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27EEE6" w14:textId="2033AC9E" w:rsidR="00654E8F" w:rsidRPr="00946FEB" w:rsidRDefault="00654E8F" w:rsidP="0001436A">
      <w:pPr>
        <w:pStyle w:val="SupplementaryMaterial"/>
        <w:rPr>
          <w:b w:val="0"/>
          <w:sz w:val="24"/>
          <w:szCs w:val="24"/>
        </w:rPr>
      </w:pPr>
      <w:r w:rsidRPr="00946FEB">
        <w:rPr>
          <w:sz w:val="24"/>
          <w:szCs w:val="24"/>
        </w:rPr>
        <w:t>Supplementary Material</w:t>
      </w:r>
      <w:r w:rsidR="00946FEB" w:rsidRPr="00946FEB">
        <w:rPr>
          <w:sz w:val="24"/>
          <w:szCs w:val="24"/>
        </w:rPr>
        <w:t xml:space="preserve"> 3</w:t>
      </w:r>
    </w:p>
    <w:p w14:paraId="05E136AB" w14:textId="77777777" w:rsidR="00946FEB" w:rsidRPr="00946FEB" w:rsidRDefault="00946FEB" w:rsidP="00946FEB">
      <w:pPr>
        <w:rPr>
          <w:rFonts w:cs="Times New Roman"/>
          <w:szCs w:val="24"/>
        </w:rPr>
      </w:pPr>
      <w:bookmarkStart w:id="0" w:name="_GoBack"/>
      <w:bookmarkEnd w:id="0"/>
    </w:p>
    <w:p w14:paraId="2BFAE1B7" w14:textId="77777777" w:rsidR="00946FEB" w:rsidRPr="00946FEB" w:rsidRDefault="00946FEB" w:rsidP="00946FEB">
      <w:pPr>
        <w:spacing w:before="240"/>
        <w:rPr>
          <w:rFonts w:cs="Times New Roman"/>
          <w:b/>
          <w:szCs w:val="24"/>
        </w:rPr>
      </w:pPr>
      <w:r w:rsidRPr="00946FEB">
        <w:rPr>
          <w:rFonts w:cs="Times New Roman"/>
          <w:b/>
          <w:szCs w:val="24"/>
        </w:rPr>
        <w:t xml:space="preserve">Table 1. </w:t>
      </w:r>
      <w:r w:rsidRPr="00946FEB">
        <w:rPr>
          <w:rFonts w:cs="Times New Roman"/>
          <w:szCs w:val="24"/>
        </w:rPr>
        <w:t xml:space="preserve">Code used for analyzing results in R version 4.0.3. Script can be consulted on </w:t>
      </w:r>
      <w:hyperlink r:id="rId8" w:history="1">
        <w:r w:rsidRPr="00946FEB">
          <w:rPr>
            <w:rStyle w:val="Hyperlink"/>
            <w:rFonts w:cs="Times New Roman"/>
            <w:szCs w:val="24"/>
          </w:rPr>
          <w:t>https://gitlab.com/nicvaliente/emcr/-/blob/master/scripts/EMCR.R</w:t>
        </w:r>
      </w:hyperlink>
    </w:p>
    <w:p w14:paraId="52B1E7AC" w14:textId="77777777" w:rsidR="00946FEB" w:rsidRPr="00946FEB" w:rsidRDefault="00946FEB" w:rsidP="00946FEB">
      <w:pPr>
        <w:pBdr>
          <w:bottom w:val="single" w:sz="4" w:space="1" w:color="auto"/>
        </w:pBdr>
        <w:rPr>
          <w:rFonts w:cs="Times New Roman"/>
          <w:b/>
          <w:szCs w:val="24"/>
        </w:rPr>
      </w:pPr>
    </w:p>
    <w:p w14:paraId="0E11822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1. PREPARATION ####</w:t>
      </w:r>
    </w:p>
    <w:p w14:paraId="50BC109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1.1 Install packages and load libraries ####</w:t>
      </w:r>
    </w:p>
    <w:p w14:paraId="59D5C16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install.packages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"googlesheets4"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868937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install.packages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"dplyr"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EEECF7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install.packages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"likert"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A99025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AFB606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library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googlesheets4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8AD397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library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dplyr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883387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library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likert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D1B099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library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psych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14B111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library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corrplot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7DC4EA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library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plotly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9C2B46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library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FSA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D8F11A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library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dplyr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4A43B4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library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kableExtra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B8230C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C9678B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3A2F64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1.2 Directories ####</w:t>
      </w:r>
    </w:p>
    <w:p w14:paraId="0DCDDE6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setwd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"E:/Nico/08 - Manuscripts/C - In Preparation/82 - EMCR barriers/2 - Results"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DD8DCA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39582A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1.3 Import data ####</w:t>
      </w:r>
    </w:p>
    <w:p w14:paraId="49C1286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survey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read_sheet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"https://docs.google.com/spreadsheets/d/1UTm3FqsDxDmV6VYlXYB347DPPmxTEXNxr1rRwYE_7yM/edit#gid=1673215228"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23840C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factors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read_sheet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"https://docs.google.com/spreadsheets/d/1UTm3FqsDxDmV6VYlXYB347DPPmxTEXNxr1rRwYE_7yM/edit#gid=932665421"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range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"Blanca"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318E23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CAB110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Clean DFs</w:t>
      </w:r>
    </w:p>
    <w:p w14:paraId="09B80F9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check.names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FALSE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53B88A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-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49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62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</w:t>
      </w:r>
    </w:p>
    <w:p w14:paraId="07F60BE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colnames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532FDA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03A932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check.names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FALSE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22B95E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14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57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59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61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</w:t>
      </w:r>
    </w:p>
    <w:p w14:paraId="4D21D5B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colnames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610CCC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D8D05C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624479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Rename factors</w:t>
      </w:r>
    </w:p>
    <w:p w14:paraId="48DB35A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"Country"</w:t>
      </w:r>
    </w:p>
    <w:p w14:paraId="1CA66B0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"Career Stage"</w:t>
      </w:r>
    </w:p>
    <w:p w14:paraId="37642B0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"Discipline"</w:t>
      </w:r>
    </w:p>
    <w:p w14:paraId="18D39CB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"predoc"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"Predoc"</w:t>
      </w:r>
    </w:p>
    <w:p w14:paraId="092ECA0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"postdoc"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"Postdoc"</w:t>
      </w:r>
    </w:p>
    <w:p w14:paraId="630A44D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"tenured"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"Tenured"</w:t>
      </w:r>
    </w:p>
    <w:p w14:paraId="1BFED59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"mixed"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"Both"</w:t>
      </w:r>
    </w:p>
    <w:p w14:paraId="1A54457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"other"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NA</w:t>
      </w:r>
    </w:p>
    <w:p w14:paraId="2DF9B0A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EFA1ED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Rename barriers</w:t>
      </w:r>
    </w:p>
    <w:p w14:paraId="3C7E6F8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6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"Work overtime and fatigue"</w:t>
      </w:r>
    </w:p>
    <w:p w14:paraId="5989822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"Communication skills"</w:t>
      </w:r>
    </w:p>
    <w:p w14:paraId="0B540D6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8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"Long timespan and delays"</w:t>
      </w:r>
    </w:p>
    <w:p w14:paraId="329226F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"Awareness of job opportunities"</w:t>
      </w:r>
    </w:p>
    <w:p w14:paraId="2BECCA3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"Limited opportunities"</w:t>
      </w:r>
    </w:p>
    <w:p w14:paraId="361556B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"Strong competition"</w:t>
      </w:r>
    </w:p>
    <w:p w14:paraId="6BACD56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"Bureaucracy"</w:t>
      </w:r>
    </w:p>
    <w:p w14:paraId="6083438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"Absence of mentorship guidance"</w:t>
      </w:r>
    </w:p>
    <w:p w14:paraId="26C288F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14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"Group rooting / loyalties"</w:t>
      </w:r>
    </w:p>
    <w:p w14:paraId="100CDC9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"Lack of opportunities for independent leadership"</w:t>
      </w:r>
    </w:p>
    <w:p w14:paraId="587798E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16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"Inability to conduct mobility"</w:t>
      </w:r>
    </w:p>
    <w:p w14:paraId="7F3175A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"Job instability"</w:t>
      </w:r>
    </w:p>
    <w:p w14:paraId="277CBB6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18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"Life demands"</w:t>
      </w:r>
    </w:p>
    <w:p w14:paraId="772D350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19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"Absence of family support"</w:t>
      </w:r>
    </w:p>
    <w:p w14:paraId="1C574D1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"Career's contributions perceived as irrelevant"</w:t>
      </w:r>
    </w:p>
    <w:p w14:paraId="5C36452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"Inequities"</w:t>
      </w:r>
    </w:p>
    <w:p w14:paraId="2907A70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5A0C5A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Rename drivers</w:t>
      </w:r>
    </w:p>
    <w:p w14:paraId="23CADA3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"Life experiences"</w:t>
      </w:r>
    </w:p>
    <w:p w14:paraId="3822BF0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28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"Networking"</w:t>
      </w:r>
    </w:p>
    <w:p w14:paraId="280684B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29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"Support from ongoing projects/labs"</w:t>
      </w:r>
    </w:p>
    <w:p w14:paraId="1D1D79C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"Awareness in screening of job calls"</w:t>
      </w:r>
    </w:p>
    <w:p w14:paraId="0ED4B9D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"Frequent openings to secure opportunities"</w:t>
      </w:r>
    </w:p>
    <w:p w14:paraId="11E9D64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"Little or no bottleneck competition"</w:t>
      </w:r>
    </w:p>
    <w:p w14:paraId="52CD461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"Administrative support"</w:t>
      </w:r>
    </w:p>
    <w:p w14:paraId="2806CF5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34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"Mentorship and support"</w:t>
      </w:r>
    </w:p>
    <w:p w14:paraId="284C7D5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 pressures for group rooting/tied loyalties"</w:t>
      </w:r>
    </w:p>
    <w:p w14:paraId="19724D4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36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"Leadership opportunities"</w:t>
      </w:r>
    </w:p>
    <w:p w14:paraId="510C47C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"International overseas mobility"</w:t>
      </w:r>
    </w:p>
    <w:p w14:paraId="5F29AD9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38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"Research continuity"</w:t>
      </w:r>
    </w:p>
    <w:p w14:paraId="5CF4C0E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39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"Reconciling work and family"</w:t>
      </w:r>
    </w:p>
    <w:p w14:paraId="349982B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"Family Assistance"</w:t>
      </w:r>
    </w:p>
    <w:p w14:paraId="00375DD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"Research impact"</w:t>
      </w:r>
    </w:p>
    <w:p w14:paraId="671730D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f"/>
          <w:rFonts w:ascii="Times New Roman" w:hAnsi="Times New Roman" w:cs="Times New Roman"/>
          <w:sz w:val="24"/>
          <w:szCs w:val="24"/>
        </w:rPr>
        <w:t>names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44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"Support to diversity inclusion and equity"</w:t>
      </w:r>
    </w:p>
    <w:p w14:paraId="7FBA2D2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463397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lastRenderedPageBreak/>
        <w:t># Working DFs</w:t>
      </w:r>
    </w:p>
    <w:p w14:paraId="0DA04D4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barriers_0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6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14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17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19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</w:t>
      </w:r>
    </w:p>
    <w:p w14:paraId="59C1FF8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barriers_0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274AA4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barriers_0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merge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"ID"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0B4024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4C97F3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drivers_0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27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29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34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36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</w:t>
      </w:r>
    </w:p>
    <w:p w14:paraId="6122751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drivers_0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1F3B75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drivers_0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merge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"ID"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DCD94B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2CE2F7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Total DFs</w:t>
      </w:r>
    </w:p>
    <w:p w14:paraId="4AFF6E4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barriers_1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6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</w:t>
      </w:r>
    </w:p>
    <w:p w14:paraId="44374EC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8D6C53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barriers_1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merge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"ID"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259D34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B0A6ED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drivers_1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surveydf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27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44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</w:t>
      </w:r>
    </w:p>
    <w:p w14:paraId="6A4BA64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336865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drivers_1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merge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factorsdf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"ID"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DCBEF2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3A26C4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920DA1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2. LIKERT GRAPHS ####</w:t>
      </w:r>
    </w:p>
    <w:p w14:paraId="2C5AF58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2.1 Barriers ms ####</w:t>
      </w:r>
    </w:p>
    <w:p w14:paraId="388A01B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Create the levels for barriers</w:t>
      </w:r>
    </w:p>
    <w:p w14:paraId="2171139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-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)])</w:t>
      </w:r>
    </w:p>
    <w:p w14:paraId="0A0850B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applicable"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NA</w:t>
      </w:r>
    </w:p>
    <w:p w14:paraId="7C0DF27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E1BCBF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barrier_levels_2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 barrier for me"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4B6BE18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"Somewhat a barrier"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04B8A18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barrier"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3A18D66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"Very much a barrier"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5E6605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20B06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k"/>
          <w:rFonts w:ascii="Times New Roman" w:hAnsi="Times New Roman" w:cs="Times New Roman"/>
          <w:sz w:val="24"/>
          <w:szCs w:val="24"/>
        </w:rPr>
        <w:t>for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"/>
          <w:rFonts w:ascii="Times New Roman" w:hAnsi="Times New Roman" w:cs="Times New Roman"/>
          <w:sz w:val="24"/>
          <w:szCs w:val="24"/>
        </w:rPr>
        <w:t>in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ncol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{</w:t>
      </w:r>
    </w:p>
    <w:p w14:paraId="0C13C9B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barrier_levels_2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labels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barrier_levels_2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ordered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TRUE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E2D70F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p"/>
          <w:rFonts w:ascii="Times New Roman" w:hAnsi="Times New Roman" w:cs="Times New Roman"/>
          <w:sz w:val="24"/>
          <w:szCs w:val="24"/>
        </w:rPr>
        <w:t>}</w:t>
      </w:r>
    </w:p>
    <w:p w14:paraId="6054135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475E4D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str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9D9D55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4DA496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Likert</w:t>
      </w:r>
    </w:p>
    <w:p w14:paraId="453E528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barriers_likert_2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likert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2F1C12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summary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barriers_likert_2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F8C4F3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4C7942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plot1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barriers_likert_2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wrap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high.color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"#D8B365"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low.color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"#5AB4AC"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78A615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#title1 &lt;- "Perception of barriers faced by polar EMCR"</w:t>
      </w:r>
    </w:p>
    <w:p w14:paraId="22C659D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E728A1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layers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]]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geom_params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width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0.8</w:t>
      </w:r>
    </w:p>
    <w:p w14:paraId="7B296D0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layers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]]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geom_params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width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0.8</w:t>
      </w:r>
    </w:p>
    <w:p w14:paraId="7F486DF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8B0C25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barriers_plot1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plot1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501CD42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lastRenderedPageBreak/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 xml:space="preserve">#ggtitle(title1) + </w:t>
      </w:r>
    </w:p>
    <w:p w14:paraId="7D02E33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legend.key.size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unit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0.01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"npc"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guides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guide_legend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</w:p>
    <w:p w14:paraId="72D4483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barriers_plot1</w:t>
      </w:r>
    </w:p>
    <w:p w14:paraId="54E2601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B8CEF3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cowplot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save_plot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"barriers_plot.png"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barriers_plot1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38C1751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ncol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70B6772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base_aspect_ratio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305238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730B34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2.2 Barriers supp ####</w:t>
      </w:r>
    </w:p>
    <w:p w14:paraId="425B993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Create the levels for barriers</w:t>
      </w:r>
    </w:p>
    <w:p w14:paraId="4F10CF2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barriers_na_2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-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)])</w:t>
      </w:r>
    </w:p>
    <w:p w14:paraId="52E9048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barriers_na_2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applicable"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NA</w:t>
      </w:r>
    </w:p>
    <w:p w14:paraId="505EBF2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DD8F3E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k"/>
          <w:rFonts w:ascii="Times New Roman" w:hAnsi="Times New Roman" w:cs="Times New Roman"/>
          <w:sz w:val="24"/>
          <w:szCs w:val="24"/>
        </w:rPr>
        <w:t>for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"/>
          <w:rFonts w:ascii="Times New Roman" w:hAnsi="Times New Roman" w:cs="Times New Roman"/>
          <w:sz w:val="24"/>
          <w:szCs w:val="24"/>
        </w:rPr>
        <w:t>in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ncol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{</w:t>
      </w:r>
    </w:p>
    <w:p w14:paraId="67125EA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barrier_levels_2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labels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barrier_levels_2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ordered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TRUE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6C6162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p"/>
          <w:rFonts w:ascii="Times New Roman" w:hAnsi="Times New Roman" w:cs="Times New Roman"/>
          <w:sz w:val="24"/>
          <w:szCs w:val="24"/>
        </w:rPr>
        <w:t>}</w:t>
      </w:r>
    </w:p>
    <w:p w14:paraId="384D3FD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698161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str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394668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F2DC0F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Likert</w:t>
      </w:r>
    </w:p>
    <w:p w14:paraId="595012C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barriers_likert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likert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barriers_na_2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FEE2B3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summary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barriers_likert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EFD010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B1C280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plot3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barriers_likert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wrap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high.color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"#D8B365"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low.color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"#5AB4AC"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237816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title3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"Perception of barriers faced by polar EMCR"</w:t>
      </w:r>
    </w:p>
    <w:p w14:paraId="166B705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2C13DA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plot3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layers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]]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geom_params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width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0.8</w:t>
      </w:r>
    </w:p>
    <w:p w14:paraId="3A67022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plot3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layers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]]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geom_params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width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0.8</w:t>
      </w:r>
    </w:p>
    <w:p w14:paraId="1CCADE9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DC974A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barriers_plot3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plot3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248D474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ggtitle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title3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5AF3EDA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legend.key.size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unit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0.01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"npc"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guides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guide_legend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</w:p>
    <w:p w14:paraId="5AF19D8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barriers_plot3</w:t>
      </w:r>
    </w:p>
    <w:p w14:paraId="023506C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752E09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cowplot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save_plot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"barriers_plot_total.png"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barriers_plot3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517F76F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ncol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2204F99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base_aspect_ratio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3E6FCD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F7F147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94191F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2.3 Drivers ms ####</w:t>
      </w:r>
    </w:p>
    <w:p w14:paraId="338A98E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Create the levels for drivers</w:t>
      </w:r>
    </w:p>
    <w:p w14:paraId="6719021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drivers_na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-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)])</w:t>
      </w:r>
    </w:p>
    <w:p w14:paraId="4572890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drivers_na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drivers_na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applicable"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NA</w:t>
      </w:r>
    </w:p>
    <w:p w14:paraId="55FF5C0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drivers_na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drivers_na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sucess factor"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success factor"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#Fix typo</w:t>
      </w:r>
    </w:p>
    <w:p w14:paraId="407A893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7EF6C9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drivers_levels_2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 success factor for me"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77265DC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lastRenderedPageBreak/>
        <w:t xml:space="preserve">                   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"Somewhat a success factor"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15E8BBF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success factor"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1C7ED0D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"Very much a success factor"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81D813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EF424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k"/>
          <w:rFonts w:ascii="Times New Roman" w:hAnsi="Times New Roman" w:cs="Times New Roman"/>
          <w:sz w:val="24"/>
          <w:szCs w:val="24"/>
        </w:rPr>
        <w:t>for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"/>
          <w:rFonts w:ascii="Times New Roman" w:hAnsi="Times New Roman" w:cs="Times New Roman"/>
          <w:sz w:val="24"/>
          <w:szCs w:val="24"/>
        </w:rPr>
        <w:t>in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ncol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drivers_na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{</w:t>
      </w:r>
    </w:p>
    <w:p w14:paraId="6737A12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drivers_na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[,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i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  <w:lang w:val="nb-NO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drivers_na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[,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i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],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levels</w:t>
      </w:r>
      <w:r w:rsidRPr="00946FEB">
        <w:rPr>
          <w:rStyle w:val="o"/>
          <w:rFonts w:ascii="Times New Roman" w:hAnsi="Times New Roman" w:cs="Times New Roman"/>
          <w:sz w:val="24"/>
          <w:szCs w:val="24"/>
          <w:lang w:val="nb-NO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drivers_levels_2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labels</w:t>
      </w:r>
      <w:r w:rsidRPr="00946FEB">
        <w:rPr>
          <w:rStyle w:val="o"/>
          <w:rFonts w:ascii="Times New Roman" w:hAnsi="Times New Roman" w:cs="Times New Roman"/>
          <w:sz w:val="24"/>
          <w:szCs w:val="24"/>
          <w:lang w:val="nb-NO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drivers_levels_2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ordered</w:t>
      </w:r>
      <w:r w:rsidRPr="00946FEB">
        <w:rPr>
          <w:rStyle w:val="o"/>
          <w:rFonts w:ascii="Times New Roman" w:hAnsi="Times New Roman" w:cs="Times New Roman"/>
          <w:sz w:val="24"/>
          <w:szCs w:val="24"/>
          <w:lang w:val="nb-NO"/>
        </w:rPr>
        <w:t>=</w:t>
      </w:r>
      <w:r w:rsidRPr="00946FEB">
        <w:rPr>
          <w:rStyle w:val="kc"/>
          <w:rFonts w:ascii="Times New Roman" w:hAnsi="Times New Roman" w:cs="Times New Roman"/>
          <w:sz w:val="24"/>
          <w:szCs w:val="24"/>
          <w:lang w:val="nb-NO"/>
        </w:rPr>
        <w:t>TRUE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)</w:t>
      </w:r>
    </w:p>
    <w:p w14:paraId="5C2E581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}</w:t>
      </w:r>
    </w:p>
    <w:p w14:paraId="78F56A8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</w:p>
    <w:p w14:paraId="7A049B8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str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drivers_na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)</w:t>
      </w:r>
    </w:p>
    <w:p w14:paraId="1DCF65D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</w:p>
    <w:p w14:paraId="3882637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  <w:lang w:val="nb-NO"/>
        </w:rPr>
        <w:t># Likert</w:t>
      </w:r>
    </w:p>
    <w:p w14:paraId="7D2F745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drivers_likert_2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  <w:lang w:val="nb-NO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likert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drivers_na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)</w:t>
      </w:r>
    </w:p>
    <w:p w14:paraId="208F4E2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summary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drivers_likert_2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4B6F81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A57E80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plot2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drivers_likert_2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wrap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96D9A2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#title2 &lt;- "Perception of main drivers by polar EMCR"</w:t>
      </w:r>
    </w:p>
    <w:p w14:paraId="0CBEBD4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C71209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plot2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layers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]]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geom_params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width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0.8</w:t>
      </w:r>
    </w:p>
    <w:p w14:paraId="6AFC371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plot2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layers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]]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geom_params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width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0.8</w:t>
      </w:r>
    </w:p>
    <w:p w14:paraId="68DA5F5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C87B14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drivers_plot2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plot2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1CA86DC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#ggtitle(title2) +</w:t>
      </w:r>
    </w:p>
    <w:p w14:paraId="0488FAC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legend.key.size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unit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0.01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"npc"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guides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guide_legend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</w:p>
    <w:p w14:paraId="1608C18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drivers_plot2</w:t>
      </w:r>
    </w:p>
    <w:p w14:paraId="68F5958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07690C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cowplot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save_plot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"drivers_plot.png"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drivers_plot2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4F9CB3E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ncol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49AE72B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base_aspect_ratio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472DEF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5E0B4C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884D4B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2.4 Drivers supp ####</w:t>
      </w:r>
    </w:p>
    <w:p w14:paraId="3AE266A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Create the levels for drivers</w:t>
      </w:r>
    </w:p>
    <w:p w14:paraId="1A89B2A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drivers_na_2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-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)])</w:t>
      </w:r>
    </w:p>
    <w:p w14:paraId="2F98305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drivers_na_2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drivers_na_2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applicable"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NA</w:t>
      </w:r>
    </w:p>
    <w:p w14:paraId="7C82B0B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drivers_na_2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drivers_na_2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sucess factor"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success factor"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#Fix typo</w:t>
      </w:r>
    </w:p>
    <w:p w14:paraId="3CC1A6F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C2FD10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k"/>
          <w:rFonts w:ascii="Times New Roman" w:hAnsi="Times New Roman" w:cs="Times New Roman"/>
          <w:sz w:val="24"/>
          <w:szCs w:val="24"/>
        </w:rPr>
        <w:t>for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"/>
          <w:rFonts w:ascii="Times New Roman" w:hAnsi="Times New Roman" w:cs="Times New Roman"/>
          <w:sz w:val="24"/>
          <w:szCs w:val="24"/>
        </w:rPr>
        <w:t>in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ncol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drivers_na_2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{</w:t>
      </w:r>
    </w:p>
    <w:p w14:paraId="0172342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drivers_na_2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[,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i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  <w:lang w:val="nb-NO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drivers_na_2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[,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i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],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levels</w:t>
      </w:r>
      <w:r w:rsidRPr="00946FEB">
        <w:rPr>
          <w:rStyle w:val="o"/>
          <w:rFonts w:ascii="Times New Roman" w:hAnsi="Times New Roman" w:cs="Times New Roman"/>
          <w:sz w:val="24"/>
          <w:szCs w:val="24"/>
          <w:lang w:val="nb-NO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drivers_levels_2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labels</w:t>
      </w:r>
      <w:r w:rsidRPr="00946FEB">
        <w:rPr>
          <w:rStyle w:val="o"/>
          <w:rFonts w:ascii="Times New Roman" w:hAnsi="Times New Roman" w:cs="Times New Roman"/>
          <w:sz w:val="24"/>
          <w:szCs w:val="24"/>
          <w:lang w:val="nb-NO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drivers_levels_2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ordered</w:t>
      </w:r>
      <w:r w:rsidRPr="00946FEB">
        <w:rPr>
          <w:rStyle w:val="o"/>
          <w:rFonts w:ascii="Times New Roman" w:hAnsi="Times New Roman" w:cs="Times New Roman"/>
          <w:sz w:val="24"/>
          <w:szCs w:val="24"/>
          <w:lang w:val="nb-NO"/>
        </w:rPr>
        <w:t>=</w:t>
      </w:r>
      <w:r w:rsidRPr="00946FEB">
        <w:rPr>
          <w:rStyle w:val="kc"/>
          <w:rFonts w:ascii="Times New Roman" w:hAnsi="Times New Roman" w:cs="Times New Roman"/>
          <w:sz w:val="24"/>
          <w:szCs w:val="24"/>
          <w:lang w:val="nb-NO"/>
        </w:rPr>
        <w:t>TRUE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)</w:t>
      </w:r>
    </w:p>
    <w:p w14:paraId="1547DB3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}</w:t>
      </w:r>
    </w:p>
    <w:p w14:paraId="00B2A4E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</w:p>
    <w:p w14:paraId="606D0CE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str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drivers_na_2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)</w:t>
      </w:r>
    </w:p>
    <w:p w14:paraId="5295712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</w:p>
    <w:p w14:paraId="4A22770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  <w:lang w:val="nb-NO"/>
        </w:rPr>
        <w:t># Likert</w:t>
      </w:r>
    </w:p>
    <w:p w14:paraId="273C1DA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  <w:lang w:val="nb-NO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drivers_likert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  <w:lang w:val="nb-NO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likert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  <w:lang w:val="nb-NO"/>
        </w:rPr>
        <w:t>drivers_na_2</w:t>
      </w:r>
      <w:r w:rsidRPr="00946FEB">
        <w:rPr>
          <w:rStyle w:val="p"/>
          <w:rFonts w:ascii="Times New Roman" w:hAnsi="Times New Roman" w:cs="Times New Roman"/>
          <w:sz w:val="24"/>
          <w:szCs w:val="24"/>
          <w:lang w:val="nb-NO"/>
        </w:rPr>
        <w:t>)</w:t>
      </w:r>
    </w:p>
    <w:p w14:paraId="484B7E8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summary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drivers_likert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34173C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10393B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plot4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drivers_likert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wrap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14718C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title4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"Perception of main drivers by polar EMCR"</w:t>
      </w:r>
    </w:p>
    <w:p w14:paraId="6F8DFB0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4E3537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plot4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layers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]]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geom_params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width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0.8</w:t>
      </w:r>
    </w:p>
    <w:p w14:paraId="1005F10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plot4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layers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[[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]]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geom_params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width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0.8</w:t>
      </w:r>
    </w:p>
    <w:p w14:paraId="4EFD13A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DE7D3A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drivers_plot4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plot4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21AF42F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ggtitle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title4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5BA82E3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legend.key.size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unit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0.01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"npc"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guides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guide_legend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</w:p>
    <w:p w14:paraId="5E0271F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drivers_plot4</w:t>
      </w:r>
    </w:p>
    <w:p w14:paraId="1EDBC79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085773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cowplot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save_plot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"drivers_plot_total.png"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drivers_plot4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4B3ABCF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ncol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277016B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base_aspect_ratio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223384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C33BE0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80F285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 STATISTICAL ANALYSES ####</w:t>
      </w:r>
    </w:p>
    <w:p w14:paraId="188BFBE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3.1 Barriers ####</w:t>
      </w:r>
    </w:p>
    <w:p w14:paraId="4D4BCCB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Prepare data</w:t>
      </w:r>
    </w:p>
    <w:p w14:paraId="6FFA909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barriers_0</w:t>
      </w:r>
    </w:p>
    <w:p w14:paraId="7A896BC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applicable"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NA</w:t>
      </w:r>
    </w:p>
    <w:p w14:paraId="04F7E43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 barrier for me"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</w:p>
    <w:p w14:paraId="34FA093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"Somewhat a barrier"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</w:t>
      </w:r>
    </w:p>
    <w:p w14:paraId="7741300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barrier"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</w:t>
      </w:r>
    </w:p>
    <w:p w14:paraId="1ADCE96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"Very much a barrier"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</w:t>
      </w:r>
    </w:p>
    <w:p w14:paraId="27F2819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D63272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8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18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8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18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%&gt;%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mutate_if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is.character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as.numeric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FE2933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2372C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df1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tidyr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gather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key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"Value"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"Work overtime and fatigue"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09C183B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"Communication skills"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"Awareness of job opportunities"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"Limited opportunities"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5FE5C98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"Strong competition"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"Bureaucracy"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"Group rooting / loyalties"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"Job instability"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0D70608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"Life demands"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"Absence of family support"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"Inequities"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B3344B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8E063D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df1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!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is.na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),]</w:t>
      </w:r>
    </w:p>
    <w:p w14:paraId="0362376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9F3074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3.1.1 By Language ####</w:t>
      </w:r>
    </w:p>
    <w:p w14:paraId="2B6C4CB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"Non English-speaking"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"English-speaking"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 change to factor</w:t>
      </w:r>
    </w:p>
    <w:p w14:paraId="74C7313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8B6E73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BCFF3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3CBD79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plot_barriers1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E1B191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609F7C7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geom_boxplot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alpha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.7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617803D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scale_color_manual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5438BBB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scale_fill_manual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1F86C03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lastRenderedPageBreak/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ylab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0F89ACB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axis.text.x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element_text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angle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vjust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hjust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FB2D58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.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AB72E2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07192C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plot_barriers1</w:t>
      </w:r>
    </w:p>
    <w:p w14:paraId="0018168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7255B7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Work overtime and fatigue</w:t>
      </w:r>
    </w:p>
    <w:p w14:paraId="2F339C7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`Work overtime and fatigue`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A06180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6D3E6F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Communication skills</w:t>
      </w:r>
    </w:p>
    <w:p w14:paraId="0A5023D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`Communication skills`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F7CAD7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D17F32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Awareness of job opportunities</w:t>
      </w:r>
    </w:p>
    <w:p w14:paraId="0AD7936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`Awareness of job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B3EC2C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1C2A5B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Limited opportunities</w:t>
      </w:r>
    </w:p>
    <w:p w14:paraId="235BD5B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`Limited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5219EF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5DCA5B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Strong competition</w:t>
      </w:r>
    </w:p>
    <w:p w14:paraId="3CCEA04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`Strong competition`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DE8414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21D071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Job instability</w:t>
      </w:r>
    </w:p>
    <w:p w14:paraId="1EA54C4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`Job instability`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66C1A9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C458BD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Group rooting / loyalties</w:t>
      </w:r>
    </w:p>
    <w:p w14:paraId="5312A7A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`Group rooting / loyalties`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DB65E6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85059C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Bureaucracy</w:t>
      </w:r>
    </w:p>
    <w:p w14:paraId="2D900DC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`Bureaucracy`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A6CEB1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F830DB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 demands</w:t>
      </w:r>
    </w:p>
    <w:p w14:paraId="31B13EA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demands`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7BE6AF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F1A195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Absence of family support</w:t>
      </w:r>
    </w:p>
    <w:p w14:paraId="074BCF0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`Absence of family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2528CB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3EC6F3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Inequities</w:t>
      </w:r>
    </w:p>
    <w:p w14:paraId="10746A8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`Inequities`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D28899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732AAE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DD2A22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3.1.2 By Country ####</w:t>
      </w:r>
    </w:p>
    <w:p w14:paraId="44A47EC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"1"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"2"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 change to factor</w:t>
      </w:r>
    </w:p>
    <w:p w14:paraId="75A0577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348021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C8402A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F663DD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df1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as.character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05E7ED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4362C3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plot_barriers2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4D4A455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lastRenderedPageBreak/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3552156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geom_boxplot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alpha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.7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90B2C1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scale_color_manual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CA73F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scale_fill_manual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74A663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ylab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6C3F3C4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axis.text.x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element_text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angle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vjust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hjust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50F7EE1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.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274FBA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CE6608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plot_barriers2</w:t>
      </w:r>
    </w:p>
    <w:p w14:paraId="5D12CDD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570DD5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</w:t>
      </w:r>
    </w:p>
    <w:p w14:paraId="45E76F8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`Work overtime and fatigue`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AAF491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194D60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Communication skills</w:t>
      </w:r>
    </w:p>
    <w:p w14:paraId="15E35AA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`Communication skills`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E19948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663F36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Awareness of job opportunities</w:t>
      </w:r>
    </w:p>
    <w:p w14:paraId="037DB9F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`Awareness of job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9551D9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15DEFC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Limited opportunities</w:t>
      </w:r>
    </w:p>
    <w:p w14:paraId="2BC51DD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`Limited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4163B1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3E68CF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Strong competition</w:t>
      </w:r>
    </w:p>
    <w:p w14:paraId="5EBBD4B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`Strong competition`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6DC9EF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8CC2B5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Job instability</w:t>
      </w:r>
    </w:p>
    <w:p w14:paraId="0BA6D9B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`Job instability`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AFAC45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14AA09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Group rooting / loyalties</w:t>
      </w:r>
    </w:p>
    <w:p w14:paraId="47004F3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`Group rooting / loyalties`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1EB18C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322DF3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Bureaucracy</w:t>
      </w:r>
    </w:p>
    <w:p w14:paraId="4BDB09B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`Bureaucracy`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D0F9FA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B6D513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 demands</w:t>
      </w:r>
    </w:p>
    <w:p w14:paraId="3BD0981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demands`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C68B68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82E332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Absence of family support</w:t>
      </w:r>
    </w:p>
    <w:p w14:paraId="4F6D332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`Absence of family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B509D7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EB685F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Inequities</w:t>
      </w:r>
    </w:p>
    <w:p w14:paraId="4B3E78D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`Inequities`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6AE088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D8AD12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186AD6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lastRenderedPageBreak/>
        <w:t>#### 3.1.3 By Career stage ####</w:t>
      </w:r>
    </w:p>
    <w:p w14:paraId="06B6C89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2D394A7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"Postdoc"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"Predoc"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"Tenured"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 change to factor</w:t>
      </w:r>
    </w:p>
    <w:p w14:paraId="09EA0D9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317742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5D0CFE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6C44D4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plot_barriers3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03D4478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01C9A1A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geom_boxplot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alpha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.7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F4B245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scale_color_manual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"blue"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70BDD89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scale_fill_manual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"blue"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3E2A6E5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ylab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7CD90CC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axis.text.x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element_text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angle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vjust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hjust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DCCE99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.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92A2CE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208AA9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plot_barriers3</w:t>
      </w:r>
    </w:p>
    <w:p w14:paraId="3184A66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8F00DC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</w:t>
      </w:r>
    </w:p>
    <w:p w14:paraId="3C4CDDF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`Work overtime and fatigue`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BEC045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86EDBD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`Work overtime and fatigue`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2FF3978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F09BFA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40A7C2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Communication skills</w:t>
      </w:r>
    </w:p>
    <w:p w14:paraId="4149C22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`Communication skills`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5A93D4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8A0F66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`Communication skills`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221ABCC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6C9819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B7EB4B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Awareness of job opportunities</w:t>
      </w:r>
    </w:p>
    <w:p w14:paraId="36E77F0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`Awareness of job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A00683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CAABC7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`Awareness of job opportunities`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2D0C8A0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517165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1C1CAF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Limited opportunities</w:t>
      </w:r>
    </w:p>
    <w:p w14:paraId="329570F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`Limited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A1C06A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0381AB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`Limited opportunities`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5365EDD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861572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958253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Strong competition</w:t>
      </w:r>
    </w:p>
    <w:p w14:paraId="659795F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`Strong competition`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361751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CD66C1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`Strong competition`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58FE968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9E1E53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A23CBA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Job instability</w:t>
      </w:r>
    </w:p>
    <w:p w14:paraId="3A48502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lastRenderedPageBreak/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`Job instability`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337F8D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552B9B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`Job instability`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21AC226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3B1011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882CAB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Group rooting / loyalties</w:t>
      </w:r>
    </w:p>
    <w:p w14:paraId="6CA854C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`Group rooting / loyalties`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0CA39C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9166F9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`Group rooting / loyalties`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2CC2C7F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77E5B1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578A38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Bureaucracy</w:t>
      </w:r>
    </w:p>
    <w:p w14:paraId="1026FBD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`Bureaucracy`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2973F1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F5D329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`Bureaucracy`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756AE31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097869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013D5A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 demands</w:t>
      </w:r>
    </w:p>
    <w:p w14:paraId="43F75BD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demands`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38B967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D16EAC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demands`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133AA97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C832E4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F92B4D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Absence of family support</w:t>
      </w:r>
    </w:p>
    <w:p w14:paraId="1A30FA5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`Absence of family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400D21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E87B6B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`Absence of family support`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07782F9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8C7844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92AADB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Inequities</w:t>
      </w:r>
    </w:p>
    <w:p w14:paraId="45577DC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`Inequities`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8821B6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261466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`Inequities`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28D5F7E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393BAF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577BCF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D983A0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3.1.4 By Discipline ####</w:t>
      </w:r>
    </w:p>
    <w:p w14:paraId="73F6D52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"Biosciences"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"Earth science"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 change to factor</w:t>
      </w:r>
    </w:p>
    <w:p w14:paraId="5F5C960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DF5833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EB7663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CD91D6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plot_barriers4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604AC97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301EF52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geom_boxplot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alpha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.7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EAFB1B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scale_color_manual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542479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scale_fill_manual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7AC18B4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lastRenderedPageBreak/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ylab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6E09F73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axis.text.x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element_text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angle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vjust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hjust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0F5CF42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.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C0E946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65FAA9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plot_barriers4</w:t>
      </w:r>
    </w:p>
    <w:p w14:paraId="2F1FB91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F0DAD6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</w:t>
      </w:r>
    </w:p>
    <w:p w14:paraId="7AC346A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`Work overtime and fatigue`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079571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A0F0E0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Communication skills</w:t>
      </w:r>
    </w:p>
    <w:p w14:paraId="6E9937D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`Communication skills`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700408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FB718B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Awareness of job opportunities</w:t>
      </w:r>
    </w:p>
    <w:p w14:paraId="1E3AD58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`Awareness of job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21E81B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7635C5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Limited opportunities</w:t>
      </w:r>
    </w:p>
    <w:p w14:paraId="39DA500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`Limited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73D992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128466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Strong competition</w:t>
      </w:r>
    </w:p>
    <w:p w14:paraId="6120C45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`Strong competition`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11913E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A1E282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Job instability</w:t>
      </w:r>
    </w:p>
    <w:p w14:paraId="71F7AE8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`Job instability`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5EF077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DFD863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Group rooting / loyalties</w:t>
      </w:r>
    </w:p>
    <w:p w14:paraId="0213CC9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`Group rooting / loyalties`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C9CB59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2EE470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Bureaucracy</w:t>
      </w:r>
    </w:p>
    <w:p w14:paraId="7A28CA9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`Bureaucracy`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9F0C8E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5588C8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 demands</w:t>
      </w:r>
    </w:p>
    <w:p w14:paraId="6114EB5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demands`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A964F9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378108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Absence of family support</w:t>
      </w:r>
    </w:p>
    <w:p w14:paraId="601FA9C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`Absence of family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9C1AFF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68904D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Inequities</w:t>
      </w:r>
    </w:p>
    <w:p w14:paraId="618C02C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`Inequities`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3534F2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E0F7FB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3A3DB2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3.1.5 By Study area ####</w:t>
      </w:r>
    </w:p>
    <w:p w14:paraId="701A9C0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47E0184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"Antarctic"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"Arctic/Alpine"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"Both"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 change to factor</w:t>
      </w:r>
    </w:p>
    <w:p w14:paraId="7B0F1E2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E047BE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D1266E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602437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plot_barriers5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3FE2479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66E1BAF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lastRenderedPageBreak/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geom_boxplot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alpha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.7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7CCE24F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scale_color_manual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"blue"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0B6C068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scale_fill_manual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"blue"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4A42F58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ylab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05D32F3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axis.text.x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element_text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angle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vjust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hjust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11C80B2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.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260C8C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602A26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plot_barriers5</w:t>
      </w:r>
    </w:p>
    <w:p w14:paraId="7E1D20C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E7F90E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</w:t>
      </w:r>
    </w:p>
    <w:p w14:paraId="3EE74F6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`Work overtime and fatigue`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ADD051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C184C4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`Work overtime and fatigue`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6B33C16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B8F2BF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E96685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Communication skills</w:t>
      </w:r>
    </w:p>
    <w:p w14:paraId="6B2DA1A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`Communication skills`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09E770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A4923C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`Communication skills`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12EE7A2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1D0595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0FF790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Awareness of job opportunities</w:t>
      </w:r>
    </w:p>
    <w:p w14:paraId="33D1E98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`Awareness of job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6F831B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A98EFC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`Awareness of job opportunities`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6832C5F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EE22C9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5D560B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Limited opportunities</w:t>
      </w:r>
    </w:p>
    <w:p w14:paraId="25ED226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`Limited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54CB66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AFEA57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`Limited opportunities`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561DF54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658AAF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2A2D83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Strong competition</w:t>
      </w:r>
    </w:p>
    <w:p w14:paraId="5C4C6DD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`Strong competition`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B1EF17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D21BDE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`Strong competition`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427EAA1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04F511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DE62C4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Job instability</w:t>
      </w:r>
    </w:p>
    <w:p w14:paraId="123C981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`Job instability`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9A3D2C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CDA9C2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`Job instability`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49A6297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690854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155DB9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Group rooting / loyalties</w:t>
      </w:r>
    </w:p>
    <w:p w14:paraId="05D6382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`Group rooting / loyalties`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634F33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863E7B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`Group rooting / loyalties`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6BBD23A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20EBFF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AE8882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Bureaucracy</w:t>
      </w:r>
    </w:p>
    <w:p w14:paraId="65BC3D4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`Bureaucracy`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188737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AC344F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`Bureaucracy`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6038DD2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088A29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4D2660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 demands</w:t>
      </w:r>
    </w:p>
    <w:p w14:paraId="66A0047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demands`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3D80E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2BF8E0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demands`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79B8768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4A8575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92C4C5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Absence of family support</w:t>
      </w:r>
    </w:p>
    <w:p w14:paraId="7379C9B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`Absence of family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23BA9E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5F2B11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`Absence of family support`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2A8121A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6F4595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713FA0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Inequities</w:t>
      </w:r>
    </w:p>
    <w:p w14:paraId="346BCAD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`Inequities`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650797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8506CE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`Inequities`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406F776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F4439A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763AA7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58F239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3.1.6 By Gender ####</w:t>
      </w:r>
    </w:p>
    <w:p w14:paraId="6F5556E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"Female"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"Male"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 change to factor</w:t>
      </w:r>
    </w:p>
    <w:p w14:paraId="37F4EB1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9EA8F5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68AD8B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7A9074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plot_barriers6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0A89E38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66E966C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geom_boxplot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alpha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.7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31828B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scale_color_manual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70DE170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scale_fill_manual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1326EDC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ylab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577D54B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axis.text.x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element_text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angle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vjust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hjust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7E27033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.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9B3F51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7CDE9D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plot_barriers6</w:t>
      </w:r>
    </w:p>
    <w:p w14:paraId="4190B45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762981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</w:t>
      </w:r>
    </w:p>
    <w:p w14:paraId="4C7260B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`Work overtime and fatigue`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AF4E73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057965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Communication skills</w:t>
      </w:r>
    </w:p>
    <w:p w14:paraId="3B2FE55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`Communication skills`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77D407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B1F475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Awareness of job opportunities</w:t>
      </w:r>
    </w:p>
    <w:p w14:paraId="5A007ED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`Awareness of job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00FCF3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98D05C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Limited opportunities</w:t>
      </w:r>
    </w:p>
    <w:p w14:paraId="1224C31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`Limited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75C607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DED36F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Strong competition</w:t>
      </w:r>
    </w:p>
    <w:p w14:paraId="30620F4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`Strong competition`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CF1BC9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0DCA88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Job instability</w:t>
      </w:r>
    </w:p>
    <w:p w14:paraId="4C39007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`Job instability`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1D346B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14BEB5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Group rooting / loyalties</w:t>
      </w:r>
    </w:p>
    <w:p w14:paraId="38911A5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`Group rooting / loyalties`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1AB4C8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3A2916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Bureaucracy</w:t>
      </w:r>
    </w:p>
    <w:p w14:paraId="5EB02FF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`Bureaucracy`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82E29D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E08260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 demands</w:t>
      </w:r>
    </w:p>
    <w:p w14:paraId="69A6A25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demands`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8AFDE3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DECDDA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Absence of family support</w:t>
      </w:r>
    </w:p>
    <w:p w14:paraId="13009C0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`Absence of family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96D6C4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5E026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Inequities</w:t>
      </w:r>
    </w:p>
    <w:p w14:paraId="534050F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`Inequities`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56EFBA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DB9336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4F5A1F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3.2 Drivers ####</w:t>
      </w:r>
    </w:p>
    <w:p w14:paraId="0E52D5A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Prepare data</w:t>
      </w:r>
    </w:p>
    <w:p w14:paraId="1ADB0A3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drivers_0</w:t>
      </w:r>
    </w:p>
    <w:p w14:paraId="6023895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sucess factor"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success factor"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#Fix typo</w:t>
      </w:r>
    </w:p>
    <w:p w14:paraId="4E58B2A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applicable"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NA</w:t>
      </w:r>
    </w:p>
    <w:p w14:paraId="3BC9DD8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 success factor for me"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</w:p>
    <w:p w14:paraId="4A43398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"Somewhat a success factor"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</w:t>
      </w:r>
    </w:p>
    <w:p w14:paraId="1002316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success factor"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</w:t>
      </w:r>
    </w:p>
    <w:p w14:paraId="3F2E1BF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"Very much a success factor"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</w:t>
      </w:r>
    </w:p>
    <w:p w14:paraId="66F329D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998306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8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18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8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18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%&gt;%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mutate_if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is.character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as.numeric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E850A4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0E8F8A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df2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tidyr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gather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key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"Value"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"Life experiences"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"Networking"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1496E51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lastRenderedPageBreak/>
        <w:t xml:space="preserve">                    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"Support from ongoing projects/labs"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"Administrative support"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"Mentorship and support"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7BDEC04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"Leadership opportunities"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"International overseas mobility"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"Research continuity"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2B841ED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"Reconciling work and family"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"Family Assistance"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"Research impact"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6A0FCD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910CE4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df2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!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is.na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df2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),]</w:t>
      </w:r>
    </w:p>
    <w:p w14:paraId="44C62B2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173055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3.2.1 By Language ####</w:t>
      </w:r>
    </w:p>
    <w:p w14:paraId="34A1741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"Non English-speaking"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"English-speaking"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 change to factor</w:t>
      </w:r>
    </w:p>
    <w:p w14:paraId="30F0404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BDE843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28274A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1C1FD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plot_drivers1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5A355C7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4C28C56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geom_boxplot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alpha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.7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532AC70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scale_color_manual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B224EF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scale_fill_manual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5E3CBB3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ylab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5AE60FA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axis.text.x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element_text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angle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vjust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hjust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46F2829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.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0895C7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0ACE0C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plot_drivers1</w:t>
      </w:r>
    </w:p>
    <w:p w14:paraId="5337F7D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52B491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</w:t>
      </w:r>
    </w:p>
    <w:p w14:paraId="089F153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experiences`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9FD215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EF3E77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Networking</w:t>
      </w:r>
    </w:p>
    <w:p w14:paraId="4E0354D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`Networking`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0DA6DB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6AF9C0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International overseas mobility</w:t>
      </w:r>
    </w:p>
    <w:p w14:paraId="1A01D2A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`International overseas mobility`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2FBDC5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33FBC0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Research impact</w:t>
      </w:r>
    </w:p>
    <w:p w14:paraId="5F1C757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impact`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1D4114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FA8AF7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Mentorship and support</w:t>
      </w:r>
    </w:p>
    <w:p w14:paraId="255FF85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`Mentorship and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DC6FD7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5F6B29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Research continuity</w:t>
      </w:r>
    </w:p>
    <w:p w14:paraId="642E4E8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continuity`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F868A2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76F959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Support from ongoing projects/labs</w:t>
      </w:r>
    </w:p>
    <w:p w14:paraId="1ECBD43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`Support from ongoing projects/labs`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C9951E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0E87B9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Leadership opportunities</w:t>
      </w:r>
    </w:p>
    <w:p w14:paraId="21DA13D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`Leadership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637092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867CB6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lastRenderedPageBreak/>
        <w:t># Reconciling work and family</w:t>
      </w:r>
    </w:p>
    <w:p w14:paraId="50F40AC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`Reconciling work and family`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D4D9F7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5EBCD7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Family Assistance</w:t>
      </w:r>
    </w:p>
    <w:p w14:paraId="2236D06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`Family Assistance`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BE7099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968BD5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Administrative support</w:t>
      </w:r>
    </w:p>
    <w:p w14:paraId="22340B9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`Administrative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Language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1ACA18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6BD887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0282D1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3.2.2 By Country ####</w:t>
      </w:r>
    </w:p>
    <w:p w14:paraId="2055D31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"1"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"2"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 change to factor</w:t>
      </w:r>
    </w:p>
    <w:p w14:paraId="17902B7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0E0641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B6CF43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DE0BED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df2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as.character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df2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206ED9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ED4A00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plot_drivers2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7E0C09E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2EE4C93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geom_boxplot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alpha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.7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1A075AC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scale_color_manual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73184E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scale_fill_manual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31C4E6F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ylab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69DC6E8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axis.text.x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element_text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angle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vjust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hjust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4889667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.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A2BF3B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33268B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plot_drivers2</w:t>
      </w:r>
    </w:p>
    <w:p w14:paraId="1FE7D9C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C9B2C1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</w:t>
      </w:r>
    </w:p>
    <w:p w14:paraId="07F85FE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experiences`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E83F51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75D3FF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Networking</w:t>
      </w:r>
    </w:p>
    <w:p w14:paraId="1F6C398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`Networking`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5E6E1F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578250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International overseas mobility</w:t>
      </w:r>
    </w:p>
    <w:p w14:paraId="7D31B5B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`International overseas mobility`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715197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F7E473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Research impact</w:t>
      </w:r>
    </w:p>
    <w:p w14:paraId="2A7FCFB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impact`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4518B1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75277E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Mentorship and support</w:t>
      </w:r>
    </w:p>
    <w:p w14:paraId="41CEC4B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`Mentorship and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45E6F1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5D966F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Research continuity</w:t>
      </w:r>
    </w:p>
    <w:p w14:paraId="204F7A0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continuity`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40A35A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6B8A42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Support from ongoing projects/labs</w:t>
      </w:r>
    </w:p>
    <w:p w14:paraId="647E424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lastRenderedPageBreak/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`Support from ongoing projects/labs`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AC0D2D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2664FE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Leadership opportunities</w:t>
      </w:r>
    </w:p>
    <w:p w14:paraId="1A147F8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`Leadership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F6C33E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50F2B8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Reconciling work and family</w:t>
      </w:r>
    </w:p>
    <w:p w14:paraId="0205F6B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`Reconciling work and family`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9D6C36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F1399C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Family Assistance</w:t>
      </w:r>
    </w:p>
    <w:p w14:paraId="2DFFDAE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`Family Assistance`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B7CFDB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51E721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Administrative support</w:t>
      </w:r>
    </w:p>
    <w:p w14:paraId="4C0B5B3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`Administrative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Country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AB7CAD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7ED5CD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810846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3.2.3 By Career stage ####</w:t>
      </w:r>
    </w:p>
    <w:p w14:paraId="0CB4D99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110B10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"Postdoc"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"Predoc"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"Tenured"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 change to factor</w:t>
      </w:r>
    </w:p>
    <w:p w14:paraId="7093379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AC984D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FFACB7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35C11A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plot_drivers3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0E1F39D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5EF9FF8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geom_boxplot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alpha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.7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37CDFBB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scale_color_manual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"blue"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743EBBD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scale_fill_manual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"blue"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5B882C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ylab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327D6F7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axis.text.x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element_text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angle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vjust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hjust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112944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.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74424C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C43091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plot_drivers3</w:t>
      </w:r>
    </w:p>
    <w:p w14:paraId="02C045F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548FEA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</w:t>
      </w:r>
    </w:p>
    <w:p w14:paraId="7C5F2CE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experiences`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A4AAD0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DDBC86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experiences`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03A48E8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AFCD33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03EEC3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Networking</w:t>
      </w:r>
    </w:p>
    <w:p w14:paraId="78F81B7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`Networking`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143AF1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CA15BD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`Networking`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554E7BA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EE9FF5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1F5B8B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International overseas mobility</w:t>
      </w:r>
    </w:p>
    <w:p w14:paraId="3ABC5E4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`International overseas mobility`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77AD30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DFE23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`International overseas mobility`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49B3705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lastRenderedPageBreak/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3EA82E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6AD30C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Research impact</w:t>
      </w:r>
    </w:p>
    <w:p w14:paraId="4D3475F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impact`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09D74D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3994C1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impact`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0B08769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EBADBE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192B3E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Mentorship and support</w:t>
      </w:r>
    </w:p>
    <w:p w14:paraId="340BE12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`Mentorship and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6CA9A1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5876D2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`Mentorship and support`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17726AF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B7EA01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3D0265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Research continuity</w:t>
      </w:r>
    </w:p>
    <w:p w14:paraId="435C845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continuity`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F4EE80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1286B9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continuity`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26B4AD9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C75427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984A92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Support from ongoing projects/labs</w:t>
      </w:r>
    </w:p>
    <w:p w14:paraId="315AEF4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`Support from ongoing projects/labs`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899442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AD8D7E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`Support from ongoing projects/labs`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6BDF67D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49ED86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CE0BDA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Leadership opportunities</w:t>
      </w:r>
    </w:p>
    <w:p w14:paraId="24D8D8E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`Leadership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E0708D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EE9F20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`Leadership opportunities`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4FF7921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7ABA2F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E97C32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Reconciling work and family</w:t>
      </w:r>
    </w:p>
    <w:p w14:paraId="5F27B9A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`Reconciling work and family`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20A959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B1870E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`Reconciling work and family`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33AF511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7C6A1A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A34ED7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Family Assistance</w:t>
      </w:r>
    </w:p>
    <w:p w14:paraId="6B85FD7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`Family Assistance`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E5989E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C0C74C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`Family Assistance`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24E9CF6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8C6E16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0C2530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Administrative support</w:t>
      </w:r>
    </w:p>
    <w:p w14:paraId="79F93F1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`Administrative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9F62A9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3CE0AE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lastRenderedPageBreak/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`Administrative support`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`Career Stage`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3284098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E6EEEF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0D3436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3CE1BB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3.2.4 By Discipline ####</w:t>
      </w:r>
    </w:p>
    <w:p w14:paraId="250B008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"Biosciences"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"Earth science"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 change to factor</w:t>
      </w:r>
    </w:p>
    <w:p w14:paraId="321FC68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80F3B0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B5922A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5947FE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plot_drivers4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1CFC4D3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162BE21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geom_boxplot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alpha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.7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C8D90C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scale_color_manual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4DF7146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scale_fill_manual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1AD5A60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ylab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114F3DC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axis.text.x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element_text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angle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vjust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hjust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800B51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.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E30BC2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EAEFAD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plot_drivers4</w:t>
      </w:r>
    </w:p>
    <w:p w14:paraId="49DAA9D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4B2170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</w:t>
      </w:r>
    </w:p>
    <w:p w14:paraId="1F2A992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experiences`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04126D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E7B9AC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Networking</w:t>
      </w:r>
    </w:p>
    <w:p w14:paraId="06EDEFF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`Networking`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11B42C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DDE802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International overseas mobility</w:t>
      </w:r>
    </w:p>
    <w:p w14:paraId="1BE7FFC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`International overseas mobility`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E4BA54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710223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Research impact</w:t>
      </w:r>
    </w:p>
    <w:p w14:paraId="30FD127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impact`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7B91B9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36465F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Mentorship and support</w:t>
      </w:r>
    </w:p>
    <w:p w14:paraId="0DA7B29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`Mentorship and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57AC46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1CDD88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Research continuity</w:t>
      </w:r>
    </w:p>
    <w:p w14:paraId="50F8413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continuity`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EEA4E6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DCE55C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Support from ongoing projects/labs</w:t>
      </w:r>
    </w:p>
    <w:p w14:paraId="4FBC978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`Support from ongoing projects/labs`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10D8AF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F9890F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Leadership opportunities</w:t>
      </w:r>
    </w:p>
    <w:p w14:paraId="2AFE949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`Leadership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39779E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52BDE2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Reconciling work and family</w:t>
      </w:r>
    </w:p>
    <w:p w14:paraId="5EF6F64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`Reconciling work and family`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352054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CA0B98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lastRenderedPageBreak/>
        <w:t># Family Assistance</w:t>
      </w:r>
    </w:p>
    <w:p w14:paraId="7CFA2F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`Family Assistance`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50BC1A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F10E15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Administrative support</w:t>
      </w:r>
    </w:p>
    <w:p w14:paraId="55A1668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`Administrative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Discipline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BE70B0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99FF2E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836411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3.2.5 By Study area ####</w:t>
      </w:r>
    </w:p>
    <w:p w14:paraId="046BD98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38852FD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"Antarctic"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"Arctic/Alpine"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"Both"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 change to factor</w:t>
      </w:r>
    </w:p>
    <w:p w14:paraId="688A1BF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5605F3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D30FA6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B02F0D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plot_drivers5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4ADE8DD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56F48F9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geom_boxplot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alpha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.7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7F35011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scale_color_manual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"blue"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F78F2B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scale_fill_manual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"blue"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4E04BC2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ylab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6B25A2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axis.text.x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element_text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angle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vjust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hjust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2338DF3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.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7D8D79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4D2963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plot_drivers5</w:t>
      </w:r>
    </w:p>
    <w:p w14:paraId="0DD8985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959007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</w:t>
      </w:r>
    </w:p>
    <w:p w14:paraId="7673E4A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experiences`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7175AB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6010BE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experiences`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613297C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CF6691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42B6EF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Networking</w:t>
      </w:r>
    </w:p>
    <w:p w14:paraId="514D46F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`Networking`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CA8128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6DC742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`Networking`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025FE5B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3FC5B2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341871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International overseas mobility</w:t>
      </w:r>
    </w:p>
    <w:p w14:paraId="33E8565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`International overseas mobility`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3464C4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AE8605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`International overseas mobility`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6FC48D7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2751B4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1A43A0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Research impact</w:t>
      </w:r>
    </w:p>
    <w:p w14:paraId="5453D49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impact`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F0FBD3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9D9987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impact`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7BBB697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FC90E2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F31FDE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Mentorship and support</w:t>
      </w:r>
    </w:p>
    <w:p w14:paraId="7BE6AF8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`Mentorship and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BE7DC3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8F87A5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`Mentorship and support`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1F7AD45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631F5C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5AEFF7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Research continuity</w:t>
      </w:r>
    </w:p>
    <w:p w14:paraId="258BD4E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continuity`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0732C6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D7B7C1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continuity`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6554E7F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5547B2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504468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Support from ongoing projects/labs</w:t>
      </w:r>
    </w:p>
    <w:p w14:paraId="601282F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`Support from ongoing projects/labs`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136C9A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DE2943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`Support from ongoing projects/labs`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285CAA3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5FAEEA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6A23B0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Leadership opportunities</w:t>
      </w:r>
    </w:p>
    <w:p w14:paraId="18BE9A5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`Leadership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334A51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5AD81B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`Leadership opportunities`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1C567C6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CEF98B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EC1A24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Reconciling work and family</w:t>
      </w:r>
    </w:p>
    <w:p w14:paraId="757A7D4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`Reconciling work and family`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7256C6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1BB9FA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`Reconciling work and family`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45E992F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CB866A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946C26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Family Assistance</w:t>
      </w:r>
    </w:p>
    <w:p w14:paraId="6A9BAF1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`Family Assistance`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198295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576ECB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`Family Assistance`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6E63D09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6452B6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69F21C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Administrative support</w:t>
      </w:r>
    </w:p>
    <w:p w14:paraId="41E09A5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`Administrative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08D4EB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811F09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pairwise.wilcox.test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`Administrative support`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`Study area`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</w:p>
    <w:p w14:paraId="534895F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                 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p.adjust.method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"BH"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2AE2A4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E97CD5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0AC5DC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3.2.6 By Gender ####</w:t>
      </w:r>
    </w:p>
    <w:p w14:paraId="1F95EAA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"Female"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"Male"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 change to factor</w:t>
      </w:r>
    </w:p>
    <w:p w14:paraId="55585A1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985187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as.data.frame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209887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2C43BC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plot_drivers6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ggplot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data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df2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color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3D3539C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</w:p>
    <w:p w14:paraId="3DF53E0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geom_boxplot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aes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fill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alpha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.7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0459D47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scale_color_manual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053869A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scale_fill_manual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values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"firebrick4"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"forestgreen"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603989F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ylab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"Measure"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1A6E132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theme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axis.text.x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element_text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angle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90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vjust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0.5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hjust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+</w:t>
      </w:r>
    </w:p>
    <w:p w14:paraId="0BE1C43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facet_wrap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.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Measure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nrow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scales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"free"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F3248C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71ED45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plot_drivers6</w:t>
      </w:r>
    </w:p>
    <w:p w14:paraId="74C58DC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9DD330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Life</w:t>
      </w:r>
    </w:p>
    <w:p w14:paraId="15FC949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`Life experiences`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5DD9CB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1D2820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Networking</w:t>
      </w:r>
    </w:p>
    <w:p w14:paraId="33D34D6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`Networking`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C4DB38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BEDEC1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International overseas mobility</w:t>
      </w:r>
    </w:p>
    <w:p w14:paraId="5187B76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`International overseas mobility`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E92C97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047FA8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Research impact</w:t>
      </w:r>
    </w:p>
    <w:p w14:paraId="2461EEA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impact`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C0D0A3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B4E4E8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Mentorship and support</w:t>
      </w:r>
    </w:p>
    <w:p w14:paraId="06285E4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`Mentorship and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5B48DC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AB0AF1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Research continuity</w:t>
      </w:r>
    </w:p>
    <w:p w14:paraId="3738DE7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`Research continuity`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BBC4DE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20597B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Support from ongoing projects/labs</w:t>
      </w:r>
    </w:p>
    <w:p w14:paraId="4B9A50E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`Support from ongoing projects/labs`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A1E665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B48E8D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Leadership opportunities</w:t>
      </w:r>
    </w:p>
    <w:p w14:paraId="3718E2F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`Leadership opportunities`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0C7B80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8EBDB6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Reconciling work and family</w:t>
      </w:r>
    </w:p>
    <w:p w14:paraId="2B4BF53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`Reconciling work and family`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C0B758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EA7C1F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Family Assistance</w:t>
      </w:r>
    </w:p>
    <w:p w14:paraId="04C9BE8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`Family Assistance`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A9E52A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6D67B5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Administrative support</w:t>
      </w:r>
    </w:p>
    <w:p w14:paraId="5D46467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kruskal.test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`Administrative support`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~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drivers_stat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Gender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6C0A343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E82453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6A77A4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4. FACTORIAL ANALYSES ####</w:t>
      </w:r>
    </w:p>
    <w:p w14:paraId="220B8B7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lastRenderedPageBreak/>
        <w:t>#### 4.1 Barriers ####</w:t>
      </w:r>
    </w:p>
    <w:p w14:paraId="2FF2A74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-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</w:t>
      </w:r>
    </w:p>
    <w:p w14:paraId="0B0928F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975461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applicable"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NA</w:t>
      </w:r>
    </w:p>
    <w:p w14:paraId="230F1A0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"Very much a barrier"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</w:t>
      </w:r>
    </w:p>
    <w:p w14:paraId="15665C9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barrier"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</w:t>
      </w:r>
    </w:p>
    <w:p w14:paraId="12FA720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"Somewhat a barrier"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</w:t>
      </w:r>
    </w:p>
    <w:p w14:paraId="2CF575B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 barrier for me"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</w:p>
    <w:p w14:paraId="5FB110D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6E1015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barrier_levels_3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"1"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"2"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"3"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0FE627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A15527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F097F2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k"/>
          <w:rFonts w:ascii="Times New Roman" w:hAnsi="Times New Roman" w:cs="Times New Roman"/>
          <w:sz w:val="24"/>
          <w:szCs w:val="24"/>
        </w:rPr>
        <w:t>for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"/>
          <w:rFonts w:ascii="Times New Roman" w:hAnsi="Times New Roman" w:cs="Times New Roman"/>
          <w:sz w:val="24"/>
          <w:szCs w:val="24"/>
        </w:rPr>
        <w:t>in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ncol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{</w:t>
      </w:r>
    </w:p>
    <w:p w14:paraId="2A5F4EB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barrier_levels_3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labels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barrier_levels_3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ordered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TRUE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55C673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p"/>
          <w:rFonts w:ascii="Times New Roman" w:hAnsi="Times New Roman" w:cs="Times New Roman"/>
          <w:sz w:val="24"/>
          <w:szCs w:val="24"/>
        </w:rPr>
        <w:t>}</w:t>
      </w:r>
    </w:p>
    <w:p w14:paraId="64F0E93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930F32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des_barriers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describe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5EDBE4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View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des_barriers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CAA1E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56FA39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Convert to numeric</w:t>
      </w:r>
    </w:p>
    <w:p w14:paraId="46E28EA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barriers_cor_indx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sapply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is.factor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C8841A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barriers_cor_indx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lapply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barriers_cor_indx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"/>
          <w:rFonts w:ascii="Times New Roman" w:hAnsi="Times New Roman" w:cs="Times New Roman"/>
          <w:sz w:val="24"/>
          <w:szCs w:val="24"/>
        </w:rPr>
        <w:t>function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as.numeric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as.character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)))</w:t>
      </w:r>
    </w:p>
    <w:p w14:paraId="124AEC4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F57F09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 Polychoric correlation</w:t>
      </w:r>
    </w:p>
    <w:p w14:paraId="4BB651B6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barriers_poly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polychoric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C69801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bar_rho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barriers_poly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rho</w:t>
      </w:r>
    </w:p>
    <w:p w14:paraId="6662FAE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barriers_poly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tau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#Thresholds/Scaling results</w:t>
      </w:r>
    </w:p>
    <w:p w14:paraId="7E40F50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D05818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cor.plot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barriers_poly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rho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numbers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b"/>
          <w:rFonts w:ascii="Times New Roman" w:hAnsi="Times New Roman" w:cs="Times New Roman"/>
          <w:sz w:val="24"/>
          <w:szCs w:val="24"/>
        </w:rPr>
        <w:t>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upper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FALSE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main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"Polychoric Correlation"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show.legend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FALSE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7746423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5D686BE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Polychoric factor analysis</w:t>
      </w:r>
    </w:p>
    <w:p w14:paraId="0A00C1C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fa.parallel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bar_rho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fm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"pa"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"fa"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main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"Scree Plot"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A15E978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5AA911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poly_model_barriers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barriers_cor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nfactor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"poly"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fm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rotate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"none"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4B8BDEF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poly_model_barriers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loadings</w:t>
      </w:r>
    </w:p>
    <w:p w14:paraId="4FF48C0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73ABF50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fa.diagram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poly_model_barriers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6E2FDC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D2DBF9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F1BBB9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#### 4.2 Drivers ####</w:t>
      </w:r>
    </w:p>
    <w:p w14:paraId="35F8E22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drivers_0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-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7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)]</w:t>
      </w:r>
    </w:p>
    <w:p w14:paraId="2809D36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BFF13D2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applicable"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NA</w:t>
      </w:r>
    </w:p>
    <w:p w14:paraId="23A8222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sucess factor"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success factor"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#Fix typo</w:t>
      </w:r>
    </w:p>
    <w:p w14:paraId="0432005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"Very much a success factor"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4</w:t>
      </w:r>
    </w:p>
    <w:p w14:paraId="0D44C85B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lastRenderedPageBreak/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"Considerable success factor"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</w:t>
      </w:r>
    </w:p>
    <w:p w14:paraId="22C6F2F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"Somewhat a success factor"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2</w:t>
      </w:r>
    </w:p>
    <w:p w14:paraId="4564F35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"Not a success factor for me"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</w:p>
    <w:p w14:paraId="4CD8D84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35EDFD0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drivers_levels_3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"1"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"2"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"3"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"4"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611ACB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F1BF63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k"/>
          <w:rFonts w:ascii="Times New Roman" w:hAnsi="Times New Roman" w:cs="Times New Roman"/>
          <w:sz w:val="24"/>
          <w:szCs w:val="24"/>
        </w:rPr>
        <w:t>for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"/>
          <w:rFonts w:ascii="Times New Roman" w:hAnsi="Times New Roman" w:cs="Times New Roman"/>
          <w:sz w:val="24"/>
          <w:szCs w:val="24"/>
        </w:rPr>
        <w:t>in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1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: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ncol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{</w:t>
      </w:r>
    </w:p>
    <w:p w14:paraId="1EC29BD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[,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levels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drivers_levels_3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labels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drivers_levels_3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ordered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TRUE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AE14F9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p"/>
          <w:rFonts w:ascii="Times New Roman" w:hAnsi="Times New Roman" w:cs="Times New Roman"/>
          <w:sz w:val="24"/>
          <w:szCs w:val="24"/>
        </w:rPr>
        <w:t>}</w:t>
      </w:r>
    </w:p>
    <w:p w14:paraId="20B61397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41A5E4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des_drivers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describe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029E814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View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des_drivers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5D2A4A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4D03CAC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Convert to numeric</w:t>
      </w:r>
    </w:p>
    <w:p w14:paraId="2586130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drivers_cor_indx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sapply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is.factor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395916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drivers_cor_indx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lapply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[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drivers_cor_indx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],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"/>
          <w:rFonts w:ascii="Times New Roman" w:hAnsi="Times New Roman" w:cs="Times New Roman"/>
          <w:sz w:val="24"/>
          <w:szCs w:val="24"/>
        </w:rPr>
        <w:t>function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as.numeric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f"/>
          <w:rFonts w:ascii="Times New Roman" w:hAnsi="Times New Roman" w:cs="Times New Roman"/>
          <w:sz w:val="24"/>
          <w:szCs w:val="24"/>
        </w:rPr>
        <w:t>as.character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x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)))</w:t>
      </w:r>
    </w:p>
    <w:p w14:paraId="3BF7A7F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26F33ACC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## Polychoric correlation</w:t>
      </w:r>
    </w:p>
    <w:p w14:paraId="5C2360F3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drivers_poly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polychoric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544B36FF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driv_rho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drivers_poly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rho</w:t>
      </w:r>
    </w:p>
    <w:p w14:paraId="6489C3F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drivers_poly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tau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c1"/>
          <w:rFonts w:ascii="Times New Roman" w:hAnsi="Times New Roman" w:cs="Times New Roman"/>
          <w:sz w:val="24"/>
          <w:szCs w:val="24"/>
        </w:rPr>
        <w:t>#Thresholds/Scaling results</w:t>
      </w:r>
    </w:p>
    <w:p w14:paraId="14304AE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1BB5534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cor.plot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drivers_poly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rho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numbers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nb"/>
          <w:rFonts w:ascii="Times New Roman" w:hAnsi="Times New Roman" w:cs="Times New Roman"/>
          <w:sz w:val="24"/>
          <w:szCs w:val="24"/>
        </w:rPr>
        <w:t>T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upper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FALSE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main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"Polychoric Correlation"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show.legend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kc"/>
          <w:rFonts w:ascii="Times New Roman" w:hAnsi="Times New Roman" w:cs="Times New Roman"/>
          <w:sz w:val="24"/>
          <w:szCs w:val="24"/>
        </w:rPr>
        <w:t>FALSE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648DE2E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4804935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c1"/>
          <w:rFonts w:ascii="Times New Roman" w:hAnsi="Times New Roman" w:cs="Times New Roman"/>
          <w:sz w:val="24"/>
          <w:szCs w:val="24"/>
        </w:rPr>
        <w:t># Polychoric factor analysis</w:t>
      </w:r>
    </w:p>
    <w:p w14:paraId="4885161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fa.parallel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driv_rho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fm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"pa"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"fa"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main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"Scree Plot"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34AD9E7D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3A60059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poly_model_drivers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&lt;-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fa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drivers_cor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nfactor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m"/>
          <w:rFonts w:ascii="Times New Roman" w:hAnsi="Times New Roman" w:cs="Times New Roman"/>
          <w:sz w:val="24"/>
          <w:szCs w:val="24"/>
        </w:rPr>
        <w:t>3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cor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"poly"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fm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"mle"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,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rotate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=</w:t>
      </w:r>
      <w:r w:rsidRPr="00946FEB">
        <w:rPr>
          <w:rStyle w:val="w"/>
          <w:rFonts w:ascii="Times New Roman" w:hAnsi="Times New Roman" w:cs="Times New Roman"/>
          <w:sz w:val="24"/>
          <w:szCs w:val="24"/>
        </w:rPr>
        <w:t xml:space="preserve"> </w:t>
      </w:r>
      <w:r w:rsidRPr="00946FEB">
        <w:rPr>
          <w:rStyle w:val="s2"/>
          <w:rFonts w:ascii="Times New Roman" w:hAnsi="Times New Roman" w:cs="Times New Roman"/>
          <w:sz w:val="24"/>
          <w:szCs w:val="24"/>
        </w:rPr>
        <w:t>"none"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12680F21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poly_model_drivers</w:t>
      </w:r>
      <w:r w:rsidRPr="00946FEB">
        <w:rPr>
          <w:rStyle w:val="o"/>
          <w:rFonts w:ascii="Times New Roman" w:hAnsi="Times New Roman" w:cs="Times New Roman"/>
          <w:sz w:val="24"/>
          <w:szCs w:val="24"/>
        </w:rPr>
        <w:t>$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loadings</w:t>
      </w:r>
    </w:p>
    <w:p w14:paraId="3D1932B0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0ABA71A4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946FEB">
        <w:rPr>
          <w:rStyle w:val="n"/>
          <w:rFonts w:ascii="Times New Roman" w:hAnsi="Times New Roman" w:cs="Times New Roman"/>
          <w:sz w:val="24"/>
          <w:szCs w:val="24"/>
        </w:rPr>
        <w:t>fa.diagram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(</w:t>
      </w:r>
      <w:r w:rsidRPr="00946FEB">
        <w:rPr>
          <w:rStyle w:val="n"/>
          <w:rFonts w:ascii="Times New Roman" w:hAnsi="Times New Roman" w:cs="Times New Roman"/>
          <w:sz w:val="24"/>
          <w:szCs w:val="24"/>
        </w:rPr>
        <w:t>poly_model_drivers</w:t>
      </w:r>
      <w:r w:rsidRPr="00946FEB">
        <w:rPr>
          <w:rStyle w:val="p"/>
          <w:rFonts w:ascii="Times New Roman" w:hAnsi="Times New Roman" w:cs="Times New Roman"/>
          <w:sz w:val="24"/>
          <w:szCs w:val="24"/>
        </w:rPr>
        <w:t>)</w:t>
      </w:r>
    </w:p>
    <w:p w14:paraId="2DA6630A" w14:textId="77777777" w:rsidR="00946FEB" w:rsidRPr="00946FEB" w:rsidRDefault="00946FEB" w:rsidP="00946FEB">
      <w:pPr>
        <w:pStyle w:val="HTMLPreformatted"/>
        <w:rPr>
          <w:rFonts w:ascii="Times New Roman" w:hAnsi="Times New Roman" w:cs="Times New Roman"/>
          <w:sz w:val="24"/>
          <w:szCs w:val="24"/>
        </w:rPr>
      </w:pPr>
    </w:p>
    <w:p w14:paraId="633254E4" w14:textId="77777777" w:rsidR="00946FEB" w:rsidRPr="00946FEB" w:rsidRDefault="00946FEB" w:rsidP="00946FEB">
      <w:pPr>
        <w:rPr>
          <w:rFonts w:cs="Times New Roman"/>
          <w:b/>
          <w:szCs w:val="24"/>
        </w:rPr>
      </w:pPr>
      <w:r w:rsidRPr="00946FEB">
        <w:rPr>
          <w:rFonts w:cs="Times New Roman"/>
          <w:b/>
          <w:szCs w:val="24"/>
        </w:rPr>
        <w:t xml:space="preserve"> </w:t>
      </w:r>
    </w:p>
    <w:p w14:paraId="7B65BC41" w14:textId="77777777" w:rsidR="00DE23E8" w:rsidRPr="00946FEB" w:rsidRDefault="00DE23E8" w:rsidP="00654E8F">
      <w:pPr>
        <w:spacing w:before="240"/>
        <w:rPr>
          <w:rFonts w:cs="Times New Roman"/>
          <w:szCs w:val="24"/>
        </w:rPr>
      </w:pPr>
    </w:p>
    <w:sectPr w:rsidR="00DE23E8" w:rsidRPr="00946FEB" w:rsidSect="0093429D">
      <w:headerReference w:type="even" r:id="rId9"/>
      <w:footerReference w:type="even" r:id="rId10"/>
      <w:footerReference w:type="default" r:id="rId11"/>
      <w:headerReference w:type="first" r:id="rId12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87B368" w14:textId="77777777" w:rsidR="001F37FD" w:rsidRDefault="001F37FD" w:rsidP="00117666">
      <w:pPr>
        <w:spacing w:after="0"/>
      </w:pPr>
      <w:r>
        <w:separator/>
      </w:r>
    </w:p>
  </w:endnote>
  <w:endnote w:type="continuationSeparator" w:id="0">
    <w:p w14:paraId="5B45A2A4" w14:textId="77777777" w:rsidR="001F37FD" w:rsidRDefault="001F37FD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" filled="f" stroked="f" strokeweight=".5pt">
              <v:textbox style="mso-fit-shape-to-text:t">
                <w:txbxContent>
                  <w:p w14:paraId="50BC4D33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&#13;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2DFD6E" w14:textId="77777777" w:rsidR="001F37FD" w:rsidRDefault="001F37FD" w:rsidP="00117666">
      <w:pPr>
        <w:spacing w:after="0"/>
      </w:pPr>
      <w:r>
        <w:separator/>
      </w:r>
    </w:p>
  </w:footnote>
  <w:footnote w:type="continuationSeparator" w:id="0">
    <w:p w14:paraId="591D1543" w14:textId="77777777" w:rsidR="001F37FD" w:rsidRDefault="001F37FD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9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B5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1F37FD"/>
    <w:rsid w:val="00267D18"/>
    <w:rsid w:val="00274347"/>
    <w:rsid w:val="002868E2"/>
    <w:rsid w:val="002869C3"/>
    <w:rsid w:val="002936E4"/>
    <w:rsid w:val="002B4A57"/>
    <w:rsid w:val="002C74CA"/>
    <w:rsid w:val="003123F4"/>
    <w:rsid w:val="003544FB"/>
    <w:rsid w:val="003D2F2D"/>
    <w:rsid w:val="00401590"/>
    <w:rsid w:val="00447801"/>
    <w:rsid w:val="00452E9C"/>
    <w:rsid w:val="004735C8"/>
    <w:rsid w:val="004947A6"/>
    <w:rsid w:val="004961FF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9151AA"/>
    <w:rsid w:val="0093429D"/>
    <w:rsid w:val="00943573"/>
    <w:rsid w:val="00946FEB"/>
    <w:rsid w:val="00964134"/>
    <w:rsid w:val="00970F7D"/>
    <w:rsid w:val="00994A3D"/>
    <w:rsid w:val="009C2B12"/>
    <w:rsid w:val="00A174D9"/>
    <w:rsid w:val="00AA4D24"/>
    <w:rsid w:val="00AB6715"/>
    <w:rsid w:val="00B1671E"/>
    <w:rsid w:val="00B25EB8"/>
    <w:rsid w:val="00B37F4D"/>
    <w:rsid w:val="00C52A7B"/>
    <w:rsid w:val="00C56BAF"/>
    <w:rsid w:val="00C679AA"/>
    <w:rsid w:val="00C75972"/>
    <w:rsid w:val="00CD066B"/>
    <w:rsid w:val="00CE4FEE"/>
    <w:rsid w:val="00D060CF"/>
    <w:rsid w:val="00DB59C3"/>
    <w:rsid w:val="00DC259A"/>
    <w:rsid w:val="00DE23E8"/>
    <w:rsid w:val="00E52377"/>
    <w:rsid w:val="00E537AD"/>
    <w:rsid w:val="00E64E17"/>
    <w:rsid w:val="00E866C9"/>
    <w:rsid w:val="00EA3D3C"/>
    <w:rsid w:val="00EC090A"/>
    <w:rsid w:val="00ED20B5"/>
    <w:rsid w:val="00F46900"/>
    <w:rsid w:val="00F61D89"/>
    <w:rsid w:val="00FD1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customStyle="1" w:styleId="msonormal0">
    <w:name w:val="msonormal"/>
    <w:basedOn w:val="Normal"/>
    <w:rsid w:val="00946FEB"/>
    <w:pPr>
      <w:spacing w:before="100" w:beforeAutospacing="1" w:after="100" w:afterAutospacing="1"/>
    </w:pPr>
    <w:rPr>
      <w:rFonts w:eastAsia="Times New Roman" w:cs="Times New Roman"/>
      <w:szCs w:val="24"/>
      <w:lang w:val="en-GB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46FE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</w:pPr>
    <w:rPr>
      <w:rFonts w:ascii="Courier New" w:eastAsia="Times New Roman" w:hAnsi="Courier New" w:cs="Courier New"/>
      <w:sz w:val="20"/>
      <w:szCs w:val="20"/>
      <w:lang w:val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46FEB"/>
    <w:rPr>
      <w:rFonts w:ascii="Courier New" w:eastAsia="Times New Roman" w:hAnsi="Courier New" w:cs="Courier New"/>
      <w:sz w:val="20"/>
      <w:szCs w:val="20"/>
      <w:lang w:val="en-GB"/>
    </w:rPr>
  </w:style>
  <w:style w:type="character" w:customStyle="1" w:styleId="line">
    <w:name w:val="line"/>
    <w:basedOn w:val="DefaultParagraphFont"/>
    <w:rsid w:val="00946FEB"/>
  </w:style>
  <w:style w:type="character" w:customStyle="1" w:styleId="c1">
    <w:name w:val="c1"/>
    <w:basedOn w:val="DefaultParagraphFont"/>
    <w:rsid w:val="00946FEB"/>
  </w:style>
  <w:style w:type="character" w:customStyle="1" w:styleId="n">
    <w:name w:val="n"/>
    <w:basedOn w:val="DefaultParagraphFont"/>
    <w:rsid w:val="00946FEB"/>
  </w:style>
  <w:style w:type="character" w:customStyle="1" w:styleId="p">
    <w:name w:val="p"/>
    <w:basedOn w:val="DefaultParagraphFont"/>
    <w:rsid w:val="00946FEB"/>
  </w:style>
  <w:style w:type="character" w:customStyle="1" w:styleId="s2">
    <w:name w:val="s2"/>
    <w:basedOn w:val="DefaultParagraphFont"/>
    <w:rsid w:val="00946FEB"/>
  </w:style>
  <w:style w:type="character" w:customStyle="1" w:styleId="w">
    <w:name w:val="w"/>
    <w:basedOn w:val="DefaultParagraphFont"/>
    <w:rsid w:val="00946FEB"/>
  </w:style>
  <w:style w:type="character" w:customStyle="1" w:styleId="o">
    <w:name w:val="o"/>
    <w:basedOn w:val="DefaultParagraphFont"/>
    <w:rsid w:val="00946FEB"/>
  </w:style>
  <w:style w:type="character" w:customStyle="1" w:styleId="kc">
    <w:name w:val="kc"/>
    <w:basedOn w:val="DefaultParagraphFont"/>
    <w:rsid w:val="00946FEB"/>
  </w:style>
  <w:style w:type="character" w:customStyle="1" w:styleId="nf">
    <w:name w:val="nf"/>
    <w:basedOn w:val="DefaultParagraphFont"/>
    <w:rsid w:val="00946FEB"/>
  </w:style>
  <w:style w:type="character" w:customStyle="1" w:styleId="m">
    <w:name w:val="m"/>
    <w:basedOn w:val="DefaultParagraphFont"/>
    <w:rsid w:val="00946FEB"/>
  </w:style>
  <w:style w:type="character" w:customStyle="1" w:styleId="k">
    <w:name w:val="k"/>
    <w:basedOn w:val="DefaultParagraphFont"/>
    <w:rsid w:val="00946FEB"/>
  </w:style>
  <w:style w:type="character" w:customStyle="1" w:styleId="nb">
    <w:name w:val="nb"/>
    <w:basedOn w:val="DefaultParagraphFont"/>
    <w:rsid w:val="00946FEB"/>
  </w:style>
  <w:style w:type="character" w:styleId="PageNumber">
    <w:name w:val="page number"/>
    <w:basedOn w:val="DefaultParagraphFont"/>
    <w:uiPriority w:val="99"/>
    <w:semiHidden/>
    <w:unhideWhenUsed/>
    <w:rsid w:val="00946FEB"/>
  </w:style>
  <w:style w:type="paragraph" w:styleId="Revision">
    <w:name w:val="Revision"/>
    <w:hidden/>
    <w:uiPriority w:val="99"/>
    <w:semiHidden/>
    <w:rsid w:val="00946FEB"/>
    <w:pPr>
      <w:spacing w:after="0" w:line="240" w:lineRule="auto"/>
    </w:pPr>
    <w:rPr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itlab.com/nicvaliente/emcr/-/blob/master/scripts/EMCR.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E175467C-8AC5-8340-A382-8AB97FDEC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C:\Users\joshua.stocco\Documents\Templates\Frontiers_Word_Templates\Supplementary_Material.dotx</Template>
  <TotalTime>1</TotalTime>
  <Pages>24</Pages>
  <Words>5818</Words>
  <Characters>34328</Characters>
  <Application>Microsoft Office Word</Application>
  <DocSecurity>0</DocSecurity>
  <Lines>520</Lines>
  <Paragraphs>80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Blanca Figuerola</cp:lastModifiedBy>
  <cp:revision>3</cp:revision>
  <cp:lastPrinted>2013-10-03T12:51:00Z</cp:lastPrinted>
  <dcterms:created xsi:type="dcterms:W3CDTF">2021-09-14T15:35:00Z</dcterms:created>
  <dcterms:modified xsi:type="dcterms:W3CDTF">2021-09-14T15:35:00Z</dcterms:modified>
</cp:coreProperties>
</file>