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00D53F" w14:textId="77777777" w:rsidR="000F557C" w:rsidRPr="000F557C" w:rsidRDefault="000F557C">
      <w:bookmarkStart w:id="0" w:name="_GoBack"/>
      <w:bookmarkEnd w:id="0"/>
      <w:r w:rsidRPr="000F557C">
        <w:t>Supplementary Materials S9</w:t>
      </w:r>
    </w:p>
    <w:p w14:paraId="09019E51" w14:textId="77777777" w:rsidR="000F557C" w:rsidRPr="000F557C" w:rsidRDefault="000F557C"/>
    <w:p w14:paraId="1E234765" w14:textId="77777777" w:rsidR="00172C1B" w:rsidRPr="000F557C" w:rsidRDefault="00761ADB">
      <w:pPr>
        <w:rPr>
          <w:color w:val="FF0000"/>
          <w:sz w:val="56"/>
          <w:szCs w:val="56"/>
        </w:rPr>
      </w:pPr>
      <w:r w:rsidRPr="000F557C">
        <w:rPr>
          <w:color w:val="FF0000"/>
          <w:sz w:val="56"/>
          <w:szCs w:val="56"/>
        </w:rPr>
        <w:t>[logo organizing institution]</w:t>
      </w:r>
    </w:p>
    <w:p w14:paraId="4A76A97C" w14:textId="77777777" w:rsidR="00172C1B" w:rsidRPr="000F557C" w:rsidRDefault="00172C1B"/>
    <w:p w14:paraId="4550D1F0" w14:textId="77777777" w:rsidR="00714AEC" w:rsidRPr="00883BD7" w:rsidRDefault="00714AEC" w:rsidP="006A01CF">
      <w:pPr>
        <w:tabs>
          <w:tab w:val="left" w:pos="2835"/>
          <w:tab w:val="left" w:pos="6789"/>
        </w:tabs>
        <w:spacing w:line="200" w:lineRule="exact"/>
        <w:rPr>
          <w:rFonts w:ascii="Garamond" w:hAnsi="Garamond"/>
          <w:spacing w:val="10"/>
          <w:sz w:val="20"/>
          <w:szCs w:val="20"/>
        </w:rPr>
      </w:pPr>
    </w:p>
    <w:p w14:paraId="4892C080" w14:textId="77777777" w:rsidR="00714AEC" w:rsidRPr="00883BD7" w:rsidRDefault="00714AEC" w:rsidP="006A01CF">
      <w:pPr>
        <w:tabs>
          <w:tab w:val="left" w:pos="2835"/>
          <w:tab w:val="left" w:pos="6789"/>
        </w:tabs>
        <w:spacing w:line="200" w:lineRule="exact"/>
        <w:rPr>
          <w:rFonts w:ascii="Garamond" w:hAnsi="Garamond"/>
          <w:spacing w:val="10"/>
          <w:sz w:val="20"/>
          <w:szCs w:val="20"/>
        </w:rPr>
        <w:sectPr w:rsidR="00714AEC" w:rsidRPr="00883BD7" w:rsidSect="00DB729F">
          <w:footerReference w:type="default" r:id="rId8"/>
          <w:type w:val="continuous"/>
          <w:pgSz w:w="11907" w:h="16840" w:code="9"/>
          <w:pgMar w:top="1418" w:right="1134" w:bottom="1077" w:left="1701" w:header="709" w:footer="709" w:gutter="0"/>
          <w:cols w:space="708"/>
          <w:titlePg/>
          <w:docGrid w:linePitch="360"/>
        </w:sectPr>
      </w:pPr>
    </w:p>
    <w:p w14:paraId="40EFBFF3" w14:textId="77777777" w:rsidR="00714AEC" w:rsidRPr="00883BD7" w:rsidRDefault="00714AEC" w:rsidP="006A01CF">
      <w:pPr>
        <w:tabs>
          <w:tab w:val="left" w:pos="2835"/>
          <w:tab w:val="left" w:pos="6789"/>
        </w:tabs>
        <w:spacing w:line="200" w:lineRule="exact"/>
        <w:rPr>
          <w:rFonts w:ascii="Garamond" w:hAnsi="Garamond"/>
          <w:spacing w:val="10"/>
          <w:sz w:val="20"/>
          <w:szCs w:val="20"/>
        </w:rPr>
      </w:pPr>
    </w:p>
    <w:p w14:paraId="48A391C3" w14:textId="77777777" w:rsidR="00DE58B3" w:rsidRPr="00F50C6C" w:rsidRDefault="005F6A8E" w:rsidP="00F50C6C">
      <w:pPr>
        <w:pStyle w:val="Heading2"/>
        <w:jc w:val="left"/>
        <w:rPr>
          <w:rFonts w:ascii="Times New Roman" w:hAnsi="Times New Roman"/>
          <w:smallCaps/>
          <w:lang w:val="en-US"/>
        </w:rPr>
      </w:pPr>
      <w:r>
        <w:rPr>
          <w:rFonts w:ascii="Times New Roman" w:hAnsi="Times New Roman"/>
          <w:smallCaps/>
          <w:lang w:val="en-US"/>
        </w:rPr>
        <w:t xml:space="preserve"> </w:t>
      </w:r>
      <w:r w:rsidR="00F50C6C" w:rsidRPr="00F50C6C">
        <w:rPr>
          <w:rFonts w:ascii="Times New Roman" w:hAnsi="Times New Roman"/>
          <w:smallCaps/>
          <w:lang w:val="en-US"/>
        </w:rPr>
        <w:t>contrac</w:t>
      </w:r>
      <w:r w:rsidR="00F50C6C" w:rsidRPr="00F50C6C">
        <w:rPr>
          <w:rFonts w:ascii="Times New Roman" w:hAnsi="Times New Roman"/>
          <w:smallCaps/>
          <w:szCs w:val="28"/>
          <w:lang w:val="en-US"/>
        </w:rPr>
        <w:t>t for provision of services</w:t>
      </w:r>
      <w:r w:rsidR="00DE58B3" w:rsidRPr="00F50C6C">
        <w:rPr>
          <w:rFonts w:ascii="Times New Roman" w:hAnsi="Times New Roman"/>
          <w:smallCaps/>
          <w:lang w:val="en-US"/>
        </w:rPr>
        <w:t xml:space="preserve"> </w:t>
      </w:r>
    </w:p>
    <w:p w14:paraId="461BC06E" w14:textId="77777777" w:rsidR="00DE58B3" w:rsidRPr="00F50C6C" w:rsidRDefault="00DE58B3" w:rsidP="00DE58B3">
      <w:pPr>
        <w:rPr>
          <w:rFonts w:ascii="Arial" w:hAnsi="Arial"/>
        </w:rPr>
      </w:pPr>
    </w:p>
    <w:p w14:paraId="31B20697" w14:textId="77777777" w:rsidR="002C3E60" w:rsidRDefault="00F50C6C" w:rsidP="00603391">
      <w:pPr>
        <w:autoSpaceDE w:val="0"/>
        <w:autoSpaceDN w:val="0"/>
        <w:adjustRightInd w:val="0"/>
        <w:rPr>
          <w:noProof/>
        </w:rPr>
      </w:pPr>
      <w:r w:rsidRPr="00F50C6C">
        <w:rPr>
          <w:noProof/>
        </w:rPr>
        <w:t xml:space="preserve">between </w:t>
      </w:r>
    </w:p>
    <w:p w14:paraId="15B3A567" w14:textId="77777777" w:rsidR="002C3E60" w:rsidRDefault="002C3E60" w:rsidP="00603391">
      <w:pPr>
        <w:autoSpaceDE w:val="0"/>
        <w:autoSpaceDN w:val="0"/>
        <w:adjustRightInd w:val="0"/>
        <w:rPr>
          <w:noProof/>
        </w:rPr>
      </w:pPr>
    </w:p>
    <w:p w14:paraId="27DD0C07" w14:textId="77777777" w:rsidR="002D471D" w:rsidRPr="00480E9B" w:rsidRDefault="00480E9B" w:rsidP="00480E9B">
      <w:pPr>
        <w:autoSpaceDE w:val="0"/>
        <w:autoSpaceDN w:val="0"/>
        <w:adjustRightInd w:val="0"/>
        <w:rPr>
          <w:noProof/>
          <w:color w:val="FF0000"/>
        </w:rPr>
      </w:pPr>
      <w:r w:rsidRPr="00480E9B">
        <w:rPr>
          <w:noProof/>
          <w:color w:val="FF0000"/>
        </w:rPr>
        <w:t>[name and address of organizing institution]</w:t>
      </w:r>
      <w:r w:rsidR="00F50C6C" w:rsidRPr="00480E9B">
        <w:rPr>
          <w:noProof/>
          <w:color w:val="FF0000"/>
        </w:rPr>
        <w:t xml:space="preserve"> </w:t>
      </w:r>
    </w:p>
    <w:p w14:paraId="66233771" w14:textId="77777777" w:rsidR="002C3E60" w:rsidRDefault="00F50C6C" w:rsidP="00603391">
      <w:pPr>
        <w:autoSpaceDE w:val="0"/>
        <w:autoSpaceDN w:val="0"/>
        <w:adjustRightInd w:val="0"/>
        <w:rPr>
          <w:noProof/>
        </w:rPr>
      </w:pPr>
      <w:r>
        <w:rPr>
          <w:noProof/>
        </w:rPr>
        <w:t xml:space="preserve">represented by </w:t>
      </w:r>
      <w:r w:rsidR="00480E9B" w:rsidRPr="00480E9B">
        <w:rPr>
          <w:noProof/>
          <w:color w:val="FF0000"/>
        </w:rPr>
        <w:t>[name</w:t>
      </w:r>
      <w:r w:rsidR="00480E9B">
        <w:rPr>
          <w:noProof/>
          <w:color w:val="FF0000"/>
        </w:rPr>
        <w:t xml:space="preserve"> and title of head of the organizing institution</w:t>
      </w:r>
      <w:r w:rsidR="00480E9B" w:rsidRPr="00480E9B">
        <w:rPr>
          <w:noProof/>
          <w:color w:val="FF0000"/>
        </w:rPr>
        <w:t>]</w:t>
      </w:r>
      <w:r>
        <w:rPr>
          <w:noProof/>
        </w:rPr>
        <w:t xml:space="preserve">, </w:t>
      </w:r>
    </w:p>
    <w:p w14:paraId="7012CE27" w14:textId="77777777" w:rsidR="002D471D" w:rsidRDefault="002D471D" w:rsidP="00603391">
      <w:pPr>
        <w:autoSpaceDE w:val="0"/>
        <w:autoSpaceDN w:val="0"/>
        <w:adjustRightInd w:val="0"/>
        <w:rPr>
          <w:noProof/>
        </w:rPr>
      </w:pPr>
      <w:r w:rsidRPr="002D471D">
        <w:rPr>
          <w:noProof/>
        </w:rPr>
        <w:t>referred to below as</w:t>
      </w:r>
      <w:r>
        <w:rPr>
          <w:noProof/>
        </w:rPr>
        <w:t>: “</w:t>
      </w:r>
      <w:r w:rsidR="00480E9B" w:rsidRPr="00480E9B">
        <w:rPr>
          <w:b/>
          <w:noProof/>
          <w:color w:val="FF0000"/>
        </w:rPr>
        <w:t>[acronym of organizing institution]</w:t>
      </w:r>
      <w:r>
        <w:rPr>
          <w:noProof/>
        </w:rPr>
        <w:t>”</w:t>
      </w:r>
    </w:p>
    <w:p w14:paraId="1C7BA1C9" w14:textId="77777777" w:rsidR="002C3E60" w:rsidRDefault="002C3E60" w:rsidP="00603391">
      <w:pPr>
        <w:autoSpaceDE w:val="0"/>
        <w:autoSpaceDN w:val="0"/>
        <w:adjustRightInd w:val="0"/>
        <w:rPr>
          <w:noProof/>
        </w:rPr>
      </w:pPr>
    </w:p>
    <w:p w14:paraId="4DFA59FC" w14:textId="77777777" w:rsidR="002C3E60" w:rsidRDefault="00F50C6C" w:rsidP="00603391">
      <w:pPr>
        <w:autoSpaceDE w:val="0"/>
        <w:autoSpaceDN w:val="0"/>
        <w:adjustRightInd w:val="0"/>
        <w:rPr>
          <w:noProof/>
        </w:rPr>
      </w:pPr>
      <w:r>
        <w:rPr>
          <w:noProof/>
        </w:rPr>
        <w:t xml:space="preserve">and </w:t>
      </w:r>
    </w:p>
    <w:p w14:paraId="185AFAB5" w14:textId="77777777" w:rsidR="002C3E60" w:rsidRDefault="002C3E60" w:rsidP="00603391">
      <w:pPr>
        <w:autoSpaceDE w:val="0"/>
        <w:autoSpaceDN w:val="0"/>
        <w:adjustRightInd w:val="0"/>
        <w:rPr>
          <w:noProof/>
        </w:rPr>
      </w:pPr>
    </w:p>
    <w:p w14:paraId="7550A347" w14:textId="77777777" w:rsidR="00480E9B" w:rsidRDefault="00480E9B" w:rsidP="00A15363">
      <w:pPr>
        <w:shd w:val="clear" w:color="auto" w:fill="FFFFFF"/>
        <w:rPr>
          <w:color w:val="000000"/>
        </w:rPr>
      </w:pPr>
      <w:r>
        <w:rPr>
          <w:color w:val="000000"/>
        </w:rPr>
        <w:t xml:space="preserve">Name and affiliation: </w:t>
      </w:r>
      <w:r w:rsidRPr="00480E9B">
        <w:rPr>
          <w:color w:val="FF0000"/>
        </w:rPr>
        <w:t>[name and affiliation of lecturer]</w:t>
      </w:r>
    </w:p>
    <w:p w14:paraId="3194DD78" w14:textId="77777777" w:rsidR="00A15363" w:rsidRDefault="00480E9B" w:rsidP="00A15363">
      <w:pPr>
        <w:shd w:val="clear" w:color="auto" w:fill="FFFFFF"/>
        <w:rPr>
          <w:color w:val="000000"/>
        </w:rPr>
      </w:pPr>
      <w:r>
        <w:rPr>
          <w:color w:val="000000"/>
        </w:rPr>
        <w:t xml:space="preserve">Home address: </w:t>
      </w:r>
      <w:r w:rsidRPr="00480E9B">
        <w:rPr>
          <w:color w:val="FF0000"/>
        </w:rPr>
        <w:t>[home address of lecturer]</w:t>
      </w:r>
    </w:p>
    <w:p w14:paraId="3701160B" w14:textId="77777777" w:rsidR="00A15363" w:rsidRDefault="00A15363" w:rsidP="00A15363">
      <w:pPr>
        <w:shd w:val="clear" w:color="auto" w:fill="FFFFFF"/>
        <w:rPr>
          <w:color w:val="000000"/>
        </w:rPr>
      </w:pPr>
      <w:r>
        <w:rPr>
          <w:color w:val="000000"/>
        </w:rPr>
        <w:t>Telephone</w:t>
      </w:r>
      <w:r w:rsidR="00480E9B">
        <w:rPr>
          <w:color w:val="000000"/>
        </w:rPr>
        <w:t xml:space="preserve">: </w:t>
      </w:r>
      <w:r w:rsidR="00480E9B" w:rsidRPr="00480E9B">
        <w:rPr>
          <w:color w:val="FF0000"/>
        </w:rPr>
        <w:t>[telephone</w:t>
      </w:r>
      <w:r w:rsidRPr="00480E9B">
        <w:rPr>
          <w:color w:val="FF0000"/>
        </w:rPr>
        <w:t xml:space="preserve"> number</w:t>
      </w:r>
      <w:r w:rsidR="00480E9B" w:rsidRPr="00480E9B">
        <w:rPr>
          <w:color w:val="FF0000"/>
        </w:rPr>
        <w:t xml:space="preserve"> of </w:t>
      </w:r>
      <w:proofErr w:type="gramStart"/>
      <w:r w:rsidR="00480E9B" w:rsidRPr="00480E9B">
        <w:rPr>
          <w:color w:val="FF0000"/>
        </w:rPr>
        <w:t>lecturer</w:t>
      </w:r>
      <w:proofErr w:type="gramEnd"/>
      <w:r w:rsidR="00480E9B" w:rsidRPr="00480E9B">
        <w:rPr>
          <w:color w:val="FF0000"/>
        </w:rPr>
        <w:t>]</w:t>
      </w:r>
    </w:p>
    <w:p w14:paraId="3FB7687B" w14:textId="77777777" w:rsidR="00A15363" w:rsidRDefault="00A15363" w:rsidP="00A15363">
      <w:pPr>
        <w:shd w:val="clear" w:color="auto" w:fill="FFFFFF"/>
        <w:rPr>
          <w:color w:val="000000"/>
        </w:rPr>
      </w:pPr>
      <w:r>
        <w:rPr>
          <w:color w:val="000000"/>
        </w:rPr>
        <w:t>Passport numbe</w:t>
      </w:r>
      <w:r w:rsidR="00480E9B">
        <w:rPr>
          <w:color w:val="000000"/>
        </w:rPr>
        <w:t xml:space="preserve">r: </w:t>
      </w:r>
      <w:r w:rsidR="00480E9B" w:rsidRPr="00480E9B">
        <w:rPr>
          <w:color w:val="FF0000"/>
        </w:rPr>
        <w:t xml:space="preserve">[passport number of </w:t>
      </w:r>
      <w:proofErr w:type="gramStart"/>
      <w:r w:rsidR="00480E9B" w:rsidRPr="00480E9B">
        <w:rPr>
          <w:color w:val="FF0000"/>
        </w:rPr>
        <w:t>lecturer</w:t>
      </w:r>
      <w:proofErr w:type="gramEnd"/>
      <w:r w:rsidR="00480E9B" w:rsidRPr="00480E9B">
        <w:rPr>
          <w:color w:val="FF0000"/>
        </w:rPr>
        <w:t>]</w:t>
      </w:r>
    </w:p>
    <w:p w14:paraId="7A301145" w14:textId="77777777" w:rsidR="00A15363" w:rsidRDefault="00A15363" w:rsidP="00A15363">
      <w:pPr>
        <w:shd w:val="clear" w:color="auto" w:fill="FFFFFF"/>
        <w:rPr>
          <w:color w:val="000000"/>
        </w:rPr>
      </w:pPr>
      <w:r>
        <w:rPr>
          <w:color w:val="000000"/>
        </w:rPr>
        <w:t>Expiry date</w:t>
      </w:r>
      <w:r w:rsidR="00480E9B">
        <w:rPr>
          <w:color w:val="000000"/>
        </w:rPr>
        <w:t>:</w:t>
      </w:r>
      <w:r w:rsidR="00480E9B" w:rsidRPr="00480E9B">
        <w:rPr>
          <w:color w:val="FF0000"/>
        </w:rPr>
        <w:t xml:space="preserve"> [expiry date of passport of lecturer]</w:t>
      </w:r>
    </w:p>
    <w:p w14:paraId="2113750F" w14:textId="77777777" w:rsidR="00A15363" w:rsidRPr="00480E9B" w:rsidRDefault="00A15363" w:rsidP="00A15363">
      <w:pPr>
        <w:autoSpaceDE w:val="0"/>
        <w:autoSpaceDN w:val="0"/>
        <w:adjustRightInd w:val="0"/>
        <w:rPr>
          <w:i/>
          <w:noProof/>
        </w:rPr>
      </w:pPr>
      <w:r w:rsidRPr="00480E9B">
        <w:rPr>
          <w:noProof/>
        </w:rPr>
        <w:t>Email :</w:t>
      </w:r>
      <w:r w:rsidRPr="00480E9B">
        <w:rPr>
          <w:noProof/>
          <w:color w:val="FF0000"/>
        </w:rPr>
        <w:t xml:space="preserve"> </w:t>
      </w:r>
      <w:r w:rsidR="00480E9B" w:rsidRPr="00480E9B">
        <w:rPr>
          <w:noProof/>
          <w:color w:val="FF0000"/>
        </w:rPr>
        <w:t>[email address lecturer]</w:t>
      </w:r>
    </w:p>
    <w:p w14:paraId="027E96FF" w14:textId="77777777" w:rsidR="002C3E60" w:rsidRDefault="00F57E47" w:rsidP="00603391">
      <w:pPr>
        <w:autoSpaceDE w:val="0"/>
        <w:autoSpaceDN w:val="0"/>
        <w:adjustRightInd w:val="0"/>
        <w:rPr>
          <w:noProof/>
        </w:rPr>
      </w:pPr>
      <w:r w:rsidRPr="00F57E47">
        <w:rPr>
          <w:noProof/>
        </w:rPr>
        <w:t xml:space="preserve">referred to below as: </w:t>
      </w:r>
      <w:r>
        <w:rPr>
          <w:noProof/>
        </w:rPr>
        <w:t xml:space="preserve">the </w:t>
      </w:r>
      <w:r w:rsidRPr="00F57E47">
        <w:rPr>
          <w:noProof/>
        </w:rPr>
        <w:t>“</w:t>
      </w:r>
      <w:r w:rsidRPr="00E14D3D">
        <w:rPr>
          <w:b/>
          <w:noProof/>
        </w:rPr>
        <w:t>lecturer</w:t>
      </w:r>
      <w:r w:rsidRPr="00F57E47">
        <w:rPr>
          <w:noProof/>
        </w:rPr>
        <w:t>”</w:t>
      </w:r>
    </w:p>
    <w:p w14:paraId="4D73603F" w14:textId="77777777" w:rsidR="00F57E47" w:rsidRDefault="00F57E47" w:rsidP="00603391">
      <w:pPr>
        <w:autoSpaceDE w:val="0"/>
        <w:autoSpaceDN w:val="0"/>
        <w:adjustRightInd w:val="0"/>
        <w:rPr>
          <w:noProof/>
        </w:rPr>
      </w:pPr>
    </w:p>
    <w:p w14:paraId="5E401FC9" w14:textId="77777777" w:rsidR="0017638E" w:rsidRDefault="0017638E" w:rsidP="00603391">
      <w:pPr>
        <w:autoSpaceDE w:val="0"/>
        <w:autoSpaceDN w:val="0"/>
        <w:adjustRightInd w:val="0"/>
        <w:rPr>
          <w:noProof/>
        </w:rPr>
      </w:pPr>
    </w:p>
    <w:p w14:paraId="5D105D20" w14:textId="77777777" w:rsidR="00CE4EFB" w:rsidRPr="009D4C2F" w:rsidRDefault="00CE4EFB" w:rsidP="00CE4EFB">
      <w:pPr>
        <w:autoSpaceDE w:val="0"/>
        <w:autoSpaceDN w:val="0"/>
        <w:adjustRightInd w:val="0"/>
        <w:rPr>
          <w:b/>
          <w:noProof/>
        </w:rPr>
      </w:pPr>
      <w:r w:rsidRPr="009D4C2F">
        <w:rPr>
          <w:b/>
          <w:bCs/>
          <w:noProof/>
        </w:rPr>
        <w:t>Article 1.</w:t>
      </w:r>
      <w:r w:rsidRPr="009D4C2F">
        <w:rPr>
          <w:noProof/>
        </w:rPr>
        <w:t xml:space="preserve"> </w:t>
      </w:r>
      <w:r w:rsidRPr="009D4C2F">
        <w:rPr>
          <w:b/>
          <w:noProof/>
        </w:rPr>
        <w:t>Object of this agreement</w:t>
      </w:r>
    </w:p>
    <w:p w14:paraId="57D17F2C" w14:textId="77777777" w:rsidR="00D34EB8" w:rsidRPr="00D34EB8" w:rsidRDefault="00CE4EFB" w:rsidP="0009618E">
      <w:pPr>
        <w:numPr>
          <w:ilvl w:val="0"/>
          <w:numId w:val="14"/>
        </w:numPr>
        <w:tabs>
          <w:tab w:val="left" w:pos="426"/>
        </w:tabs>
        <w:autoSpaceDE w:val="0"/>
        <w:autoSpaceDN w:val="0"/>
        <w:adjustRightInd w:val="0"/>
        <w:ind w:left="426"/>
        <w:rPr>
          <w:noProof/>
        </w:rPr>
      </w:pPr>
      <w:r w:rsidRPr="00F50C6C">
        <w:rPr>
          <w:noProof/>
        </w:rPr>
        <w:t xml:space="preserve">This </w:t>
      </w:r>
      <w:r>
        <w:rPr>
          <w:noProof/>
        </w:rPr>
        <w:t xml:space="preserve">convention is concluded in the framework of the </w:t>
      </w:r>
      <w:r w:rsidR="00480E9B" w:rsidRPr="00480E9B">
        <w:rPr>
          <w:noProof/>
          <w:color w:val="FF0000"/>
        </w:rPr>
        <w:t>[acronym of the organizing institution]</w:t>
      </w:r>
      <w:r>
        <w:rPr>
          <w:noProof/>
        </w:rPr>
        <w:t xml:space="preserve"> organisation of the “Training course in </w:t>
      </w:r>
      <w:r w:rsidR="00480E9B" w:rsidRPr="00480E9B">
        <w:rPr>
          <w:noProof/>
          <w:color w:val="FF0000"/>
        </w:rPr>
        <w:t>[title of the training course]</w:t>
      </w:r>
      <w:r>
        <w:rPr>
          <w:noProof/>
        </w:rPr>
        <w:t>”</w:t>
      </w:r>
      <w:r w:rsidR="00C379F7">
        <w:rPr>
          <w:noProof/>
        </w:rPr>
        <w:t>, which will be held</w:t>
      </w:r>
      <w:r w:rsidR="005F6A8E">
        <w:rPr>
          <w:noProof/>
        </w:rPr>
        <w:t xml:space="preserve"> </w:t>
      </w:r>
      <w:r>
        <w:rPr>
          <w:noProof/>
        </w:rPr>
        <w:t xml:space="preserve">from </w:t>
      </w:r>
      <w:r w:rsidR="00480E9B" w:rsidRPr="00480E9B">
        <w:rPr>
          <w:noProof/>
          <w:color w:val="FF0000"/>
        </w:rPr>
        <w:t>[dates]</w:t>
      </w:r>
      <w:r>
        <w:rPr>
          <w:noProof/>
        </w:rPr>
        <w:t xml:space="preserve"> </w:t>
      </w:r>
      <w:r w:rsidR="003569DA">
        <w:rPr>
          <w:noProof/>
        </w:rPr>
        <w:t xml:space="preserve">at </w:t>
      </w:r>
      <w:r w:rsidR="00480E9B" w:rsidRPr="00480E9B">
        <w:rPr>
          <w:noProof/>
          <w:color w:val="FF0000"/>
        </w:rPr>
        <w:t>[name of the institute where the training is organized]</w:t>
      </w:r>
      <w:r w:rsidR="00EF77B4">
        <w:rPr>
          <w:noProof/>
        </w:rPr>
        <w:t xml:space="preserve"> in collaboration with </w:t>
      </w:r>
      <w:r w:rsidR="00480E9B" w:rsidRPr="00480E9B">
        <w:rPr>
          <w:noProof/>
          <w:color w:val="FF0000"/>
        </w:rPr>
        <w:t>[names of co-organizing institutions]</w:t>
      </w:r>
      <w:r w:rsidR="00C408AB">
        <w:rPr>
          <w:noProof/>
          <w:lang w:val="en-GB"/>
        </w:rPr>
        <w:t>.</w:t>
      </w:r>
    </w:p>
    <w:p w14:paraId="1B08A011" w14:textId="77777777" w:rsidR="00750678" w:rsidRDefault="00275511" w:rsidP="0009618E">
      <w:pPr>
        <w:numPr>
          <w:ilvl w:val="0"/>
          <w:numId w:val="14"/>
        </w:numPr>
        <w:tabs>
          <w:tab w:val="left" w:pos="426"/>
        </w:tabs>
        <w:autoSpaceDE w:val="0"/>
        <w:autoSpaceDN w:val="0"/>
        <w:adjustRightInd w:val="0"/>
        <w:ind w:left="426"/>
        <w:rPr>
          <w:noProof/>
        </w:rPr>
      </w:pPr>
      <w:r w:rsidRPr="00D34EB8">
        <w:rPr>
          <w:noProof/>
        </w:rPr>
        <w:t xml:space="preserve">The object of the present </w:t>
      </w:r>
      <w:r w:rsidR="00F35725">
        <w:rPr>
          <w:noProof/>
        </w:rPr>
        <w:t>contract</w:t>
      </w:r>
      <w:r w:rsidRPr="00D34EB8">
        <w:rPr>
          <w:noProof/>
        </w:rPr>
        <w:t xml:space="preserve"> is a contract of provision of services as a lecturer</w:t>
      </w:r>
      <w:r w:rsidRPr="00275511">
        <w:rPr>
          <w:noProof/>
          <w:lang w:val="en-GB"/>
        </w:rPr>
        <w:t xml:space="preserve"> </w:t>
      </w:r>
      <w:r w:rsidRPr="00D34EB8">
        <w:rPr>
          <w:noProof/>
          <w:lang w:val="en-GB"/>
        </w:rPr>
        <w:t xml:space="preserve">for the training at </w:t>
      </w:r>
      <w:r w:rsidR="00480E9B" w:rsidRPr="00480E9B">
        <w:rPr>
          <w:noProof/>
          <w:color w:val="FF0000"/>
          <w:lang w:val="en-GB"/>
        </w:rPr>
        <w:t>[place where the training is organized]</w:t>
      </w:r>
      <w:r w:rsidR="000945E7">
        <w:rPr>
          <w:noProof/>
        </w:rPr>
        <w:t>.</w:t>
      </w:r>
    </w:p>
    <w:p w14:paraId="34F160ED" w14:textId="77777777" w:rsidR="00D80F3E" w:rsidRDefault="00D80F3E" w:rsidP="00D80F3E">
      <w:pPr>
        <w:tabs>
          <w:tab w:val="left" w:pos="4536"/>
        </w:tabs>
        <w:autoSpaceDE w:val="0"/>
        <w:autoSpaceDN w:val="0"/>
        <w:adjustRightInd w:val="0"/>
        <w:rPr>
          <w:noProof/>
        </w:rPr>
      </w:pPr>
    </w:p>
    <w:p w14:paraId="2B203925" w14:textId="77777777" w:rsidR="00D80F3E" w:rsidRPr="00D154DF" w:rsidRDefault="00D80F3E" w:rsidP="00D80F3E">
      <w:pPr>
        <w:tabs>
          <w:tab w:val="left" w:pos="4536"/>
        </w:tabs>
        <w:autoSpaceDE w:val="0"/>
        <w:autoSpaceDN w:val="0"/>
        <w:adjustRightInd w:val="0"/>
        <w:rPr>
          <w:b/>
          <w:noProof/>
        </w:rPr>
      </w:pPr>
      <w:r w:rsidRPr="00D154DF">
        <w:rPr>
          <w:b/>
          <w:noProof/>
        </w:rPr>
        <w:t>Article 2. - Duration of the Contract</w:t>
      </w:r>
    </w:p>
    <w:p w14:paraId="0E3CFA24" w14:textId="77777777" w:rsidR="00D80F3E" w:rsidRPr="00D154DF" w:rsidRDefault="00750678" w:rsidP="0009618E">
      <w:pPr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426"/>
        <w:rPr>
          <w:noProof/>
        </w:rPr>
      </w:pPr>
      <w:r w:rsidRPr="00D154DF">
        <w:rPr>
          <w:noProof/>
        </w:rPr>
        <w:t>Th</w:t>
      </w:r>
      <w:r w:rsidR="00D57CDE" w:rsidRPr="00D154DF">
        <w:rPr>
          <w:noProof/>
        </w:rPr>
        <w:t>is</w:t>
      </w:r>
      <w:r w:rsidRPr="00D154DF">
        <w:rPr>
          <w:noProof/>
        </w:rPr>
        <w:t xml:space="preserve"> contract of the provision of services </w:t>
      </w:r>
      <w:r w:rsidR="00675D37" w:rsidRPr="00D154DF">
        <w:rPr>
          <w:noProof/>
        </w:rPr>
        <w:t>shall be effective for the period between</w:t>
      </w:r>
      <w:r w:rsidR="00675D37" w:rsidRPr="00A17C99">
        <w:rPr>
          <w:noProof/>
          <w:color w:val="FF0000"/>
        </w:rPr>
        <w:t xml:space="preserve"> </w:t>
      </w:r>
      <w:r w:rsidR="00A17C99" w:rsidRPr="00A17C99">
        <w:rPr>
          <w:noProof/>
          <w:color w:val="FF0000"/>
        </w:rPr>
        <w:t>[</w:t>
      </w:r>
      <w:r w:rsidRPr="00A17C99">
        <w:rPr>
          <w:noProof/>
          <w:color w:val="FF0000"/>
        </w:rPr>
        <w:t>dates of the intervention</w:t>
      </w:r>
      <w:r w:rsidR="00FF44FF" w:rsidRPr="00A17C99">
        <w:rPr>
          <w:noProof/>
          <w:color w:val="FF0000"/>
        </w:rPr>
        <w:t xml:space="preserve"> of the lecturer</w:t>
      </w:r>
      <w:r w:rsidR="00A17C99" w:rsidRPr="00A17C99">
        <w:rPr>
          <w:noProof/>
          <w:color w:val="FF0000"/>
        </w:rPr>
        <w:t>]</w:t>
      </w:r>
      <w:r w:rsidRPr="00D154DF">
        <w:rPr>
          <w:noProof/>
        </w:rPr>
        <w:t xml:space="preserve">. </w:t>
      </w:r>
    </w:p>
    <w:p w14:paraId="5454E54F" w14:textId="77777777" w:rsidR="00750678" w:rsidRPr="00D34EB8" w:rsidRDefault="00750678" w:rsidP="0009618E">
      <w:pPr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426"/>
        <w:rPr>
          <w:noProof/>
        </w:rPr>
      </w:pPr>
      <w:r>
        <w:rPr>
          <w:noProof/>
        </w:rPr>
        <w:t>A change of dates of this provision is only possible by means of an agreement between the two parties.</w:t>
      </w:r>
    </w:p>
    <w:p w14:paraId="57EDE44F" w14:textId="77777777" w:rsidR="009F29BE" w:rsidRDefault="009F29BE" w:rsidP="00750678">
      <w:pPr>
        <w:tabs>
          <w:tab w:val="left" w:pos="4536"/>
        </w:tabs>
        <w:autoSpaceDE w:val="0"/>
        <w:autoSpaceDN w:val="0"/>
        <w:adjustRightInd w:val="0"/>
        <w:ind w:left="1080"/>
        <w:rPr>
          <w:noProof/>
        </w:rPr>
      </w:pPr>
    </w:p>
    <w:p w14:paraId="5C5C9805" w14:textId="77777777" w:rsidR="00743937" w:rsidRPr="00743937" w:rsidRDefault="00743937" w:rsidP="00743937">
      <w:pPr>
        <w:tabs>
          <w:tab w:val="left" w:pos="4536"/>
        </w:tabs>
        <w:autoSpaceDE w:val="0"/>
        <w:autoSpaceDN w:val="0"/>
        <w:adjustRightInd w:val="0"/>
        <w:rPr>
          <w:b/>
          <w:noProof/>
        </w:rPr>
      </w:pPr>
      <w:r w:rsidRPr="00743937">
        <w:rPr>
          <w:b/>
          <w:noProof/>
        </w:rPr>
        <w:t xml:space="preserve">Article </w:t>
      </w:r>
      <w:r w:rsidR="00EE7C96">
        <w:rPr>
          <w:b/>
          <w:noProof/>
        </w:rPr>
        <w:t>3</w:t>
      </w:r>
      <w:r w:rsidRPr="00743937">
        <w:rPr>
          <w:b/>
          <w:noProof/>
        </w:rPr>
        <w:t>. Contribution of the lecturer</w:t>
      </w:r>
    </w:p>
    <w:p w14:paraId="6740D22E" w14:textId="77777777" w:rsidR="009F29BE" w:rsidRDefault="00450E4F" w:rsidP="00786244">
      <w:pPr>
        <w:tabs>
          <w:tab w:val="left" w:pos="4536"/>
        </w:tabs>
        <w:autoSpaceDE w:val="0"/>
        <w:autoSpaceDN w:val="0"/>
        <w:adjustRightInd w:val="0"/>
        <w:rPr>
          <w:noProof/>
        </w:rPr>
      </w:pPr>
      <w:r>
        <w:rPr>
          <w:noProof/>
        </w:rPr>
        <w:t>The lecturer</w:t>
      </w:r>
      <w:r w:rsidR="00D34EB8" w:rsidRPr="00D34EB8">
        <w:rPr>
          <w:i/>
          <w:noProof/>
        </w:rPr>
        <w:t xml:space="preserve"> </w:t>
      </w:r>
      <w:r w:rsidR="006023E5">
        <w:rPr>
          <w:noProof/>
        </w:rPr>
        <w:t>is</w:t>
      </w:r>
      <w:r w:rsidR="00D34EB8" w:rsidRPr="00D34EB8">
        <w:rPr>
          <w:noProof/>
        </w:rPr>
        <w:t xml:space="preserve"> in charge of the realisation of seminars/conferences </w:t>
      </w:r>
      <w:r w:rsidR="00EF77B4">
        <w:rPr>
          <w:noProof/>
        </w:rPr>
        <w:t xml:space="preserve">and practicals </w:t>
      </w:r>
      <w:r w:rsidR="00D34EB8" w:rsidRPr="00D34EB8">
        <w:rPr>
          <w:noProof/>
        </w:rPr>
        <w:t>for the attention of the participants of the training</w:t>
      </w:r>
      <w:r w:rsidR="002F6A3E" w:rsidRPr="002F6A3E">
        <w:rPr>
          <w:noProof/>
        </w:rPr>
        <w:t xml:space="preserve"> </w:t>
      </w:r>
      <w:r w:rsidR="002F6A3E">
        <w:rPr>
          <w:noProof/>
        </w:rPr>
        <w:t>and will provide the lectures and presentations</w:t>
      </w:r>
      <w:r w:rsidR="00B3265F">
        <w:rPr>
          <w:noProof/>
        </w:rPr>
        <w:t xml:space="preserve"> in English</w:t>
      </w:r>
      <w:r w:rsidR="00D34EB8" w:rsidRPr="00D34EB8">
        <w:rPr>
          <w:noProof/>
        </w:rPr>
        <w:t xml:space="preserve">, as described </w:t>
      </w:r>
      <w:r w:rsidR="006023E5">
        <w:rPr>
          <w:noProof/>
        </w:rPr>
        <w:t>in</w:t>
      </w:r>
      <w:r w:rsidR="006023E5" w:rsidRPr="00D34EB8">
        <w:rPr>
          <w:noProof/>
        </w:rPr>
        <w:t xml:space="preserve"> </w:t>
      </w:r>
      <w:r w:rsidR="00EF77B4">
        <w:rPr>
          <w:noProof/>
        </w:rPr>
        <w:t>A</w:t>
      </w:r>
      <w:r w:rsidR="00D34EB8" w:rsidRPr="00D34EB8">
        <w:rPr>
          <w:noProof/>
        </w:rPr>
        <w:t>nnex 1.</w:t>
      </w:r>
      <w:r w:rsidR="009F29BE" w:rsidRPr="009F29BE">
        <w:rPr>
          <w:noProof/>
        </w:rPr>
        <w:t xml:space="preserve"> </w:t>
      </w:r>
    </w:p>
    <w:p w14:paraId="3CCC0ACC" w14:textId="77777777" w:rsidR="008E454F" w:rsidRPr="00A0428A" w:rsidRDefault="005E54F1" w:rsidP="005B2856">
      <w:pPr>
        <w:pStyle w:val="Nerlandais"/>
        <w:tabs>
          <w:tab w:val="left" w:pos="4536"/>
        </w:tabs>
        <w:rPr>
          <w:rFonts w:ascii="Times New Roman" w:hAnsi="Times New Roman"/>
          <w:b/>
          <w:noProof/>
          <w:sz w:val="24"/>
          <w:szCs w:val="24"/>
          <w:lang w:val="en-US"/>
        </w:rPr>
      </w:pPr>
      <w:r>
        <w:rPr>
          <w:rFonts w:ascii="Times New Roman" w:hAnsi="Times New Roman"/>
          <w:noProof/>
          <w:sz w:val="24"/>
          <w:szCs w:val="24"/>
          <w:lang w:val="en-US"/>
        </w:rPr>
        <w:br w:type="page"/>
      </w:r>
      <w:r w:rsidR="00EE7C96">
        <w:rPr>
          <w:rFonts w:ascii="Times New Roman" w:hAnsi="Times New Roman"/>
          <w:b/>
          <w:noProof/>
          <w:sz w:val="24"/>
          <w:szCs w:val="24"/>
          <w:lang w:val="en-US"/>
        </w:rPr>
        <w:lastRenderedPageBreak/>
        <w:t>Article 4</w:t>
      </w:r>
      <w:r w:rsidR="00A52CEF" w:rsidRPr="00A0428A">
        <w:rPr>
          <w:rFonts w:ascii="Times New Roman" w:hAnsi="Times New Roman"/>
          <w:b/>
          <w:noProof/>
          <w:sz w:val="24"/>
          <w:szCs w:val="24"/>
          <w:lang w:val="en-US"/>
        </w:rPr>
        <w:t xml:space="preserve">. Contribution of </w:t>
      </w:r>
      <w:r w:rsidR="00A17C99" w:rsidRPr="00A17C99">
        <w:rPr>
          <w:rFonts w:ascii="Times New Roman" w:hAnsi="Times New Roman"/>
          <w:color w:val="FF0000"/>
          <w:lang w:val="en-US"/>
        </w:rPr>
        <w:t>[acronym of the organizing institution]</w:t>
      </w:r>
    </w:p>
    <w:p w14:paraId="7AC71703" w14:textId="77777777" w:rsidR="00C05567" w:rsidRPr="00B90680" w:rsidRDefault="004C10A5" w:rsidP="00CC7DFF">
      <w:pPr>
        <w:pStyle w:val="Nerlandais"/>
        <w:numPr>
          <w:ilvl w:val="0"/>
          <w:numId w:val="23"/>
        </w:numPr>
        <w:tabs>
          <w:tab w:val="left" w:pos="42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B90680">
        <w:rPr>
          <w:rFonts w:ascii="Times New Roman" w:hAnsi="Times New Roman"/>
          <w:noProof/>
          <w:sz w:val="24"/>
          <w:szCs w:val="24"/>
          <w:lang w:val="en-US"/>
        </w:rPr>
        <w:t>The lecturer receives</w:t>
      </w:r>
      <w:r w:rsidR="000E464D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the sum </w:t>
      </w:r>
      <w:r w:rsidR="000E464D" w:rsidRPr="005E54F1">
        <w:rPr>
          <w:rFonts w:ascii="Times New Roman" w:hAnsi="Times New Roman"/>
          <w:noProof/>
          <w:sz w:val="24"/>
          <w:szCs w:val="24"/>
          <w:lang w:val="en-US"/>
        </w:rPr>
        <w:t xml:space="preserve">of 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[amount</w:t>
      </w:r>
      <w:r w:rsid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 xml:space="preserve"> and currency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]</w:t>
      </w:r>
      <w:r w:rsidR="000E464D" w:rsidRPr="005E54F1"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  <w:r w:rsidR="0024683E" w:rsidRPr="005E54F1">
        <w:rPr>
          <w:rFonts w:ascii="Times New Roman" w:hAnsi="Times New Roman"/>
          <w:noProof/>
          <w:sz w:val="24"/>
          <w:szCs w:val="24"/>
          <w:lang w:val="en-US"/>
        </w:rPr>
        <w:t>(incl</w:t>
      </w:r>
      <w:r w:rsidR="0024683E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. V.A.T.) 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>for</w:t>
      </w:r>
      <w:r w:rsidR="000E464D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the p</w:t>
      </w:r>
      <w:r w:rsidR="00CF4B82" w:rsidRPr="00B90680">
        <w:rPr>
          <w:rFonts w:ascii="Times New Roman" w:hAnsi="Times New Roman"/>
          <w:noProof/>
          <w:sz w:val="24"/>
          <w:szCs w:val="24"/>
          <w:lang w:val="en-US"/>
        </w:rPr>
        <w:t>r</w:t>
      </w:r>
      <w:r w:rsidR="000E464D" w:rsidRPr="00B90680">
        <w:rPr>
          <w:rFonts w:ascii="Times New Roman" w:hAnsi="Times New Roman"/>
          <w:noProof/>
          <w:sz w:val="24"/>
          <w:szCs w:val="24"/>
          <w:lang w:val="en-US"/>
        </w:rPr>
        <w:t>ovision of seminars</w:t>
      </w:r>
      <w:r w:rsidR="00213BED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and assistance in field and lab work</w:t>
      </w:r>
      <w:r w:rsidR="000E464D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for the training.</w:t>
      </w:r>
      <w:r w:rsidR="00316498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</w:p>
    <w:p w14:paraId="42CAC54D" w14:textId="77777777" w:rsidR="00CC7DFF" w:rsidRDefault="00C05567" w:rsidP="00CC7DFF">
      <w:pPr>
        <w:pStyle w:val="Nerlandais"/>
        <w:numPr>
          <w:ilvl w:val="0"/>
          <w:numId w:val="23"/>
        </w:numPr>
        <w:tabs>
          <w:tab w:val="left" w:pos="42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A daily stipend </w:t>
      </w:r>
      <w:r w:rsidRPr="005E54F1">
        <w:rPr>
          <w:rFonts w:ascii="Times New Roman" w:hAnsi="Times New Roman"/>
          <w:noProof/>
          <w:sz w:val="24"/>
          <w:szCs w:val="24"/>
          <w:lang w:val="en-US"/>
        </w:rPr>
        <w:t xml:space="preserve">of 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[amount</w:t>
      </w:r>
      <w:r w:rsid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 xml:space="preserve"> and currency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]</w:t>
      </w:r>
      <w:r w:rsidR="001E4649" w:rsidRPr="005E54F1"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  <w:r w:rsidR="0024683E" w:rsidRPr="005E54F1">
        <w:rPr>
          <w:rFonts w:ascii="Times New Roman" w:hAnsi="Times New Roman"/>
          <w:noProof/>
          <w:sz w:val="24"/>
          <w:szCs w:val="24"/>
          <w:lang w:val="en-US"/>
        </w:rPr>
        <w:t>(</w:t>
      </w:r>
      <w:r w:rsidR="0024683E" w:rsidRPr="00B90680">
        <w:rPr>
          <w:rFonts w:ascii="Times New Roman" w:hAnsi="Times New Roman"/>
          <w:noProof/>
          <w:sz w:val="24"/>
          <w:szCs w:val="24"/>
          <w:lang w:val="en-US"/>
        </w:rPr>
        <w:t>incl. V.A.T.)</w:t>
      </w:r>
      <w:r w:rsidR="001E4649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will be paid to the lecturer per day he stays in 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[country where the training takes place]</w:t>
      </w:r>
      <w:r w:rsidR="00EF77B4"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[</w:t>
      </w:r>
      <w:r w:rsid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number of days]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in function of the flight that has been arranged according to the dates that are closest to</w:t>
      </w:r>
      <w:r w:rsidRPr="00CC7DFF">
        <w:rPr>
          <w:rFonts w:ascii="Times New Roman" w:hAnsi="Times New Roman"/>
          <w:noProof/>
          <w:sz w:val="24"/>
          <w:szCs w:val="24"/>
          <w:lang w:val="en-US"/>
        </w:rPr>
        <w:t xml:space="preserve"> the realization of the service.</w:t>
      </w:r>
    </w:p>
    <w:p w14:paraId="77FFF482" w14:textId="77777777" w:rsidR="001E1FEC" w:rsidRDefault="00A17C99" w:rsidP="00CC7DFF">
      <w:pPr>
        <w:pStyle w:val="Nerlandais"/>
        <w:numPr>
          <w:ilvl w:val="0"/>
          <w:numId w:val="23"/>
        </w:numPr>
        <w:tabs>
          <w:tab w:val="left" w:pos="42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A17C99">
        <w:rPr>
          <w:rFonts w:ascii="Times New Roman" w:hAnsi="Times New Roman"/>
          <w:color w:val="FF0000"/>
          <w:lang w:val="en-US"/>
        </w:rPr>
        <w:t xml:space="preserve">[acronym of the organizing </w:t>
      </w:r>
      <w:proofErr w:type="gramStart"/>
      <w:r w:rsidRPr="00A17C99">
        <w:rPr>
          <w:rFonts w:ascii="Times New Roman" w:hAnsi="Times New Roman"/>
          <w:color w:val="FF0000"/>
          <w:lang w:val="en-US"/>
        </w:rPr>
        <w:t>institution]</w:t>
      </w:r>
      <w:r w:rsidR="00A52CEF" w:rsidRPr="00CC7DFF">
        <w:rPr>
          <w:rFonts w:ascii="Times New Roman" w:hAnsi="Times New Roman"/>
          <w:noProof/>
          <w:sz w:val="24"/>
          <w:szCs w:val="24"/>
          <w:lang w:val="en-US"/>
        </w:rPr>
        <w:t>provides</w:t>
      </w:r>
      <w:proofErr w:type="gramEnd"/>
      <w:r w:rsidR="00A52CEF" w:rsidRPr="00CC7DFF">
        <w:rPr>
          <w:rFonts w:ascii="Times New Roman" w:hAnsi="Times New Roman"/>
          <w:noProof/>
          <w:sz w:val="24"/>
          <w:szCs w:val="24"/>
          <w:lang w:val="en-US"/>
        </w:rPr>
        <w:t xml:space="preserve"> the l</w:t>
      </w:r>
      <w:r w:rsidR="00842231" w:rsidRPr="00CC7DFF">
        <w:rPr>
          <w:rFonts w:ascii="Times New Roman" w:hAnsi="Times New Roman"/>
          <w:noProof/>
          <w:sz w:val="24"/>
          <w:szCs w:val="24"/>
          <w:lang w:val="en-US"/>
        </w:rPr>
        <w:t>e</w:t>
      </w:r>
      <w:r w:rsidR="00A52CEF" w:rsidRPr="00CC7DFF">
        <w:rPr>
          <w:rFonts w:ascii="Times New Roman" w:hAnsi="Times New Roman"/>
          <w:noProof/>
          <w:sz w:val="24"/>
          <w:szCs w:val="24"/>
          <w:lang w:val="en-US"/>
        </w:rPr>
        <w:t>cturer with following :</w:t>
      </w:r>
    </w:p>
    <w:p w14:paraId="315421C1" w14:textId="77777777" w:rsidR="00AF2CB9" w:rsidRPr="00CC7DFF" w:rsidRDefault="000E464D" w:rsidP="001E1FEC">
      <w:pPr>
        <w:pStyle w:val="Nerlandais"/>
        <w:numPr>
          <w:ilvl w:val="1"/>
          <w:numId w:val="37"/>
        </w:numPr>
        <w:tabs>
          <w:tab w:val="left" w:pos="426"/>
        </w:tabs>
        <w:ind w:left="851" w:hanging="425"/>
        <w:rPr>
          <w:rFonts w:ascii="Times New Roman" w:hAnsi="Times New Roman"/>
          <w:noProof/>
          <w:sz w:val="24"/>
          <w:szCs w:val="24"/>
          <w:lang w:val="en-US"/>
        </w:rPr>
      </w:pPr>
      <w:r w:rsidRPr="00CC7DFF">
        <w:rPr>
          <w:rFonts w:ascii="Times New Roman" w:hAnsi="Times New Roman"/>
          <w:noProof/>
          <w:sz w:val="24"/>
          <w:szCs w:val="24"/>
          <w:lang w:val="en-US"/>
        </w:rPr>
        <w:t xml:space="preserve">international </w:t>
      </w:r>
      <w:r w:rsidR="001B1A22" w:rsidRPr="00CC7DFF">
        <w:rPr>
          <w:rFonts w:ascii="Times New Roman" w:hAnsi="Times New Roman"/>
          <w:noProof/>
          <w:sz w:val="24"/>
          <w:szCs w:val="24"/>
          <w:lang w:val="en-US"/>
        </w:rPr>
        <w:t xml:space="preserve">journey between 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[departure and arrival airports]</w:t>
      </w:r>
      <w:r w:rsidR="00A17C99"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  <w:r w:rsidR="001B1A22" w:rsidRPr="00CC7DFF">
        <w:rPr>
          <w:rFonts w:ascii="Times New Roman" w:hAnsi="Times New Roman"/>
          <w:noProof/>
          <w:sz w:val="24"/>
          <w:szCs w:val="24"/>
          <w:lang w:val="en-US"/>
        </w:rPr>
        <w:t>(flight in economy class), flight dates as close as possible to the start and the end of the service</w:t>
      </w:r>
      <w:r w:rsidR="004001BB" w:rsidRPr="00CC7DFF">
        <w:rPr>
          <w:rFonts w:ascii="Times New Roman" w:hAnsi="Times New Roman"/>
          <w:noProof/>
          <w:sz w:val="24"/>
          <w:szCs w:val="24"/>
          <w:lang w:val="en-US"/>
        </w:rPr>
        <w:t>;</w:t>
      </w:r>
      <w:r w:rsidR="001B1A22" w:rsidRPr="00CC7DFF"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</w:p>
    <w:p w14:paraId="039FACC7" w14:textId="77777777" w:rsidR="009C29D3" w:rsidRPr="00B90680" w:rsidRDefault="009C29D3" w:rsidP="001E1FEC">
      <w:pPr>
        <w:pStyle w:val="Nerlandais"/>
        <w:numPr>
          <w:ilvl w:val="1"/>
          <w:numId w:val="37"/>
        </w:numPr>
        <w:tabs>
          <w:tab w:val="left" w:pos="426"/>
        </w:tabs>
        <w:ind w:left="851" w:hanging="425"/>
        <w:rPr>
          <w:rFonts w:ascii="Times New Roman" w:hAnsi="Times New Roman"/>
          <w:noProof/>
          <w:sz w:val="24"/>
          <w:szCs w:val="24"/>
          <w:lang w:val="en-US"/>
        </w:rPr>
      </w:pPr>
      <w:r w:rsidRPr="00B90680">
        <w:rPr>
          <w:rFonts w:ascii="Times New Roman" w:hAnsi="Times New Roman"/>
          <w:noProof/>
          <w:sz w:val="24"/>
          <w:szCs w:val="24"/>
          <w:lang w:val="en-US"/>
        </w:rPr>
        <w:t>reimbursment of visa fee</w:t>
      </w:r>
      <w:r w:rsidR="00CB7156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(upon presentation of original proof of payment)</w:t>
      </w:r>
      <w:r w:rsidR="004001BB" w:rsidRPr="00B90680">
        <w:rPr>
          <w:rFonts w:ascii="Times New Roman" w:hAnsi="Times New Roman"/>
          <w:noProof/>
          <w:sz w:val="24"/>
          <w:szCs w:val="24"/>
          <w:lang w:val="en-US"/>
        </w:rPr>
        <w:t>;</w:t>
      </w:r>
    </w:p>
    <w:p w14:paraId="1FB40298" w14:textId="77777777" w:rsidR="00C408AB" w:rsidRPr="00EA70A0" w:rsidRDefault="00EA70A0" w:rsidP="001E1FEC">
      <w:pPr>
        <w:pStyle w:val="Nerlandais"/>
        <w:numPr>
          <w:ilvl w:val="1"/>
          <w:numId w:val="37"/>
        </w:numPr>
        <w:tabs>
          <w:tab w:val="left" w:pos="426"/>
        </w:tabs>
        <w:ind w:left="851" w:hanging="425"/>
        <w:rPr>
          <w:rFonts w:ascii="Times New Roman" w:hAnsi="Times New Roman"/>
          <w:noProof/>
          <w:sz w:val="24"/>
          <w:szCs w:val="24"/>
          <w:lang w:val="en-US"/>
        </w:rPr>
      </w:pPr>
      <w:r w:rsidRPr="00133509">
        <w:rPr>
          <w:rFonts w:ascii="Times New Roman" w:hAnsi="Times New Roman"/>
          <w:noProof/>
          <w:sz w:val="24"/>
          <w:szCs w:val="24"/>
          <w:lang w:val="en-US"/>
        </w:rPr>
        <w:t xml:space="preserve">a </w:t>
      </w:r>
      <w:r w:rsidR="00133509" w:rsidRPr="00133509">
        <w:rPr>
          <w:rFonts w:ascii="Times New Roman" w:hAnsi="Times New Roman"/>
          <w:noProof/>
          <w:sz w:val="24"/>
          <w:szCs w:val="24"/>
          <w:lang w:val="en-US"/>
        </w:rPr>
        <w:t>lump</w:t>
      </w:r>
      <w:r w:rsidRPr="00133509">
        <w:rPr>
          <w:rFonts w:ascii="Times New Roman" w:hAnsi="Times New Roman"/>
          <w:noProof/>
          <w:sz w:val="24"/>
          <w:szCs w:val="24"/>
          <w:lang w:val="en-US"/>
        </w:rPr>
        <w:t xml:space="preserve"> sum </w:t>
      </w:r>
      <w:r w:rsidRPr="005E54F1">
        <w:rPr>
          <w:rFonts w:ascii="Times New Roman" w:hAnsi="Times New Roman"/>
          <w:noProof/>
          <w:sz w:val="24"/>
          <w:szCs w:val="24"/>
          <w:lang w:val="en-US"/>
        </w:rPr>
        <w:t xml:space="preserve">of 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[amount</w:t>
      </w:r>
      <w:r w:rsid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 xml:space="preserve"> and currency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]</w:t>
      </w:r>
      <w:r w:rsidRPr="005E54F1">
        <w:rPr>
          <w:rFonts w:ascii="Times New Roman" w:hAnsi="Times New Roman"/>
          <w:noProof/>
          <w:sz w:val="24"/>
          <w:szCs w:val="24"/>
          <w:lang w:val="en-US"/>
        </w:rPr>
        <w:t xml:space="preserve"> for</w:t>
      </w:r>
      <w:r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  <w:r w:rsidR="001B1A22" w:rsidRPr="00EA70A0">
        <w:rPr>
          <w:rFonts w:ascii="Times New Roman" w:hAnsi="Times New Roman"/>
          <w:noProof/>
          <w:sz w:val="24"/>
          <w:szCs w:val="24"/>
          <w:lang w:val="en-US"/>
        </w:rPr>
        <w:t xml:space="preserve">transportation </w:t>
      </w:r>
      <w:r w:rsidR="00C408AB" w:rsidRPr="00EA70A0">
        <w:rPr>
          <w:rFonts w:ascii="Times New Roman" w:hAnsi="Times New Roman"/>
          <w:noProof/>
          <w:sz w:val="24"/>
          <w:szCs w:val="24"/>
          <w:lang w:val="en-US"/>
        </w:rPr>
        <w:t>between the residence of the lec</w:t>
      </w:r>
      <w:r w:rsidR="0061594C" w:rsidRPr="00EA70A0">
        <w:rPr>
          <w:rFonts w:ascii="Times New Roman" w:hAnsi="Times New Roman"/>
          <w:noProof/>
          <w:sz w:val="24"/>
          <w:szCs w:val="24"/>
          <w:lang w:val="en-US"/>
        </w:rPr>
        <w:t>t</w:t>
      </w:r>
      <w:r w:rsidR="00C408AB" w:rsidRPr="00EA70A0">
        <w:rPr>
          <w:rFonts w:ascii="Times New Roman" w:hAnsi="Times New Roman"/>
          <w:noProof/>
          <w:sz w:val="24"/>
          <w:szCs w:val="24"/>
          <w:lang w:val="en-US"/>
        </w:rPr>
        <w:t xml:space="preserve">urer and airport (on the outward and return journey) in 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[place and country of origin of lecturer]</w:t>
      </w:r>
      <w:r w:rsidR="00C408AB" w:rsidRPr="00EA70A0">
        <w:rPr>
          <w:rFonts w:ascii="Times New Roman" w:hAnsi="Times New Roman"/>
          <w:noProof/>
          <w:sz w:val="24"/>
          <w:szCs w:val="24"/>
          <w:lang w:val="en-US"/>
        </w:rPr>
        <w:t>;</w:t>
      </w:r>
    </w:p>
    <w:p w14:paraId="57D452D1" w14:textId="77777777" w:rsidR="00B93CBE" w:rsidRDefault="00D31635" w:rsidP="001E1FEC">
      <w:pPr>
        <w:pStyle w:val="Nerlandais"/>
        <w:numPr>
          <w:ilvl w:val="1"/>
          <w:numId w:val="37"/>
        </w:numPr>
        <w:tabs>
          <w:tab w:val="left" w:pos="426"/>
          <w:tab w:val="left" w:pos="480"/>
        </w:tabs>
        <w:ind w:left="851" w:hanging="425"/>
        <w:rPr>
          <w:rFonts w:ascii="Times New Roman" w:hAnsi="Times New Roman"/>
          <w:noProof/>
          <w:sz w:val="24"/>
          <w:szCs w:val="24"/>
          <w:lang w:val="en-US"/>
        </w:rPr>
      </w:pPr>
      <w:r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the accommodation costs </w:t>
      </w:r>
      <w:r w:rsidR="005A5A27">
        <w:rPr>
          <w:rFonts w:ascii="Times New Roman" w:hAnsi="Times New Roman"/>
          <w:noProof/>
          <w:sz w:val="24"/>
          <w:szCs w:val="24"/>
          <w:lang w:val="en-US"/>
        </w:rPr>
        <w:t>o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f </w:t>
      </w:r>
      <w:r w:rsidR="00A07FC9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the </w:t>
      </w:r>
      <w:r w:rsidR="005A5A27">
        <w:rPr>
          <w:rFonts w:ascii="Times New Roman" w:hAnsi="Times New Roman"/>
          <w:noProof/>
          <w:sz w:val="24"/>
          <w:szCs w:val="24"/>
          <w:lang w:val="en-US"/>
        </w:rPr>
        <w:t>hotel i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n </w:t>
      </w:r>
      <w:r w:rsidR="00A17C99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[place where the lecturer will stay]</w:t>
      </w:r>
      <w:r w:rsidR="00EA70A0">
        <w:rPr>
          <w:rFonts w:ascii="Times New Roman" w:hAnsi="Times New Roman"/>
          <w:noProof/>
          <w:sz w:val="24"/>
          <w:szCs w:val="24"/>
          <w:lang w:val="en-US"/>
        </w:rPr>
        <w:t>.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The </w:t>
      </w:r>
      <w:r w:rsidR="00A17C99" w:rsidRPr="00A17C99">
        <w:rPr>
          <w:rFonts w:ascii="Times New Roman" w:hAnsi="Times New Roman"/>
          <w:color w:val="FF0000"/>
          <w:lang w:val="en-US"/>
        </w:rPr>
        <w:t>[acronym of the organizing institution]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will only bear the costs of the overnight stays and </w:t>
      </w:r>
      <w:r w:rsidR="005A5A27">
        <w:rPr>
          <w:rFonts w:ascii="Times New Roman" w:hAnsi="Times New Roman"/>
          <w:noProof/>
          <w:sz w:val="24"/>
          <w:szCs w:val="24"/>
          <w:lang w:val="en-US"/>
        </w:rPr>
        <w:t>breakfasts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. </w:t>
      </w:r>
      <w:r w:rsidR="004001BB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All 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>other costs, such as telephone, room service</w:t>
      </w:r>
      <w:r w:rsidR="00971689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, </w:t>
      </w:r>
      <w:r w:rsidR="00761ADB">
        <w:rPr>
          <w:rFonts w:ascii="Times New Roman" w:hAnsi="Times New Roman"/>
          <w:noProof/>
          <w:sz w:val="24"/>
          <w:szCs w:val="24"/>
          <w:lang w:val="en-US"/>
        </w:rPr>
        <w:t>etc.</w:t>
      </w:r>
      <w:r w:rsidR="00971689" w:rsidRPr="00B90680">
        <w:rPr>
          <w:rFonts w:ascii="Times New Roman" w:hAnsi="Times New Roman"/>
          <w:noProof/>
          <w:sz w:val="24"/>
          <w:szCs w:val="24"/>
          <w:lang w:val="en-US"/>
        </w:rPr>
        <w:t xml:space="preserve"> will be charged to </w:t>
      </w:r>
      <w:r w:rsidR="004001BB" w:rsidRPr="00B90680">
        <w:rPr>
          <w:rFonts w:ascii="Times New Roman" w:hAnsi="Times New Roman"/>
          <w:noProof/>
          <w:sz w:val="24"/>
          <w:szCs w:val="24"/>
          <w:lang w:val="en-US"/>
        </w:rPr>
        <w:t>the lecturer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>.</w:t>
      </w:r>
    </w:p>
    <w:p w14:paraId="0779EE5A" w14:textId="77777777" w:rsidR="00BB0ADB" w:rsidRPr="00A17C99" w:rsidRDefault="00A17C99">
      <w:pPr>
        <w:pStyle w:val="Nerlandais"/>
        <w:numPr>
          <w:ilvl w:val="1"/>
          <w:numId w:val="37"/>
        </w:numPr>
        <w:tabs>
          <w:tab w:val="left" w:pos="426"/>
          <w:tab w:val="left" w:pos="480"/>
        </w:tabs>
        <w:ind w:left="851" w:hanging="425"/>
        <w:rPr>
          <w:rFonts w:ascii="Times New Roman" w:hAnsi="Times New Roman"/>
          <w:noProof/>
          <w:color w:val="FF0000"/>
          <w:sz w:val="24"/>
          <w:szCs w:val="24"/>
          <w:lang w:val="en-US"/>
        </w:rPr>
      </w:pPr>
      <w:r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[other costs such as c</w:t>
      </w:r>
      <w:r w:rsidR="007B1665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osts for covid-testing</w:t>
      </w:r>
      <w:r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 xml:space="preserve">, </w:t>
      </w:r>
      <w:r w:rsidR="007B1665"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costs for the extra luggage with teaching equipment</w:t>
      </w:r>
      <w:r w:rsidRPr="00A17C99">
        <w:rPr>
          <w:rFonts w:ascii="Times New Roman" w:hAnsi="Times New Roman"/>
          <w:noProof/>
          <w:color w:val="FF0000"/>
          <w:sz w:val="24"/>
          <w:szCs w:val="24"/>
          <w:lang w:val="en-US"/>
        </w:rPr>
        <w:t>]</w:t>
      </w:r>
    </w:p>
    <w:p w14:paraId="6BB99EAD" w14:textId="77777777" w:rsidR="00B93CBE" w:rsidRDefault="00710B56" w:rsidP="00CC7DFF">
      <w:pPr>
        <w:pStyle w:val="Nerlandais"/>
        <w:numPr>
          <w:ilvl w:val="0"/>
          <w:numId w:val="23"/>
        </w:numPr>
        <w:tabs>
          <w:tab w:val="left" w:pos="42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B90680">
        <w:rPr>
          <w:rFonts w:ascii="Times New Roman" w:hAnsi="Times New Roman"/>
          <w:noProof/>
          <w:sz w:val="24"/>
          <w:szCs w:val="24"/>
          <w:lang w:val="en-US"/>
        </w:rPr>
        <w:t>No oth</w:t>
      </w:r>
      <w:r w:rsidR="00CF4B82" w:rsidRPr="00B90680">
        <w:rPr>
          <w:rFonts w:ascii="Times New Roman" w:hAnsi="Times New Roman"/>
          <w:noProof/>
          <w:sz w:val="24"/>
          <w:szCs w:val="24"/>
          <w:lang w:val="en-US"/>
        </w:rPr>
        <w:t>er costs will be taken in</w:t>
      </w:r>
      <w:r w:rsidRPr="00B90680">
        <w:rPr>
          <w:rFonts w:ascii="Times New Roman" w:hAnsi="Times New Roman"/>
          <w:noProof/>
          <w:sz w:val="24"/>
          <w:szCs w:val="24"/>
          <w:lang w:val="en-US"/>
        </w:rPr>
        <w:t>to account.</w:t>
      </w:r>
    </w:p>
    <w:p w14:paraId="4B094497" w14:textId="77777777" w:rsidR="00EA70A0" w:rsidRPr="00EA70A0" w:rsidRDefault="00EA70A0" w:rsidP="00133509">
      <w:pPr>
        <w:pStyle w:val="Nerlandais"/>
        <w:tabs>
          <w:tab w:val="left" w:pos="426"/>
        </w:tabs>
        <w:ind w:left="66"/>
        <w:rPr>
          <w:rFonts w:ascii="Times New Roman" w:hAnsi="Times New Roman"/>
          <w:noProof/>
          <w:sz w:val="24"/>
          <w:szCs w:val="24"/>
          <w:highlight w:val="yellow"/>
          <w:lang w:val="en-US"/>
        </w:rPr>
      </w:pPr>
    </w:p>
    <w:p w14:paraId="3D992481" w14:textId="77777777" w:rsidR="0098625F" w:rsidRPr="00FB08D9" w:rsidRDefault="0005766D" w:rsidP="005B2856">
      <w:pPr>
        <w:pStyle w:val="Nerlandais"/>
        <w:tabs>
          <w:tab w:val="left" w:pos="4536"/>
        </w:tabs>
        <w:rPr>
          <w:rFonts w:ascii="Times New Roman" w:hAnsi="Times New Roman"/>
          <w:b/>
          <w:noProof/>
          <w:sz w:val="24"/>
          <w:szCs w:val="24"/>
          <w:lang w:val="en-US"/>
        </w:rPr>
      </w:pPr>
      <w:r w:rsidRPr="00FB08D9">
        <w:rPr>
          <w:rFonts w:ascii="Times New Roman" w:hAnsi="Times New Roman"/>
          <w:b/>
          <w:noProof/>
          <w:sz w:val="24"/>
          <w:szCs w:val="24"/>
          <w:lang w:val="en-US"/>
        </w:rPr>
        <w:t xml:space="preserve">Article </w:t>
      </w:r>
      <w:r w:rsidR="00666671">
        <w:rPr>
          <w:rFonts w:ascii="Times New Roman" w:hAnsi="Times New Roman"/>
          <w:b/>
          <w:noProof/>
          <w:sz w:val="24"/>
          <w:szCs w:val="24"/>
          <w:lang w:val="en-US"/>
        </w:rPr>
        <w:t>5</w:t>
      </w:r>
      <w:r w:rsidRPr="00FB08D9">
        <w:rPr>
          <w:rFonts w:ascii="Times New Roman" w:hAnsi="Times New Roman"/>
          <w:b/>
          <w:noProof/>
          <w:sz w:val="24"/>
          <w:szCs w:val="24"/>
          <w:lang w:val="en-US"/>
        </w:rPr>
        <w:t xml:space="preserve">. </w:t>
      </w:r>
      <w:r w:rsidR="0071605B" w:rsidRPr="00FB08D9">
        <w:rPr>
          <w:rFonts w:ascii="Times New Roman" w:hAnsi="Times New Roman"/>
          <w:b/>
          <w:noProof/>
          <w:sz w:val="24"/>
          <w:szCs w:val="24"/>
          <w:lang w:val="en-US"/>
        </w:rPr>
        <w:t>Conditions of p</w:t>
      </w:r>
      <w:r w:rsidRPr="00FB08D9">
        <w:rPr>
          <w:rFonts w:ascii="Times New Roman" w:hAnsi="Times New Roman"/>
          <w:b/>
          <w:noProof/>
          <w:sz w:val="24"/>
          <w:szCs w:val="24"/>
          <w:lang w:val="en-US"/>
        </w:rPr>
        <w:t>ayment</w:t>
      </w:r>
    </w:p>
    <w:p w14:paraId="371A45ED" w14:textId="77777777" w:rsidR="005A5A27" w:rsidRDefault="00151FED" w:rsidP="00D7799C">
      <w:pPr>
        <w:numPr>
          <w:ilvl w:val="0"/>
          <w:numId w:val="32"/>
        </w:numPr>
        <w:tabs>
          <w:tab w:val="left" w:pos="426"/>
        </w:tabs>
        <w:ind w:left="426"/>
        <w:rPr>
          <w:noProof/>
        </w:rPr>
      </w:pPr>
      <w:r w:rsidRPr="00151FED">
        <w:rPr>
          <w:noProof/>
        </w:rPr>
        <w:t xml:space="preserve">Payments </w:t>
      </w:r>
      <w:r w:rsidR="00BE74CA" w:rsidRPr="00BE74CA">
        <w:rPr>
          <w:noProof/>
        </w:rPr>
        <w:t xml:space="preserve">shall be made in </w:t>
      </w:r>
      <w:r w:rsidR="00A17C99">
        <w:rPr>
          <w:noProof/>
        </w:rPr>
        <w:t>[currency]</w:t>
      </w:r>
      <w:r w:rsidRPr="00151FED">
        <w:rPr>
          <w:noProof/>
        </w:rPr>
        <w:t xml:space="preserve"> upon submission, to the address </w:t>
      </w:r>
      <w:r>
        <w:rPr>
          <w:noProof/>
        </w:rPr>
        <w:t xml:space="preserve">of the </w:t>
      </w:r>
      <w:r w:rsidR="00A17C99" w:rsidRPr="00A17C99">
        <w:rPr>
          <w:color w:val="FF0000"/>
        </w:rPr>
        <w:t>[acronym of the organizing institution]</w:t>
      </w:r>
      <w:r w:rsidR="00133509">
        <w:rPr>
          <w:noProof/>
        </w:rPr>
        <w:t xml:space="preserve">, of original proof of payment </w:t>
      </w:r>
      <w:r w:rsidR="005A5A27">
        <w:rPr>
          <w:noProof/>
        </w:rPr>
        <w:t xml:space="preserve">of the </w:t>
      </w:r>
      <w:r w:rsidR="00133509">
        <w:rPr>
          <w:noProof/>
        </w:rPr>
        <w:t>VISA</w:t>
      </w:r>
      <w:r w:rsidR="007B1665">
        <w:rPr>
          <w:noProof/>
        </w:rPr>
        <w:t xml:space="preserve">, </w:t>
      </w:r>
      <w:r w:rsidR="00761ADB" w:rsidRPr="00761ADB">
        <w:rPr>
          <w:noProof/>
          <w:color w:val="FF0000"/>
        </w:rPr>
        <w:t>[other costs listed under 4.3]</w:t>
      </w:r>
      <w:r w:rsidR="005A5A27">
        <w:rPr>
          <w:noProof/>
        </w:rPr>
        <w:t>.</w:t>
      </w:r>
      <w:r w:rsidR="00186DD0">
        <w:rPr>
          <w:noProof/>
        </w:rPr>
        <w:t xml:space="preserve"> In addition, the lecturer provides a report on the services rendered (with dates and short description of the services rendered and results). These documents are provided to </w:t>
      </w:r>
      <w:r w:rsidR="00A17C99" w:rsidRPr="00A17C99">
        <w:rPr>
          <w:color w:val="FF0000"/>
        </w:rPr>
        <w:t>[acronym of the organizing institution]</w:t>
      </w:r>
      <w:r w:rsidR="00186DD0">
        <w:rPr>
          <w:noProof/>
        </w:rPr>
        <w:t xml:space="preserve"> max. 2 weeks after conclusion of the training.</w:t>
      </w:r>
    </w:p>
    <w:p w14:paraId="05F95F81" w14:textId="77777777" w:rsidR="006B1CAA" w:rsidRPr="005E54F1" w:rsidRDefault="00934B11" w:rsidP="006B1CAA">
      <w:pPr>
        <w:numPr>
          <w:ilvl w:val="0"/>
          <w:numId w:val="32"/>
        </w:numPr>
        <w:tabs>
          <w:tab w:val="left" w:pos="426"/>
        </w:tabs>
        <w:ind w:left="426"/>
        <w:rPr>
          <w:noProof/>
        </w:rPr>
      </w:pPr>
      <w:r w:rsidRPr="00331577">
        <w:rPr>
          <w:noProof/>
        </w:rPr>
        <w:t xml:space="preserve">The </w:t>
      </w:r>
      <w:r w:rsidR="00A17C99" w:rsidRPr="00A17C99">
        <w:rPr>
          <w:color w:val="FF0000"/>
        </w:rPr>
        <w:t>[acronym of the organizing institution]</w:t>
      </w:r>
      <w:r w:rsidRPr="00331577">
        <w:rPr>
          <w:noProof/>
        </w:rPr>
        <w:t xml:space="preserve"> transfers the payment </w:t>
      </w:r>
      <w:r w:rsidR="006B1CAA">
        <w:rPr>
          <w:noProof/>
        </w:rPr>
        <w:t xml:space="preserve">of the services </w:t>
      </w:r>
      <w:r w:rsidR="006B1CAA" w:rsidRPr="005E54F1">
        <w:rPr>
          <w:noProof/>
        </w:rPr>
        <w:t>rendered (</w:t>
      </w:r>
      <w:r w:rsidR="00A17C99" w:rsidRPr="00A17C99">
        <w:rPr>
          <w:noProof/>
          <w:color w:val="FF0000"/>
        </w:rPr>
        <w:t>[amount of teaching fee]</w:t>
      </w:r>
      <w:r w:rsidR="006B1CAA" w:rsidRPr="005E54F1">
        <w:rPr>
          <w:noProof/>
        </w:rPr>
        <w:t>, VIS</w:t>
      </w:r>
      <w:r w:rsidR="00A15363">
        <w:rPr>
          <w:noProof/>
        </w:rPr>
        <w:t>A</w:t>
      </w:r>
      <w:r w:rsidR="007B1665">
        <w:rPr>
          <w:noProof/>
        </w:rPr>
        <w:t>,</w:t>
      </w:r>
      <w:r w:rsidR="00761ADB">
        <w:rPr>
          <w:noProof/>
        </w:rPr>
        <w:t xml:space="preserve"> </w:t>
      </w:r>
      <w:r w:rsidR="00761ADB" w:rsidRPr="00761ADB">
        <w:rPr>
          <w:noProof/>
          <w:color w:val="FF0000"/>
        </w:rPr>
        <w:t>[other costs listed under 4.3]</w:t>
      </w:r>
      <w:r w:rsidR="00A15363">
        <w:rPr>
          <w:noProof/>
        </w:rPr>
        <w:t>)</w:t>
      </w:r>
      <w:r w:rsidR="006B1CAA" w:rsidRPr="005E54F1">
        <w:rPr>
          <w:noProof/>
        </w:rPr>
        <w:t xml:space="preserve"> </w:t>
      </w:r>
      <w:r w:rsidRPr="005E54F1">
        <w:rPr>
          <w:noProof/>
        </w:rPr>
        <w:t>maximum 30 days after</w:t>
      </w:r>
      <w:r w:rsidR="005F6A8E" w:rsidRPr="005E54F1">
        <w:rPr>
          <w:noProof/>
        </w:rPr>
        <w:t xml:space="preserve"> </w:t>
      </w:r>
      <w:r w:rsidRPr="005E54F1">
        <w:rPr>
          <w:noProof/>
        </w:rPr>
        <w:t xml:space="preserve">the presentation of a statement of </w:t>
      </w:r>
      <w:r w:rsidR="00D53F77" w:rsidRPr="005E54F1">
        <w:rPr>
          <w:noProof/>
        </w:rPr>
        <w:t xml:space="preserve">account </w:t>
      </w:r>
      <w:r w:rsidRPr="005E54F1">
        <w:rPr>
          <w:noProof/>
        </w:rPr>
        <w:t>and, if necessary, justification documents or proofs of pa</w:t>
      </w:r>
      <w:r w:rsidR="00691CF8" w:rsidRPr="005E54F1">
        <w:rPr>
          <w:noProof/>
        </w:rPr>
        <w:t>ym</w:t>
      </w:r>
      <w:r w:rsidRPr="005E54F1">
        <w:rPr>
          <w:noProof/>
        </w:rPr>
        <w:t xml:space="preserve">ent, which are provided to the </w:t>
      </w:r>
      <w:r w:rsidR="00A17C99" w:rsidRPr="00A17C99">
        <w:rPr>
          <w:color w:val="FF0000"/>
        </w:rPr>
        <w:t>[acronym of the organizing institution]</w:t>
      </w:r>
      <w:r w:rsidRPr="005E54F1">
        <w:rPr>
          <w:noProof/>
        </w:rPr>
        <w:t xml:space="preserve"> by the lecturer</w:t>
      </w:r>
      <w:r w:rsidR="00EA70A0" w:rsidRPr="005E54F1">
        <w:rPr>
          <w:noProof/>
        </w:rPr>
        <w:t>.</w:t>
      </w:r>
      <w:r w:rsidR="006B1CAA" w:rsidRPr="005E54F1">
        <w:rPr>
          <w:noProof/>
        </w:rPr>
        <w:t xml:space="preserve"> Payment will be deposited by the </w:t>
      </w:r>
      <w:r w:rsidR="00A17C99" w:rsidRPr="00A17C99">
        <w:rPr>
          <w:color w:val="FF0000"/>
        </w:rPr>
        <w:t>[acronym of the organizing institution]</w:t>
      </w:r>
      <w:r w:rsidR="00A17C99">
        <w:rPr>
          <w:color w:val="FF0000"/>
        </w:rPr>
        <w:t xml:space="preserve"> </w:t>
      </w:r>
      <w:r w:rsidR="006B1CAA" w:rsidRPr="005E54F1">
        <w:rPr>
          <w:noProof/>
        </w:rPr>
        <w:t>o</w:t>
      </w:r>
      <w:r w:rsidR="00A17C99">
        <w:rPr>
          <w:noProof/>
        </w:rPr>
        <w:t>n</w:t>
      </w:r>
      <w:r w:rsidR="006B1CAA" w:rsidRPr="005E54F1">
        <w:rPr>
          <w:noProof/>
        </w:rPr>
        <w:t xml:space="preserve"> the bank account of the lecturer. </w:t>
      </w:r>
    </w:p>
    <w:p w14:paraId="4AD19980" w14:textId="77777777" w:rsidR="00934B11" w:rsidRDefault="006B1CAA" w:rsidP="00D7799C">
      <w:pPr>
        <w:numPr>
          <w:ilvl w:val="0"/>
          <w:numId w:val="32"/>
        </w:numPr>
        <w:tabs>
          <w:tab w:val="left" w:pos="426"/>
        </w:tabs>
        <w:ind w:left="426"/>
        <w:rPr>
          <w:noProof/>
        </w:rPr>
      </w:pPr>
      <w:r w:rsidRPr="005E54F1">
        <w:rPr>
          <w:noProof/>
        </w:rPr>
        <w:t xml:space="preserve">Payment of the per diems and local travel expenses </w:t>
      </w:r>
      <w:r w:rsidR="00A17C99" w:rsidRPr="00A17C99">
        <w:rPr>
          <w:noProof/>
          <w:color w:val="FF0000"/>
        </w:rPr>
        <w:t>[amount</w:t>
      </w:r>
      <w:r w:rsidR="00A17C99">
        <w:rPr>
          <w:noProof/>
          <w:color w:val="FF0000"/>
        </w:rPr>
        <w:t xml:space="preserve"> and currency</w:t>
      </w:r>
      <w:r w:rsidR="00A17C99" w:rsidRPr="00A17C99">
        <w:rPr>
          <w:noProof/>
          <w:color w:val="FF0000"/>
        </w:rPr>
        <w:t>]</w:t>
      </w:r>
      <w:r>
        <w:rPr>
          <w:noProof/>
        </w:rPr>
        <w:t xml:space="preserve"> will be paid cash by</w:t>
      </w:r>
      <w:r w:rsidRPr="00A17C99">
        <w:rPr>
          <w:noProof/>
          <w:color w:val="FF0000"/>
        </w:rPr>
        <w:t xml:space="preserve"> </w:t>
      </w:r>
      <w:r w:rsidR="00A17C99" w:rsidRPr="00A17C99">
        <w:rPr>
          <w:noProof/>
          <w:color w:val="FF0000"/>
        </w:rPr>
        <w:t>[name of main lecturer]</w:t>
      </w:r>
      <w:r>
        <w:rPr>
          <w:noProof/>
        </w:rPr>
        <w:t xml:space="preserve"> at the start of the training course. A “receipt</w:t>
      </w:r>
      <w:r w:rsidR="005F6A8E">
        <w:rPr>
          <w:noProof/>
        </w:rPr>
        <w:t xml:space="preserve"> of payment</w:t>
      </w:r>
      <w:r>
        <w:rPr>
          <w:noProof/>
        </w:rPr>
        <w:t xml:space="preserve">” will have to be signed by </w:t>
      </w:r>
      <w:r w:rsidR="00A17C99" w:rsidRPr="00480E9B">
        <w:rPr>
          <w:color w:val="FF0000"/>
        </w:rPr>
        <w:t>[name of lecturer]</w:t>
      </w:r>
      <w:r>
        <w:rPr>
          <w:noProof/>
        </w:rPr>
        <w:t>.</w:t>
      </w:r>
    </w:p>
    <w:p w14:paraId="65FAA1D5" w14:textId="77777777" w:rsidR="00934B11" w:rsidRPr="00A17C99" w:rsidRDefault="00934B11" w:rsidP="00D7799C">
      <w:pPr>
        <w:pStyle w:val="Nerlandais"/>
        <w:numPr>
          <w:ilvl w:val="0"/>
          <w:numId w:val="32"/>
        </w:numPr>
        <w:tabs>
          <w:tab w:val="left" w:pos="426"/>
          <w:tab w:val="left" w:pos="453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331577">
        <w:rPr>
          <w:rFonts w:ascii="Times New Roman" w:hAnsi="Times New Roman"/>
          <w:noProof/>
          <w:sz w:val="24"/>
          <w:szCs w:val="24"/>
          <w:lang w:val="en-US"/>
        </w:rPr>
        <w:t xml:space="preserve">The services rendered </w:t>
      </w:r>
      <w:r w:rsidRPr="00A17C99">
        <w:rPr>
          <w:rFonts w:ascii="Times New Roman" w:hAnsi="Times New Roman"/>
          <w:noProof/>
          <w:sz w:val="24"/>
          <w:szCs w:val="24"/>
          <w:lang w:val="en-US"/>
        </w:rPr>
        <w:t xml:space="preserve">by </w:t>
      </w:r>
      <w:r w:rsidR="00A17C99" w:rsidRPr="00A17C99">
        <w:rPr>
          <w:rFonts w:ascii="Times New Roman" w:hAnsi="Times New Roman"/>
          <w:color w:val="FF0000"/>
          <w:lang w:val="en-US"/>
        </w:rPr>
        <w:t xml:space="preserve">[name of lecturer] </w:t>
      </w:r>
      <w:r w:rsidRPr="00A17C99">
        <w:rPr>
          <w:rFonts w:ascii="Times New Roman" w:hAnsi="Times New Roman"/>
          <w:noProof/>
          <w:sz w:val="24"/>
          <w:szCs w:val="24"/>
          <w:lang w:val="en-US"/>
        </w:rPr>
        <w:t>will be provided as an self-employed person and the latter declares not be subject to VAT. The</w:t>
      </w:r>
      <w:r w:rsidRPr="00331577">
        <w:rPr>
          <w:rFonts w:ascii="Times New Roman" w:hAnsi="Times New Roman"/>
          <w:noProof/>
          <w:sz w:val="24"/>
          <w:szCs w:val="24"/>
          <w:lang w:val="en-US"/>
        </w:rPr>
        <w:t xml:space="preserve"> lecturer shall ensure that, in the context of this contract, </w:t>
      </w:r>
      <w:r w:rsidRPr="00A17C99">
        <w:rPr>
          <w:rFonts w:ascii="Times New Roman" w:hAnsi="Times New Roman"/>
          <w:noProof/>
          <w:sz w:val="24"/>
          <w:szCs w:val="24"/>
          <w:lang w:val="en-US"/>
        </w:rPr>
        <w:t>he fulfils all legal obligations with respect to social security contributions, insurance and fiscal regulations.</w:t>
      </w:r>
    </w:p>
    <w:p w14:paraId="5B1F5C84" w14:textId="77777777" w:rsidR="00934B11" w:rsidRPr="00710B56" w:rsidRDefault="00934B11" w:rsidP="00D7799C">
      <w:pPr>
        <w:pStyle w:val="Nerlandais"/>
        <w:numPr>
          <w:ilvl w:val="0"/>
          <w:numId w:val="32"/>
        </w:numPr>
        <w:tabs>
          <w:tab w:val="left" w:pos="426"/>
          <w:tab w:val="left" w:pos="453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A17C99">
        <w:rPr>
          <w:rFonts w:ascii="Times New Roman" w:hAnsi="Times New Roman"/>
          <w:noProof/>
          <w:sz w:val="24"/>
          <w:szCs w:val="24"/>
          <w:lang w:val="en-US"/>
        </w:rPr>
        <w:t xml:space="preserve">Under no condition can </w:t>
      </w:r>
      <w:r w:rsidR="00A17C99" w:rsidRPr="00A17C99">
        <w:rPr>
          <w:rFonts w:ascii="Times New Roman" w:hAnsi="Times New Roman"/>
          <w:color w:val="FF0000"/>
          <w:lang w:val="en-US"/>
        </w:rPr>
        <w:t xml:space="preserve">[name of lecturer] </w:t>
      </w:r>
      <w:r w:rsidRPr="00A17C99">
        <w:rPr>
          <w:rFonts w:ascii="Times New Roman" w:hAnsi="Times New Roman"/>
          <w:noProof/>
          <w:sz w:val="24"/>
          <w:szCs w:val="24"/>
          <w:lang w:val="en-US"/>
        </w:rPr>
        <w:t>be</w:t>
      </w:r>
      <w:r>
        <w:rPr>
          <w:rFonts w:ascii="Times New Roman" w:hAnsi="Times New Roman"/>
          <w:noProof/>
          <w:sz w:val="24"/>
          <w:szCs w:val="24"/>
          <w:lang w:val="en-US"/>
        </w:rPr>
        <w:t xml:space="preserve"> considered as an </w:t>
      </w:r>
      <w:r w:rsidR="00A17C99" w:rsidRPr="00A17C99">
        <w:rPr>
          <w:rFonts w:ascii="Times New Roman" w:hAnsi="Times New Roman"/>
          <w:color w:val="FF0000"/>
          <w:lang w:val="en-US"/>
        </w:rPr>
        <w:t>[acronym of the organizing institution]</w:t>
      </w:r>
      <w:r>
        <w:rPr>
          <w:rFonts w:ascii="Times New Roman" w:hAnsi="Times New Roman"/>
          <w:noProof/>
          <w:sz w:val="24"/>
          <w:szCs w:val="24"/>
          <w:lang w:val="en-US"/>
        </w:rPr>
        <w:t xml:space="preserve"> employee.</w:t>
      </w:r>
    </w:p>
    <w:p w14:paraId="5D2D229F" w14:textId="77777777" w:rsidR="004E60A9" w:rsidRPr="000D149E" w:rsidRDefault="004E60A9" w:rsidP="00D7799C">
      <w:pPr>
        <w:pStyle w:val="Nerlandais"/>
        <w:numPr>
          <w:ilvl w:val="0"/>
          <w:numId w:val="32"/>
        </w:numPr>
        <w:tabs>
          <w:tab w:val="left" w:pos="426"/>
          <w:tab w:val="left" w:pos="453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0D149E">
        <w:rPr>
          <w:rFonts w:ascii="Times New Roman" w:hAnsi="Times New Roman"/>
          <w:sz w:val="24"/>
          <w:szCs w:val="24"/>
          <w:u w:val="single"/>
          <w:lang w:val="en-GB"/>
        </w:rPr>
        <w:t xml:space="preserve">International bank transfers </w:t>
      </w:r>
      <w:r w:rsidRPr="000D149E">
        <w:rPr>
          <w:rFonts w:ascii="Times New Roman" w:hAnsi="Times New Roman"/>
          <w:sz w:val="24"/>
          <w:szCs w:val="24"/>
          <w:lang w:val="en-GB"/>
        </w:rPr>
        <w:t>(the following details are necessary):</w:t>
      </w:r>
      <w:r w:rsidR="005F6A8E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27961278" w14:textId="77777777" w:rsidR="00A15363" w:rsidRPr="00BB0ADB" w:rsidRDefault="00A15363" w:rsidP="00A15363">
      <w:pPr>
        <w:numPr>
          <w:ilvl w:val="1"/>
          <w:numId w:val="23"/>
        </w:numPr>
        <w:tabs>
          <w:tab w:val="left" w:pos="567"/>
        </w:tabs>
        <w:ind w:left="567"/>
        <w:rPr>
          <w:lang w:val="en-GB" w:eastAsia="fr-FR"/>
        </w:rPr>
      </w:pPr>
      <w:r w:rsidRPr="00BB0ADB">
        <w:rPr>
          <w:lang w:val="en-GB" w:eastAsia="fr-FR"/>
        </w:rPr>
        <w:t xml:space="preserve">Name and address of the </w:t>
      </w:r>
      <w:proofErr w:type="gramStart"/>
      <w:r w:rsidRPr="00BB0ADB">
        <w:rPr>
          <w:lang w:val="en-GB" w:eastAsia="fr-FR"/>
        </w:rPr>
        <w:t>bank :</w:t>
      </w:r>
      <w:proofErr w:type="gramEnd"/>
      <w:r w:rsidRPr="00BB0ADB">
        <w:rPr>
          <w:lang w:val="en-GB" w:eastAsia="fr-FR"/>
        </w:rPr>
        <w:t xml:space="preserve"> </w:t>
      </w:r>
      <w:r w:rsidR="00A17C99" w:rsidRPr="00A17C99">
        <w:rPr>
          <w:color w:val="FF0000"/>
          <w:lang w:val="en-GB" w:eastAsia="fr-FR"/>
        </w:rPr>
        <w:t>[name and address of bank of lecturer]</w:t>
      </w:r>
    </w:p>
    <w:p w14:paraId="434F3DDD" w14:textId="77777777" w:rsidR="00A15363" w:rsidRPr="00BB0ADB" w:rsidRDefault="00A15363" w:rsidP="00A15363">
      <w:pPr>
        <w:tabs>
          <w:tab w:val="left" w:pos="567"/>
        </w:tabs>
        <w:ind w:left="567"/>
        <w:rPr>
          <w:lang w:val="en-GB" w:eastAsia="fr-FR"/>
        </w:rPr>
      </w:pPr>
      <w:proofErr w:type="gramStart"/>
      <w:r w:rsidRPr="00BB0ADB">
        <w:rPr>
          <w:lang w:val="en-GB" w:eastAsia="fr-FR"/>
        </w:rPr>
        <w:t>IBAN :</w:t>
      </w:r>
      <w:proofErr w:type="gramEnd"/>
      <w:r w:rsidRPr="00BB0ADB">
        <w:rPr>
          <w:lang w:val="en-GB" w:eastAsia="fr-FR"/>
        </w:rPr>
        <w:t xml:space="preserve"> </w:t>
      </w:r>
      <w:r w:rsidR="00A17C99" w:rsidRPr="00A17C99">
        <w:rPr>
          <w:color w:val="FF0000"/>
          <w:lang w:val="en-GB" w:eastAsia="fr-FR"/>
        </w:rPr>
        <w:t>[IBAN code of bank]</w:t>
      </w:r>
    </w:p>
    <w:p w14:paraId="520530EF" w14:textId="77777777" w:rsidR="00A15363" w:rsidRPr="00BB0ADB" w:rsidRDefault="00A15363" w:rsidP="00A15363">
      <w:pPr>
        <w:tabs>
          <w:tab w:val="left" w:pos="567"/>
        </w:tabs>
        <w:ind w:left="567"/>
        <w:rPr>
          <w:lang w:val="en-GB" w:eastAsia="fr-FR"/>
        </w:rPr>
      </w:pPr>
      <w:r w:rsidRPr="00BB0ADB">
        <w:rPr>
          <w:lang w:val="en-GB" w:eastAsia="fr-FR"/>
        </w:rPr>
        <w:t xml:space="preserve">BANK CODE: </w:t>
      </w:r>
      <w:r w:rsidR="00A17C99" w:rsidRPr="00A17C99">
        <w:rPr>
          <w:color w:val="FF0000"/>
          <w:lang w:val="en-GB" w:eastAsia="fr-FR"/>
        </w:rPr>
        <w:t>[bank code]</w:t>
      </w:r>
    </w:p>
    <w:p w14:paraId="2C331F03" w14:textId="77777777" w:rsidR="00A15363" w:rsidRPr="00BB0ADB" w:rsidRDefault="00A15363" w:rsidP="00A15363">
      <w:pPr>
        <w:numPr>
          <w:ilvl w:val="1"/>
          <w:numId w:val="23"/>
        </w:numPr>
        <w:tabs>
          <w:tab w:val="left" w:pos="567"/>
        </w:tabs>
        <w:ind w:left="567"/>
        <w:rPr>
          <w:lang w:val="en-GB" w:eastAsia="fr-FR"/>
        </w:rPr>
      </w:pPr>
      <w:r w:rsidRPr="00BB0ADB">
        <w:rPr>
          <w:lang w:val="en-GB" w:eastAsia="fr-FR"/>
        </w:rPr>
        <w:t xml:space="preserve">Account </w:t>
      </w:r>
      <w:proofErr w:type="gramStart"/>
      <w:r w:rsidRPr="00BB0ADB">
        <w:rPr>
          <w:lang w:val="en-GB" w:eastAsia="fr-FR"/>
        </w:rPr>
        <w:t>number :</w:t>
      </w:r>
      <w:proofErr w:type="gramEnd"/>
      <w:r w:rsidRPr="00BB0ADB">
        <w:rPr>
          <w:lang w:val="en-GB" w:eastAsia="fr-FR"/>
        </w:rPr>
        <w:t xml:space="preserve"> </w:t>
      </w:r>
      <w:r w:rsidR="00A17C99" w:rsidRPr="00A17C99">
        <w:rPr>
          <w:color w:val="FF0000"/>
          <w:lang w:val="en-GB" w:eastAsia="fr-FR"/>
        </w:rPr>
        <w:t>[account number]</w:t>
      </w:r>
    </w:p>
    <w:p w14:paraId="403975EE" w14:textId="77777777" w:rsidR="00A15363" w:rsidRPr="00BB0ADB" w:rsidRDefault="00A15363" w:rsidP="00A15363">
      <w:pPr>
        <w:tabs>
          <w:tab w:val="left" w:pos="567"/>
        </w:tabs>
        <w:ind w:left="567"/>
        <w:rPr>
          <w:lang w:val="en-GB" w:eastAsia="fr-FR"/>
        </w:rPr>
      </w:pPr>
      <w:r w:rsidRPr="00BB0ADB">
        <w:rPr>
          <w:lang w:val="en-GB" w:eastAsia="fr-FR"/>
        </w:rPr>
        <w:t xml:space="preserve">SWIFT </w:t>
      </w:r>
      <w:proofErr w:type="gramStart"/>
      <w:r w:rsidRPr="00BB0ADB">
        <w:rPr>
          <w:lang w:val="en-GB" w:eastAsia="fr-FR"/>
        </w:rPr>
        <w:t>code :</w:t>
      </w:r>
      <w:proofErr w:type="gramEnd"/>
      <w:r w:rsidRPr="00BB0ADB">
        <w:rPr>
          <w:lang w:val="en-GB" w:eastAsia="fr-FR"/>
        </w:rPr>
        <w:t xml:space="preserve"> </w:t>
      </w:r>
      <w:r w:rsidR="00A17C99" w:rsidRPr="00A17C99">
        <w:rPr>
          <w:color w:val="FF0000"/>
          <w:lang w:val="en-GB" w:eastAsia="fr-FR"/>
        </w:rPr>
        <w:t>[swift code]</w:t>
      </w:r>
    </w:p>
    <w:p w14:paraId="776DFC01" w14:textId="77777777" w:rsidR="00A15363" w:rsidRPr="00BB0ADB" w:rsidRDefault="00A15363" w:rsidP="00A15363">
      <w:pPr>
        <w:numPr>
          <w:ilvl w:val="1"/>
          <w:numId w:val="23"/>
        </w:numPr>
        <w:tabs>
          <w:tab w:val="left" w:pos="567"/>
        </w:tabs>
        <w:autoSpaceDE w:val="0"/>
        <w:autoSpaceDN w:val="0"/>
        <w:adjustRightInd w:val="0"/>
        <w:ind w:left="567"/>
        <w:rPr>
          <w:noProof/>
        </w:rPr>
      </w:pPr>
      <w:r w:rsidRPr="00BB0ADB">
        <w:rPr>
          <w:lang w:val="en-GB" w:eastAsia="fr-FR"/>
        </w:rPr>
        <w:t xml:space="preserve">Name and address of the bank account </w:t>
      </w:r>
      <w:proofErr w:type="gramStart"/>
      <w:r w:rsidRPr="00BB0ADB">
        <w:rPr>
          <w:lang w:val="en-GB" w:eastAsia="fr-FR"/>
        </w:rPr>
        <w:t>holder :</w:t>
      </w:r>
      <w:proofErr w:type="gramEnd"/>
      <w:r w:rsidRPr="00A17C99">
        <w:rPr>
          <w:color w:val="FF0000"/>
          <w:lang w:val="en-GB" w:eastAsia="fr-FR"/>
        </w:rPr>
        <w:t xml:space="preserve"> </w:t>
      </w:r>
      <w:r w:rsidR="00A17C99" w:rsidRPr="00A17C99">
        <w:rPr>
          <w:color w:val="FF0000"/>
          <w:lang w:val="en-GB" w:eastAsia="fr-FR"/>
        </w:rPr>
        <w:t>[name and address of the bank account holder]</w:t>
      </w:r>
    </w:p>
    <w:p w14:paraId="5169BCAE" w14:textId="77777777" w:rsidR="00505A35" w:rsidRPr="004737D0" w:rsidRDefault="00505A35" w:rsidP="004206B1">
      <w:pPr>
        <w:rPr>
          <w:noProof/>
        </w:rPr>
      </w:pPr>
    </w:p>
    <w:p w14:paraId="60784509" w14:textId="77777777" w:rsidR="00E401D4" w:rsidRPr="00495379" w:rsidRDefault="00FF1B8B" w:rsidP="00505A35">
      <w:pPr>
        <w:pStyle w:val="Nerlandais"/>
        <w:tabs>
          <w:tab w:val="left" w:pos="4536"/>
        </w:tabs>
        <w:rPr>
          <w:rFonts w:ascii="Times New Roman" w:hAnsi="Times New Roman"/>
          <w:b/>
          <w:noProof/>
          <w:sz w:val="24"/>
          <w:szCs w:val="24"/>
          <w:lang w:val="en-US"/>
        </w:rPr>
      </w:pPr>
      <w:r>
        <w:rPr>
          <w:rFonts w:ascii="Times New Roman" w:hAnsi="Times New Roman"/>
          <w:b/>
          <w:noProof/>
          <w:sz w:val="24"/>
          <w:szCs w:val="24"/>
          <w:lang w:val="en-US"/>
        </w:rPr>
        <w:t>Article 6</w:t>
      </w:r>
      <w:r w:rsidR="00E401D4" w:rsidRPr="00495379">
        <w:rPr>
          <w:rFonts w:ascii="Times New Roman" w:hAnsi="Times New Roman"/>
          <w:b/>
          <w:noProof/>
          <w:sz w:val="24"/>
          <w:szCs w:val="24"/>
          <w:lang w:val="en-US"/>
        </w:rPr>
        <w:t>. Insurance</w:t>
      </w:r>
    </w:p>
    <w:p w14:paraId="00FD64B5" w14:textId="77777777" w:rsidR="00687B63" w:rsidRDefault="00495379" w:rsidP="00687B63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US"/>
        </w:rPr>
      </w:pPr>
      <w:r>
        <w:rPr>
          <w:rFonts w:ascii="Times New Roman" w:hAnsi="Times New Roman"/>
          <w:noProof/>
          <w:sz w:val="24"/>
          <w:szCs w:val="24"/>
          <w:lang w:val="en-US"/>
        </w:rPr>
        <w:t>By signing this contract, t</w:t>
      </w:r>
      <w:r w:rsidR="00687B63" w:rsidRPr="00687B63">
        <w:rPr>
          <w:rFonts w:ascii="Times New Roman" w:hAnsi="Times New Roman"/>
          <w:noProof/>
          <w:sz w:val="24"/>
          <w:szCs w:val="24"/>
          <w:lang w:val="en-US"/>
        </w:rPr>
        <w:t xml:space="preserve">he </w:t>
      </w:r>
      <w:r w:rsidR="00687B63">
        <w:rPr>
          <w:rFonts w:ascii="Times New Roman" w:hAnsi="Times New Roman"/>
          <w:noProof/>
          <w:sz w:val="24"/>
          <w:szCs w:val="24"/>
          <w:lang w:val="en-US"/>
        </w:rPr>
        <w:t>lecturer</w:t>
      </w:r>
      <w:r w:rsidR="00687B63" w:rsidRPr="00687B63">
        <w:rPr>
          <w:rFonts w:ascii="Times New Roman" w:hAnsi="Times New Roman"/>
          <w:noProof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noProof/>
          <w:sz w:val="24"/>
          <w:szCs w:val="24"/>
          <w:lang w:val="en-US"/>
        </w:rPr>
        <w:t xml:space="preserve">declares that he </w:t>
      </w:r>
      <w:r w:rsidR="00687B63" w:rsidRPr="00687B63">
        <w:rPr>
          <w:rFonts w:ascii="Times New Roman" w:hAnsi="Times New Roman"/>
          <w:noProof/>
          <w:sz w:val="24"/>
          <w:szCs w:val="24"/>
          <w:lang w:val="en-US"/>
        </w:rPr>
        <w:t xml:space="preserve">possess </w:t>
      </w:r>
      <w:r w:rsidR="00687B63">
        <w:rPr>
          <w:rFonts w:ascii="Times New Roman" w:hAnsi="Times New Roman"/>
          <w:noProof/>
          <w:sz w:val="24"/>
          <w:szCs w:val="24"/>
          <w:lang w:val="en-US"/>
        </w:rPr>
        <w:t xml:space="preserve">all </w:t>
      </w:r>
      <w:r w:rsidR="00687B63" w:rsidRPr="00687B63">
        <w:rPr>
          <w:rFonts w:ascii="Times New Roman" w:hAnsi="Times New Roman"/>
          <w:noProof/>
          <w:sz w:val="24"/>
          <w:szCs w:val="24"/>
          <w:lang w:val="en-US"/>
        </w:rPr>
        <w:t>relevant</w:t>
      </w:r>
      <w:r w:rsidR="00DC7511">
        <w:rPr>
          <w:rFonts w:ascii="Times New Roman" w:hAnsi="Times New Roman"/>
          <w:noProof/>
          <w:sz w:val="24"/>
          <w:szCs w:val="24"/>
          <w:lang w:val="en-US"/>
        </w:rPr>
        <w:t>/necessary</w:t>
      </w:r>
      <w:r w:rsidR="00687B63" w:rsidRPr="00687B63">
        <w:rPr>
          <w:rFonts w:ascii="Times New Roman" w:hAnsi="Times New Roman"/>
          <w:noProof/>
          <w:sz w:val="24"/>
          <w:szCs w:val="24"/>
          <w:lang w:val="en-US"/>
        </w:rPr>
        <w:t xml:space="preserve"> insurance policies to ensure coverage fo</w:t>
      </w:r>
      <w:r>
        <w:rPr>
          <w:rFonts w:ascii="Times New Roman" w:hAnsi="Times New Roman"/>
          <w:noProof/>
          <w:sz w:val="24"/>
          <w:szCs w:val="24"/>
          <w:lang w:val="en-US"/>
        </w:rPr>
        <w:t>r civil liability, travel and medical assistance</w:t>
      </w:r>
      <w:r w:rsidR="00687B63" w:rsidRPr="00687B63">
        <w:rPr>
          <w:rFonts w:ascii="Times New Roman" w:hAnsi="Times New Roman"/>
          <w:noProof/>
          <w:sz w:val="24"/>
          <w:szCs w:val="24"/>
          <w:lang w:val="en-US"/>
        </w:rPr>
        <w:t>.</w:t>
      </w:r>
    </w:p>
    <w:p w14:paraId="140D1F97" w14:textId="77777777" w:rsidR="00D53F77" w:rsidRPr="00761ADB" w:rsidRDefault="00D53F77" w:rsidP="00687B63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US"/>
        </w:rPr>
      </w:pPr>
      <w:r w:rsidRPr="00761ADB">
        <w:rPr>
          <w:rFonts w:ascii="Times New Roman" w:hAnsi="Times New Roman"/>
          <w:sz w:val="24"/>
          <w:szCs w:val="24"/>
          <w:lang w:val="en-US"/>
        </w:rPr>
        <w:t xml:space="preserve">The lecturer is responsible for </w:t>
      </w:r>
      <w:r w:rsidR="009D6A6E" w:rsidRPr="00761ADB">
        <w:rPr>
          <w:rFonts w:ascii="Times New Roman" w:hAnsi="Times New Roman"/>
          <w:sz w:val="24"/>
          <w:szCs w:val="24"/>
          <w:lang w:val="en-US"/>
        </w:rPr>
        <w:t>subscribing to</w:t>
      </w:r>
      <w:r w:rsidR="00FD3BD0" w:rsidRPr="00761ADB">
        <w:rPr>
          <w:rFonts w:ascii="Times New Roman" w:hAnsi="Times New Roman"/>
          <w:color w:val="1F497D"/>
          <w:sz w:val="24"/>
          <w:szCs w:val="24"/>
          <w:lang w:val="en-US"/>
        </w:rPr>
        <w:t xml:space="preserve"> </w:t>
      </w:r>
      <w:r w:rsidRPr="00761ADB">
        <w:rPr>
          <w:rFonts w:ascii="Times New Roman" w:hAnsi="Times New Roman"/>
          <w:sz w:val="24"/>
          <w:szCs w:val="24"/>
          <w:lang w:val="en-US"/>
        </w:rPr>
        <w:t xml:space="preserve">any and all insurance policies that are required or deemed relevant for the fulfilment of this contract. </w:t>
      </w:r>
      <w:r w:rsidR="009D6A6E" w:rsidRPr="00761ADB">
        <w:rPr>
          <w:rFonts w:ascii="Times New Roman" w:hAnsi="Times New Roman"/>
          <w:sz w:val="24"/>
          <w:szCs w:val="24"/>
          <w:lang w:val="en-US"/>
        </w:rPr>
        <w:t>C</w:t>
      </w:r>
      <w:r w:rsidRPr="00761ADB">
        <w:rPr>
          <w:rFonts w:ascii="Times New Roman" w:hAnsi="Times New Roman"/>
          <w:sz w:val="24"/>
          <w:szCs w:val="24"/>
          <w:lang w:val="en-US"/>
        </w:rPr>
        <w:t xml:space="preserve">osts for such insurance cannot be charged to the </w:t>
      </w:r>
      <w:r w:rsidR="00A17C99" w:rsidRPr="00761ADB">
        <w:rPr>
          <w:rFonts w:ascii="Times New Roman" w:hAnsi="Times New Roman"/>
          <w:color w:val="FF0000"/>
          <w:sz w:val="24"/>
          <w:szCs w:val="24"/>
          <w:lang w:val="en-US"/>
        </w:rPr>
        <w:t>[acronym of the organizing institution]</w:t>
      </w:r>
      <w:r w:rsidRPr="00761ADB">
        <w:rPr>
          <w:rFonts w:ascii="Times New Roman" w:hAnsi="Times New Roman"/>
          <w:sz w:val="24"/>
          <w:szCs w:val="24"/>
          <w:lang w:val="en-US"/>
        </w:rPr>
        <w:t>.</w:t>
      </w:r>
    </w:p>
    <w:p w14:paraId="5681A14C" w14:textId="77777777" w:rsidR="00E401D4" w:rsidRPr="00D53F77" w:rsidRDefault="00E401D4" w:rsidP="00505A35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US"/>
        </w:rPr>
      </w:pPr>
    </w:p>
    <w:p w14:paraId="4615C3DA" w14:textId="77777777" w:rsidR="00505A35" w:rsidRPr="0026564D" w:rsidRDefault="00505A35" w:rsidP="00505A35">
      <w:pPr>
        <w:pStyle w:val="Nerlandais"/>
        <w:tabs>
          <w:tab w:val="left" w:pos="4536"/>
        </w:tabs>
        <w:rPr>
          <w:rFonts w:ascii="Times New Roman" w:hAnsi="Times New Roman"/>
          <w:b/>
          <w:noProof/>
          <w:sz w:val="24"/>
          <w:szCs w:val="24"/>
          <w:lang w:val="en-US"/>
        </w:rPr>
      </w:pPr>
      <w:r w:rsidRPr="0026564D">
        <w:rPr>
          <w:rFonts w:ascii="Times New Roman" w:hAnsi="Times New Roman"/>
          <w:b/>
          <w:noProof/>
          <w:sz w:val="24"/>
          <w:szCs w:val="24"/>
          <w:lang w:val="en-US"/>
        </w:rPr>
        <w:t xml:space="preserve">Article </w:t>
      </w:r>
      <w:r w:rsidR="00FF1B8B">
        <w:rPr>
          <w:rFonts w:ascii="Times New Roman" w:hAnsi="Times New Roman"/>
          <w:b/>
          <w:noProof/>
          <w:sz w:val="24"/>
          <w:szCs w:val="24"/>
          <w:lang w:val="en-US"/>
        </w:rPr>
        <w:t>7</w:t>
      </w:r>
      <w:r w:rsidRPr="0026564D">
        <w:rPr>
          <w:rFonts w:ascii="Times New Roman" w:hAnsi="Times New Roman"/>
          <w:b/>
          <w:noProof/>
          <w:sz w:val="24"/>
          <w:szCs w:val="24"/>
          <w:lang w:val="en-US"/>
        </w:rPr>
        <w:t>. Annexes</w:t>
      </w:r>
    </w:p>
    <w:p w14:paraId="4C075F41" w14:textId="77777777" w:rsidR="00505A35" w:rsidRPr="00505A35" w:rsidRDefault="00505A35" w:rsidP="00505A35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US"/>
        </w:rPr>
      </w:pPr>
      <w:r w:rsidRPr="00505A35">
        <w:rPr>
          <w:rFonts w:ascii="Times New Roman" w:hAnsi="Times New Roman"/>
          <w:noProof/>
          <w:sz w:val="24"/>
          <w:szCs w:val="24"/>
          <w:lang w:val="en-US"/>
        </w:rPr>
        <w:t xml:space="preserve">The annex to this contract </w:t>
      </w:r>
      <w:r w:rsidR="0026564D">
        <w:rPr>
          <w:rFonts w:ascii="Times New Roman" w:hAnsi="Times New Roman"/>
          <w:noProof/>
          <w:sz w:val="24"/>
          <w:szCs w:val="24"/>
          <w:lang w:val="en-US"/>
        </w:rPr>
        <w:t>is</w:t>
      </w:r>
      <w:r w:rsidRPr="00505A35">
        <w:rPr>
          <w:rFonts w:ascii="Times New Roman" w:hAnsi="Times New Roman"/>
          <w:noProof/>
          <w:sz w:val="24"/>
          <w:szCs w:val="24"/>
          <w:lang w:val="en-US"/>
        </w:rPr>
        <w:t xml:space="preserve"> an integral part of this contract :</w:t>
      </w:r>
    </w:p>
    <w:p w14:paraId="51DE3161" w14:textId="77777777" w:rsidR="00DE58B3" w:rsidRPr="00710B56" w:rsidRDefault="00505A35" w:rsidP="00505A35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US"/>
        </w:rPr>
      </w:pPr>
      <w:r w:rsidRPr="00505A35">
        <w:rPr>
          <w:rFonts w:ascii="Times New Roman" w:hAnsi="Times New Roman"/>
          <w:noProof/>
          <w:sz w:val="24"/>
          <w:szCs w:val="24"/>
          <w:lang w:val="en-US"/>
        </w:rPr>
        <w:t xml:space="preserve">Annex 1: Description of the </w:t>
      </w:r>
      <w:r w:rsidR="00B5302F">
        <w:rPr>
          <w:rFonts w:ascii="Times New Roman" w:hAnsi="Times New Roman"/>
          <w:noProof/>
          <w:sz w:val="24"/>
          <w:szCs w:val="24"/>
          <w:lang w:val="en-US"/>
        </w:rPr>
        <w:t xml:space="preserve">participation of </w:t>
      </w:r>
      <w:r w:rsidR="00480E9B" w:rsidRPr="00480E9B">
        <w:rPr>
          <w:rFonts w:ascii="Times New Roman" w:hAnsi="Times New Roman"/>
          <w:noProof/>
          <w:color w:val="FF0000"/>
          <w:sz w:val="24"/>
          <w:szCs w:val="24"/>
          <w:lang w:val="en-US"/>
        </w:rPr>
        <w:t>[name of the lecturer]</w:t>
      </w:r>
    </w:p>
    <w:p w14:paraId="54193E3D" w14:textId="77777777" w:rsidR="0026564D" w:rsidRDefault="0026564D" w:rsidP="0026564D">
      <w:pPr>
        <w:pStyle w:val="Nerlandais"/>
        <w:tabs>
          <w:tab w:val="left" w:pos="4536"/>
        </w:tabs>
        <w:rPr>
          <w:b/>
          <w:bCs/>
          <w:noProof/>
          <w:lang w:val="en-US"/>
        </w:rPr>
      </w:pPr>
    </w:p>
    <w:p w14:paraId="6775887E" w14:textId="77777777" w:rsidR="0026564D" w:rsidRPr="0026564D" w:rsidRDefault="0026564D" w:rsidP="0026564D">
      <w:pPr>
        <w:pStyle w:val="Nerlandais"/>
        <w:tabs>
          <w:tab w:val="left" w:pos="4536"/>
        </w:tabs>
        <w:rPr>
          <w:rFonts w:ascii="Times New Roman" w:hAnsi="Times New Roman"/>
          <w:b/>
          <w:noProof/>
          <w:sz w:val="24"/>
          <w:szCs w:val="24"/>
          <w:lang w:val="en-US"/>
        </w:rPr>
      </w:pPr>
      <w:r w:rsidRPr="0026564D">
        <w:rPr>
          <w:rFonts w:ascii="Times New Roman" w:hAnsi="Times New Roman"/>
          <w:b/>
          <w:bCs/>
          <w:noProof/>
          <w:sz w:val="24"/>
          <w:szCs w:val="24"/>
          <w:lang w:val="en-US"/>
        </w:rPr>
        <w:t xml:space="preserve">Article </w:t>
      </w:r>
      <w:r w:rsidR="00FF1B8B">
        <w:rPr>
          <w:rFonts w:ascii="Times New Roman" w:hAnsi="Times New Roman"/>
          <w:b/>
          <w:bCs/>
          <w:noProof/>
          <w:sz w:val="24"/>
          <w:szCs w:val="24"/>
          <w:lang w:val="en-US"/>
        </w:rPr>
        <w:t>8</w:t>
      </w:r>
      <w:r w:rsidRPr="0026564D">
        <w:rPr>
          <w:rFonts w:ascii="Times New Roman" w:hAnsi="Times New Roman"/>
          <w:b/>
          <w:bCs/>
          <w:noProof/>
          <w:sz w:val="24"/>
          <w:szCs w:val="24"/>
          <w:lang w:val="en-US"/>
        </w:rPr>
        <w:t>.</w:t>
      </w:r>
      <w:r w:rsidRPr="0026564D">
        <w:rPr>
          <w:rFonts w:ascii="Times New Roman" w:hAnsi="Times New Roman"/>
          <w:b/>
          <w:noProof/>
          <w:sz w:val="24"/>
          <w:szCs w:val="24"/>
          <w:lang w:val="en-US"/>
        </w:rPr>
        <w:t xml:space="preserve"> Disputes</w:t>
      </w:r>
    </w:p>
    <w:p w14:paraId="23023DEA" w14:textId="77777777" w:rsidR="0026564D" w:rsidRPr="0026564D" w:rsidRDefault="0026564D" w:rsidP="00C40C43">
      <w:pPr>
        <w:pStyle w:val="Nerlandais"/>
        <w:numPr>
          <w:ilvl w:val="0"/>
          <w:numId w:val="34"/>
        </w:numPr>
        <w:tabs>
          <w:tab w:val="left" w:pos="42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26564D">
        <w:rPr>
          <w:rFonts w:ascii="Times New Roman" w:hAnsi="Times New Roman"/>
          <w:noProof/>
          <w:sz w:val="24"/>
          <w:szCs w:val="24"/>
          <w:lang w:val="en-US"/>
        </w:rPr>
        <w:t>The parties undertake first to settle any dispute amicably.</w:t>
      </w:r>
    </w:p>
    <w:p w14:paraId="280E0251" w14:textId="77777777" w:rsidR="0026564D" w:rsidRPr="0026564D" w:rsidRDefault="0026564D" w:rsidP="00C40C43">
      <w:pPr>
        <w:pStyle w:val="Nerlandais"/>
        <w:numPr>
          <w:ilvl w:val="0"/>
          <w:numId w:val="34"/>
        </w:numPr>
        <w:tabs>
          <w:tab w:val="left" w:pos="42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26564D">
        <w:rPr>
          <w:rFonts w:ascii="Times New Roman" w:hAnsi="Times New Roman"/>
          <w:noProof/>
          <w:sz w:val="24"/>
          <w:szCs w:val="24"/>
          <w:lang w:val="en-US"/>
        </w:rPr>
        <w:t xml:space="preserve">The </w:t>
      </w:r>
      <w:r w:rsidR="00480E9B" w:rsidRPr="00480E9B">
        <w:rPr>
          <w:rFonts w:ascii="Times New Roman" w:hAnsi="Times New Roman"/>
          <w:noProof/>
          <w:color w:val="FF0000"/>
          <w:sz w:val="24"/>
          <w:szCs w:val="24"/>
          <w:lang w:val="en-US"/>
        </w:rPr>
        <w:t>[name</w:t>
      </w:r>
      <w:r w:rsidR="00480E9B">
        <w:rPr>
          <w:rFonts w:ascii="Times New Roman" w:hAnsi="Times New Roman"/>
          <w:noProof/>
          <w:color w:val="FF0000"/>
          <w:sz w:val="24"/>
          <w:szCs w:val="24"/>
          <w:lang w:val="en-US"/>
        </w:rPr>
        <w:t>/place</w:t>
      </w:r>
      <w:r w:rsidR="00480E9B" w:rsidRPr="00480E9B">
        <w:rPr>
          <w:rFonts w:ascii="Times New Roman" w:hAnsi="Times New Roman"/>
          <w:noProof/>
          <w:color w:val="FF0000"/>
          <w:sz w:val="24"/>
          <w:szCs w:val="24"/>
          <w:lang w:val="en-US"/>
        </w:rPr>
        <w:t xml:space="preserve"> of the court]</w:t>
      </w:r>
      <w:r w:rsidRPr="0026564D">
        <w:rPr>
          <w:rFonts w:ascii="Times New Roman" w:hAnsi="Times New Roman"/>
          <w:noProof/>
          <w:sz w:val="24"/>
          <w:szCs w:val="24"/>
          <w:lang w:val="en-US"/>
        </w:rPr>
        <w:t xml:space="preserve"> have sole jurisdiction, should a dispute have to be settled by legal means.</w:t>
      </w:r>
    </w:p>
    <w:p w14:paraId="3C7B9BC4" w14:textId="77777777" w:rsidR="0026564D" w:rsidRPr="0026564D" w:rsidRDefault="0026564D" w:rsidP="00C40C43">
      <w:pPr>
        <w:pStyle w:val="Nerlandais"/>
        <w:numPr>
          <w:ilvl w:val="0"/>
          <w:numId w:val="34"/>
        </w:numPr>
        <w:tabs>
          <w:tab w:val="left" w:pos="426"/>
        </w:tabs>
        <w:ind w:left="426"/>
        <w:rPr>
          <w:rFonts w:ascii="Times New Roman" w:hAnsi="Times New Roman"/>
          <w:bCs/>
          <w:noProof/>
          <w:sz w:val="24"/>
          <w:szCs w:val="24"/>
          <w:lang w:val="en-US"/>
        </w:rPr>
      </w:pPr>
      <w:r w:rsidRPr="0026564D">
        <w:rPr>
          <w:rFonts w:ascii="Times New Roman" w:hAnsi="Times New Roman"/>
          <w:bCs/>
          <w:noProof/>
          <w:sz w:val="24"/>
          <w:szCs w:val="24"/>
          <w:lang w:val="en-US"/>
        </w:rPr>
        <w:t xml:space="preserve">For any clause not expressly provided for in this agreement, the parties refer to the articles of the </w:t>
      </w:r>
      <w:r w:rsidR="00480E9B" w:rsidRPr="00480E9B">
        <w:rPr>
          <w:rFonts w:ascii="Times New Roman" w:hAnsi="Times New Roman"/>
          <w:bCs/>
          <w:noProof/>
          <w:color w:val="FF0000"/>
          <w:sz w:val="24"/>
          <w:szCs w:val="24"/>
          <w:lang w:val="en-US"/>
        </w:rPr>
        <w:t>[country civil code]</w:t>
      </w:r>
      <w:r w:rsidRPr="0026564D">
        <w:rPr>
          <w:rFonts w:ascii="Times New Roman" w:hAnsi="Times New Roman"/>
          <w:bCs/>
          <w:noProof/>
          <w:sz w:val="24"/>
          <w:szCs w:val="24"/>
          <w:lang w:val="en-US"/>
        </w:rPr>
        <w:t xml:space="preserve"> as well as jurisprudence and case law on this matter applicable in </w:t>
      </w:r>
      <w:r w:rsidR="00480E9B" w:rsidRPr="00480E9B">
        <w:rPr>
          <w:rFonts w:ascii="Times New Roman" w:hAnsi="Times New Roman"/>
          <w:bCs/>
          <w:noProof/>
          <w:color w:val="FF0000"/>
          <w:sz w:val="24"/>
          <w:szCs w:val="24"/>
          <w:lang w:val="en-US"/>
        </w:rPr>
        <w:t>[name of the country]</w:t>
      </w:r>
      <w:r w:rsidRPr="0026564D">
        <w:rPr>
          <w:rFonts w:ascii="Times New Roman" w:hAnsi="Times New Roman"/>
          <w:bCs/>
          <w:noProof/>
          <w:sz w:val="24"/>
          <w:szCs w:val="24"/>
          <w:lang w:val="en-US"/>
        </w:rPr>
        <w:t>.</w:t>
      </w:r>
    </w:p>
    <w:p w14:paraId="6D138CD6" w14:textId="77777777" w:rsidR="0026564D" w:rsidRPr="0026564D" w:rsidRDefault="0026564D" w:rsidP="0026564D">
      <w:pPr>
        <w:pStyle w:val="Nerlandais"/>
        <w:tabs>
          <w:tab w:val="left" w:pos="4536"/>
        </w:tabs>
        <w:rPr>
          <w:rFonts w:ascii="Times New Roman" w:hAnsi="Times New Roman"/>
          <w:bCs/>
          <w:noProof/>
          <w:sz w:val="24"/>
          <w:szCs w:val="24"/>
          <w:lang w:val="en-US"/>
        </w:rPr>
      </w:pPr>
    </w:p>
    <w:p w14:paraId="220ED765" w14:textId="77777777" w:rsidR="0026564D" w:rsidRPr="0026564D" w:rsidRDefault="0026564D" w:rsidP="0026564D">
      <w:pPr>
        <w:pStyle w:val="Nerlandais"/>
        <w:tabs>
          <w:tab w:val="left" w:pos="4536"/>
        </w:tabs>
        <w:rPr>
          <w:rFonts w:ascii="Times New Roman" w:hAnsi="Times New Roman"/>
          <w:b/>
          <w:bCs/>
          <w:noProof/>
          <w:sz w:val="24"/>
          <w:szCs w:val="24"/>
          <w:u w:val="single"/>
          <w:lang w:val="en-US"/>
        </w:rPr>
      </w:pPr>
      <w:r w:rsidRPr="0026564D">
        <w:rPr>
          <w:rFonts w:ascii="Times New Roman" w:hAnsi="Times New Roman"/>
          <w:b/>
          <w:noProof/>
          <w:sz w:val="24"/>
          <w:szCs w:val="24"/>
          <w:lang w:val="en-US"/>
        </w:rPr>
        <w:t xml:space="preserve">Article </w:t>
      </w:r>
      <w:r w:rsidR="00FF1B8B">
        <w:rPr>
          <w:rFonts w:ascii="Times New Roman" w:hAnsi="Times New Roman"/>
          <w:b/>
          <w:noProof/>
          <w:sz w:val="24"/>
          <w:szCs w:val="24"/>
          <w:lang w:val="en-US"/>
        </w:rPr>
        <w:t>9</w:t>
      </w:r>
      <w:r w:rsidRPr="0026564D">
        <w:rPr>
          <w:rFonts w:ascii="Times New Roman" w:hAnsi="Times New Roman"/>
          <w:b/>
          <w:bCs/>
          <w:noProof/>
          <w:sz w:val="24"/>
          <w:szCs w:val="24"/>
          <w:lang w:val="en-US"/>
        </w:rPr>
        <w:t>. Date of entry into force</w:t>
      </w:r>
    </w:p>
    <w:p w14:paraId="2E69F5AA" w14:textId="77777777" w:rsidR="009D7A54" w:rsidRDefault="0026564D" w:rsidP="001150E5">
      <w:pPr>
        <w:pStyle w:val="Nerlandais"/>
        <w:numPr>
          <w:ilvl w:val="0"/>
          <w:numId w:val="35"/>
        </w:numPr>
        <w:tabs>
          <w:tab w:val="left" w:pos="426"/>
        </w:tabs>
        <w:ind w:left="426"/>
        <w:rPr>
          <w:rFonts w:ascii="Times New Roman" w:hAnsi="Times New Roman"/>
          <w:bCs/>
          <w:noProof/>
          <w:sz w:val="24"/>
          <w:szCs w:val="24"/>
          <w:lang w:val="en-GB"/>
        </w:rPr>
      </w:pPr>
      <w:r w:rsidRPr="0026564D">
        <w:rPr>
          <w:rFonts w:ascii="Times New Roman" w:hAnsi="Times New Roman"/>
          <w:bCs/>
          <w:noProof/>
          <w:sz w:val="24"/>
          <w:szCs w:val="24"/>
          <w:lang w:val="en-GB"/>
        </w:rPr>
        <w:t xml:space="preserve">All parties are requested to sign the agreement on the last page. </w:t>
      </w:r>
    </w:p>
    <w:p w14:paraId="32024889" w14:textId="77777777" w:rsidR="0026564D" w:rsidRPr="0026564D" w:rsidRDefault="0026564D" w:rsidP="001150E5">
      <w:pPr>
        <w:pStyle w:val="Nerlandais"/>
        <w:numPr>
          <w:ilvl w:val="0"/>
          <w:numId w:val="35"/>
        </w:numPr>
        <w:tabs>
          <w:tab w:val="left" w:pos="426"/>
        </w:tabs>
        <w:ind w:left="426"/>
        <w:rPr>
          <w:rFonts w:ascii="Times New Roman" w:hAnsi="Times New Roman"/>
          <w:bCs/>
          <w:noProof/>
          <w:sz w:val="24"/>
          <w:szCs w:val="24"/>
          <w:lang w:val="en-GB"/>
        </w:rPr>
      </w:pPr>
      <w:r w:rsidRPr="0026564D">
        <w:rPr>
          <w:rFonts w:ascii="Times New Roman" w:hAnsi="Times New Roman"/>
          <w:bCs/>
          <w:noProof/>
          <w:sz w:val="24"/>
          <w:szCs w:val="24"/>
          <w:lang w:val="en-GB"/>
        </w:rPr>
        <w:t xml:space="preserve">All pages of this agreement and its annexes should be initialled by the signatories. </w:t>
      </w:r>
    </w:p>
    <w:p w14:paraId="1CA57814" w14:textId="77777777" w:rsidR="0026564D" w:rsidRPr="0026564D" w:rsidRDefault="0026564D" w:rsidP="001150E5">
      <w:pPr>
        <w:pStyle w:val="Nerlandais"/>
        <w:numPr>
          <w:ilvl w:val="0"/>
          <w:numId w:val="35"/>
        </w:numPr>
        <w:tabs>
          <w:tab w:val="left" w:pos="426"/>
        </w:tabs>
        <w:ind w:left="426"/>
        <w:rPr>
          <w:rFonts w:ascii="Times New Roman" w:hAnsi="Times New Roman"/>
          <w:noProof/>
          <w:sz w:val="24"/>
          <w:szCs w:val="24"/>
          <w:lang w:val="en-US"/>
        </w:rPr>
      </w:pPr>
      <w:r w:rsidRPr="0026564D">
        <w:rPr>
          <w:rFonts w:ascii="Times New Roman" w:hAnsi="Times New Roman"/>
          <w:bCs/>
          <w:noProof/>
          <w:sz w:val="24"/>
          <w:szCs w:val="24"/>
          <w:lang w:val="en-GB"/>
        </w:rPr>
        <w:t>This agreement shall enter into force on the date on which the last party signs.</w:t>
      </w:r>
    </w:p>
    <w:p w14:paraId="12FC559C" w14:textId="77777777" w:rsidR="0026564D" w:rsidRPr="0026564D" w:rsidRDefault="0026564D" w:rsidP="0026564D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US"/>
        </w:rPr>
      </w:pPr>
    </w:p>
    <w:p w14:paraId="756CF9F1" w14:textId="77777777" w:rsidR="0026564D" w:rsidRPr="0026564D" w:rsidRDefault="0026564D" w:rsidP="0026564D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US"/>
        </w:rPr>
      </w:pPr>
    </w:p>
    <w:p w14:paraId="70BD7C32" w14:textId="77777777" w:rsidR="0026564D" w:rsidRPr="0026564D" w:rsidRDefault="0026564D" w:rsidP="0026564D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GB"/>
        </w:rPr>
      </w:pPr>
      <w:r w:rsidRPr="0026564D">
        <w:rPr>
          <w:rFonts w:ascii="Times New Roman" w:hAnsi="Times New Roman"/>
          <w:noProof/>
          <w:sz w:val="24"/>
          <w:szCs w:val="24"/>
          <w:lang w:val="en-GB"/>
        </w:rPr>
        <w:t>This contract is made in twofold. Each party acknowledges receipt of an original copy of this agreement.</w:t>
      </w:r>
    </w:p>
    <w:p w14:paraId="30528EDD" w14:textId="77777777" w:rsidR="0026564D" w:rsidRPr="0026564D" w:rsidRDefault="0026564D" w:rsidP="0026564D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GB"/>
        </w:rPr>
      </w:pPr>
    </w:p>
    <w:p w14:paraId="6A3F8222" w14:textId="77777777" w:rsidR="0026564D" w:rsidRPr="0026564D" w:rsidRDefault="0026564D" w:rsidP="0026564D">
      <w:pPr>
        <w:pStyle w:val="Nerlandais"/>
        <w:tabs>
          <w:tab w:val="left" w:pos="4536"/>
        </w:tabs>
        <w:rPr>
          <w:rFonts w:ascii="Times New Roman" w:hAnsi="Times New Roman"/>
          <w:noProof/>
          <w:sz w:val="24"/>
          <w:szCs w:val="24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76"/>
        <w:gridCol w:w="4296"/>
      </w:tblGrid>
      <w:tr w:rsidR="0026564D" w:rsidRPr="0026564D" w14:paraId="0F6334FA" w14:textId="77777777" w:rsidTr="00FE46B8">
        <w:trPr>
          <w:trHeight w:val="915"/>
        </w:trPr>
        <w:tc>
          <w:tcPr>
            <w:tcW w:w="4776" w:type="dxa"/>
          </w:tcPr>
          <w:p w14:paraId="217047FE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 xml:space="preserve">For the </w:t>
            </w:r>
            <w:r w:rsidR="00480E9B" w:rsidRPr="00480E9B">
              <w:rPr>
                <w:rFonts w:ascii="Times New Roman" w:hAnsi="Times New Roman"/>
                <w:b/>
                <w:noProof/>
                <w:color w:val="FF0000"/>
                <w:sz w:val="24"/>
                <w:szCs w:val="24"/>
                <w:lang w:val="en-US"/>
              </w:rPr>
              <w:t>[acronum of the organizing institution]</w:t>
            </w: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:</w:t>
            </w:r>
          </w:p>
          <w:p w14:paraId="6B86957E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2521E1C9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 xml:space="preserve">In </w:t>
            </w:r>
            <w:r w:rsidR="00480E9B" w:rsidRPr="00480E9B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[place]</w:t>
            </w: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 xml:space="preserve">, </w:t>
            </w:r>
          </w:p>
          <w:p w14:paraId="1FDF9BC9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 xml:space="preserve">On…………………………………… </w:t>
            </w:r>
            <w:r w:rsidR="00480E9B" w:rsidRPr="00480E9B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[</w:t>
            </w:r>
            <w:r w:rsidRPr="00480E9B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date</w:t>
            </w:r>
            <w:r w:rsidR="00480E9B" w:rsidRPr="00480E9B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]</w:t>
            </w: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 xml:space="preserve"> </w:t>
            </w:r>
          </w:p>
          <w:p w14:paraId="60683799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</w:tc>
        <w:tc>
          <w:tcPr>
            <w:tcW w:w="4512" w:type="dxa"/>
          </w:tcPr>
          <w:p w14:paraId="1929D0A9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 xml:space="preserve">For the </w:t>
            </w:r>
            <w:r w:rsidR="007A1620">
              <w:rPr>
                <w:rFonts w:ascii="Times New Roman" w:hAnsi="Times New Roman"/>
                <w:b/>
                <w:noProof/>
                <w:sz w:val="24"/>
                <w:szCs w:val="24"/>
                <w:lang w:val="en-US"/>
              </w:rPr>
              <w:t>lecturer</w:t>
            </w: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:</w:t>
            </w:r>
          </w:p>
          <w:p w14:paraId="7436A255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6EFE86E5" w14:textId="77777777" w:rsidR="00480E9B" w:rsidRDefault="00480E9B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3589EE50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 xml:space="preserve">In </w:t>
            </w:r>
            <w:r w:rsidR="00480E9B" w:rsidRPr="00480E9B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[place]</w:t>
            </w:r>
            <w:r w:rsidR="00480E9B" w:rsidRPr="00480E9B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,</w:t>
            </w:r>
          </w:p>
          <w:p w14:paraId="078834EE" w14:textId="77777777" w:rsidR="0026564D" w:rsidRPr="0026564D" w:rsidRDefault="007B1665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 xml:space="preserve">On…………………………………… </w:t>
            </w:r>
            <w:r w:rsidR="00480E9B" w:rsidRPr="00480E9B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[d</w:t>
            </w:r>
            <w:r w:rsidRPr="00480E9B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ate</w:t>
            </w:r>
            <w:r w:rsidR="00480E9B" w:rsidRPr="00480E9B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]</w:t>
            </w:r>
          </w:p>
        </w:tc>
      </w:tr>
      <w:tr w:rsidR="0026564D" w:rsidRPr="0026564D" w14:paraId="1E82D8C5" w14:textId="77777777" w:rsidTr="00FE46B8">
        <w:tc>
          <w:tcPr>
            <w:tcW w:w="4776" w:type="dxa"/>
          </w:tcPr>
          <w:p w14:paraId="6BF41C3B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0EEBF33B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0CDED236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5B3328CC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…………………………………………………</w:t>
            </w:r>
          </w:p>
        </w:tc>
        <w:tc>
          <w:tcPr>
            <w:tcW w:w="4512" w:type="dxa"/>
          </w:tcPr>
          <w:p w14:paraId="54B10960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26C19DF7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6CD5CA65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60C27156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26564D"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  <w:t>……………………………………………</w:t>
            </w:r>
          </w:p>
        </w:tc>
      </w:tr>
    </w:tbl>
    <w:p w14:paraId="1CC2BFF5" w14:textId="77777777" w:rsidR="00FE46B8" w:rsidRDefault="00FE46B8"/>
    <w:tbl>
      <w:tblPr>
        <w:tblW w:w="0" w:type="auto"/>
        <w:tblLook w:val="01E0" w:firstRow="1" w:lastRow="1" w:firstColumn="1" w:lastColumn="1" w:noHBand="0" w:noVBand="0"/>
      </w:tblPr>
      <w:tblGrid>
        <w:gridCol w:w="4668"/>
        <w:gridCol w:w="4404"/>
      </w:tblGrid>
      <w:tr w:rsidR="0026564D" w:rsidRPr="0026564D" w14:paraId="6DF25037" w14:textId="77777777" w:rsidTr="00FE46B8">
        <w:trPr>
          <w:trHeight w:val="690"/>
        </w:trPr>
        <w:tc>
          <w:tcPr>
            <w:tcW w:w="4776" w:type="dxa"/>
          </w:tcPr>
          <w:p w14:paraId="764ACAEE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2E57FDC1" w14:textId="77777777" w:rsidR="00A17C99" w:rsidRPr="00A17C99" w:rsidRDefault="00A17C99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</w:pPr>
            <w:r w:rsidRPr="00A17C99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 xml:space="preserve">[name and title of head of the organizing </w:t>
            </w:r>
          </w:p>
          <w:p w14:paraId="00AEA12B" w14:textId="77777777" w:rsidR="0026564D" w:rsidRPr="0026564D" w:rsidRDefault="00A17C99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  <w:r w:rsidRPr="00A17C99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institution]</w:t>
            </w:r>
          </w:p>
        </w:tc>
        <w:tc>
          <w:tcPr>
            <w:tcW w:w="4512" w:type="dxa"/>
          </w:tcPr>
          <w:p w14:paraId="4669B01C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  <w:p w14:paraId="5F95F292" w14:textId="77777777" w:rsidR="0026564D" w:rsidRPr="00A17C99" w:rsidRDefault="00A17C99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</w:pPr>
            <w:r w:rsidRPr="00A17C99">
              <w:rPr>
                <w:rFonts w:ascii="Times New Roman" w:hAnsi="Times New Roman"/>
                <w:noProof/>
                <w:color w:val="FF0000"/>
                <w:sz w:val="24"/>
                <w:szCs w:val="24"/>
                <w:lang w:val="en-US"/>
              </w:rPr>
              <w:t>[name and title of lecturer]</w:t>
            </w:r>
          </w:p>
          <w:p w14:paraId="1687AC86" w14:textId="77777777" w:rsidR="0026564D" w:rsidRPr="0026564D" w:rsidRDefault="0026564D" w:rsidP="0026564D">
            <w:pPr>
              <w:pStyle w:val="Nerlandais"/>
              <w:tabs>
                <w:tab w:val="left" w:pos="4536"/>
              </w:tabs>
              <w:rPr>
                <w:rFonts w:ascii="Times New Roman" w:hAnsi="Times New Roman"/>
                <w:noProof/>
                <w:sz w:val="24"/>
                <w:szCs w:val="24"/>
                <w:lang w:val="en-US"/>
              </w:rPr>
            </w:pPr>
          </w:p>
        </w:tc>
      </w:tr>
    </w:tbl>
    <w:p w14:paraId="03FC4F63" w14:textId="77777777" w:rsidR="00FE46B8" w:rsidRPr="00A17C99" w:rsidRDefault="00FE46B8" w:rsidP="006B1CAA">
      <w:pPr>
        <w:pStyle w:val="Nerlandais"/>
        <w:tabs>
          <w:tab w:val="left" w:pos="284"/>
          <w:tab w:val="left" w:pos="4536"/>
        </w:tabs>
        <w:rPr>
          <w:rFonts w:ascii="Times New Roman" w:hAnsi="Times New Roman"/>
          <w:noProof/>
          <w:sz w:val="24"/>
          <w:szCs w:val="24"/>
          <w:lang w:val="en-US"/>
        </w:rPr>
      </w:pPr>
    </w:p>
    <w:p w14:paraId="017E30C2" w14:textId="77777777" w:rsidR="00FE46B8" w:rsidRPr="00FE46B8" w:rsidRDefault="00FE46B8" w:rsidP="00FE46B8">
      <w:pPr>
        <w:pStyle w:val="NoSpacing"/>
        <w:rPr>
          <w:rFonts w:ascii="Times New Roman" w:hAnsi="Times New Roman"/>
          <w:b/>
          <w:bCs/>
          <w:noProof/>
          <w:sz w:val="36"/>
          <w:szCs w:val="36"/>
          <w:lang w:val="en-US"/>
        </w:rPr>
      </w:pPr>
      <w:r w:rsidRPr="00FE46B8">
        <w:rPr>
          <w:rFonts w:ascii="Times New Roman" w:hAnsi="Times New Roman"/>
          <w:noProof/>
          <w:sz w:val="24"/>
          <w:szCs w:val="24"/>
          <w:lang w:val="en-US"/>
        </w:rPr>
        <w:br w:type="page"/>
      </w:r>
      <w:r w:rsidRPr="00FE46B8">
        <w:rPr>
          <w:rFonts w:ascii="Times New Roman" w:hAnsi="Times New Roman"/>
          <w:b/>
          <w:bCs/>
          <w:noProof/>
          <w:sz w:val="36"/>
          <w:szCs w:val="36"/>
          <w:lang w:val="en-US"/>
        </w:rPr>
        <w:lastRenderedPageBreak/>
        <w:t>ANNEX I</w:t>
      </w:r>
    </w:p>
    <w:p w14:paraId="612120E5" w14:textId="77777777" w:rsidR="00FE46B8" w:rsidRDefault="00FE46B8" w:rsidP="00FE46B8">
      <w:pPr>
        <w:pStyle w:val="NoSpacing"/>
        <w:rPr>
          <w:rFonts w:ascii="Times New Roman" w:hAnsi="Times New Roman"/>
          <w:noProof/>
          <w:sz w:val="24"/>
          <w:szCs w:val="24"/>
          <w:lang w:val="en-US"/>
        </w:rPr>
      </w:pPr>
    </w:p>
    <w:p w14:paraId="4EF7E7A7" w14:textId="77777777" w:rsidR="00FE46B8" w:rsidRDefault="00FE46B8" w:rsidP="00FE46B8">
      <w:pPr>
        <w:pStyle w:val="NoSpacing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77EDDA4" w14:textId="77777777" w:rsidR="00FE46B8" w:rsidRPr="00761ADB" w:rsidRDefault="00761ADB" w:rsidP="00FE46B8">
      <w:pPr>
        <w:pStyle w:val="NoSpacing"/>
        <w:jc w:val="center"/>
        <w:rPr>
          <w:rFonts w:ascii="Times New Roman" w:hAnsi="Times New Roman"/>
          <w:b/>
          <w:bCs/>
          <w:color w:val="FF0000"/>
          <w:sz w:val="28"/>
          <w:szCs w:val="28"/>
        </w:rPr>
      </w:pPr>
      <w:r w:rsidRPr="00761ADB">
        <w:rPr>
          <w:rFonts w:ascii="Times New Roman" w:hAnsi="Times New Roman"/>
          <w:b/>
          <w:bCs/>
          <w:color w:val="FF0000"/>
          <w:sz w:val="28"/>
          <w:szCs w:val="28"/>
        </w:rPr>
        <w:t>[TITLE TRAINING]</w:t>
      </w:r>
    </w:p>
    <w:p w14:paraId="7909AC99" w14:textId="77777777" w:rsidR="00FE46B8" w:rsidRPr="00761ADB" w:rsidRDefault="00FE46B8" w:rsidP="00FE46B8">
      <w:pPr>
        <w:pStyle w:val="NoSpacing"/>
        <w:jc w:val="center"/>
        <w:rPr>
          <w:rFonts w:ascii="Times New Roman" w:hAnsi="Times New Roman"/>
          <w:b/>
          <w:bCs/>
          <w:color w:val="FF0000"/>
          <w:sz w:val="28"/>
          <w:szCs w:val="28"/>
        </w:rPr>
      </w:pPr>
    </w:p>
    <w:p w14:paraId="032F697D" w14:textId="77777777" w:rsidR="00FE46B8" w:rsidRPr="00761ADB" w:rsidRDefault="00761ADB" w:rsidP="00FE46B8">
      <w:pPr>
        <w:pStyle w:val="NoSpacing"/>
        <w:jc w:val="center"/>
        <w:rPr>
          <w:rFonts w:ascii="Times New Roman" w:hAnsi="Times New Roman"/>
          <w:b/>
          <w:bCs/>
          <w:color w:val="FF0000"/>
          <w:sz w:val="28"/>
          <w:szCs w:val="28"/>
        </w:rPr>
      </w:pPr>
      <w:r w:rsidRPr="00761ADB">
        <w:rPr>
          <w:rFonts w:ascii="Times New Roman" w:hAnsi="Times New Roman"/>
          <w:b/>
          <w:bCs/>
          <w:color w:val="FF0000"/>
          <w:sz w:val="28"/>
          <w:szCs w:val="28"/>
        </w:rPr>
        <w:t>[PLACE AND DATES OF THE TRAINING]</w:t>
      </w:r>
    </w:p>
    <w:p w14:paraId="4CEE9648" w14:textId="77777777" w:rsidR="00FE46B8" w:rsidRPr="003F26D8" w:rsidRDefault="00FE46B8" w:rsidP="00FE46B8">
      <w:pPr>
        <w:pStyle w:val="NoSpacing"/>
        <w:jc w:val="both"/>
        <w:rPr>
          <w:rFonts w:ascii="Times New Roman" w:hAnsi="Times New Roman"/>
          <w:sz w:val="24"/>
          <w:szCs w:val="24"/>
        </w:rPr>
      </w:pPr>
    </w:p>
    <w:p w14:paraId="780838FF" w14:textId="77777777" w:rsidR="00FE46B8" w:rsidRPr="00082729" w:rsidRDefault="00FE46B8" w:rsidP="00FE46B8">
      <w:pPr>
        <w:pStyle w:val="NoSpacing"/>
        <w:jc w:val="both"/>
        <w:rPr>
          <w:rFonts w:ascii="Times New Roman" w:hAnsi="Times New Roman"/>
          <w:b/>
          <w:bCs/>
          <w:sz w:val="28"/>
          <w:szCs w:val="28"/>
          <w:u w:val="single"/>
        </w:rPr>
      </w:pPr>
      <w:r w:rsidRPr="00082729">
        <w:rPr>
          <w:rFonts w:ascii="Times New Roman" w:hAnsi="Times New Roman"/>
          <w:b/>
          <w:bCs/>
          <w:sz w:val="28"/>
          <w:szCs w:val="28"/>
          <w:u w:val="single"/>
        </w:rPr>
        <w:t>Programme:</w:t>
      </w:r>
    </w:p>
    <w:p w14:paraId="6E7F949B" w14:textId="77777777" w:rsidR="00FE46B8" w:rsidRPr="003F26D8" w:rsidRDefault="00FE46B8" w:rsidP="00FE46B8">
      <w:pPr>
        <w:pStyle w:val="NoSpacing"/>
        <w:jc w:val="both"/>
        <w:rPr>
          <w:rFonts w:ascii="Times New Roman" w:hAnsi="Times New Roman"/>
          <w:sz w:val="24"/>
          <w:szCs w:val="24"/>
        </w:rPr>
      </w:pPr>
    </w:p>
    <w:p w14:paraId="2F74F5D2" w14:textId="77777777" w:rsidR="00FE46B8" w:rsidRPr="00761ADB" w:rsidRDefault="00761ADB" w:rsidP="00FE46B8">
      <w:pPr>
        <w:pStyle w:val="NoSpacing"/>
        <w:jc w:val="both"/>
        <w:rPr>
          <w:rFonts w:ascii="Times New Roman" w:hAnsi="Times New Roman"/>
          <w:color w:val="FF0000"/>
          <w:sz w:val="24"/>
          <w:szCs w:val="24"/>
        </w:rPr>
      </w:pPr>
      <w:r w:rsidRPr="00761ADB">
        <w:rPr>
          <w:rFonts w:ascii="Times New Roman" w:hAnsi="Times New Roman"/>
          <w:color w:val="FF0000"/>
          <w:sz w:val="24"/>
          <w:szCs w:val="24"/>
        </w:rPr>
        <w:t>[PROGRAM OF THE TRAINING: SEE EXAMPLES IN TEXT]</w:t>
      </w:r>
    </w:p>
    <w:p w14:paraId="35074857" w14:textId="77777777" w:rsidR="00FE46B8" w:rsidRDefault="00FE46B8" w:rsidP="00FE46B8">
      <w:pPr>
        <w:pStyle w:val="NoSpacing"/>
        <w:jc w:val="both"/>
        <w:rPr>
          <w:rFonts w:ascii="Times New Roman" w:hAnsi="Times New Roman"/>
          <w:sz w:val="24"/>
          <w:szCs w:val="24"/>
        </w:rPr>
      </w:pPr>
    </w:p>
    <w:p w14:paraId="736EFD48" w14:textId="77777777" w:rsidR="00FE46B8" w:rsidRDefault="00FE46B8" w:rsidP="00FE46B8">
      <w:pPr>
        <w:pStyle w:val="NoSpacing"/>
        <w:jc w:val="both"/>
        <w:rPr>
          <w:rFonts w:ascii="Times New Roman" w:hAnsi="Times New Roman"/>
          <w:sz w:val="24"/>
          <w:szCs w:val="24"/>
        </w:rPr>
      </w:pPr>
    </w:p>
    <w:p w14:paraId="03F79E88" w14:textId="77777777" w:rsidR="00FE46B8" w:rsidRDefault="00FE46B8" w:rsidP="00FE46B8">
      <w:pPr>
        <w:jc w:val="both"/>
        <w:rPr>
          <w:rFonts w:ascii="Garamond" w:hAnsi="Garamond" w:cs="Arial"/>
          <w:b/>
          <w:caps/>
        </w:rPr>
      </w:pPr>
      <w:r>
        <w:rPr>
          <w:rFonts w:ascii="Garamond" w:hAnsi="Garamond" w:cs="Arial"/>
          <w:b/>
          <w:caps/>
        </w:rPr>
        <w:t xml:space="preserve">SPECIFIC ROLE and ACTIVITIES of </w:t>
      </w:r>
      <w:r w:rsidR="00761ADB" w:rsidRPr="00761ADB">
        <w:rPr>
          <w:rFonts w:ascii="Garamond" w:hAnsi="Garamond" w:cs="Arial"/>
          <w:b/>
          <w:caps/>
          <w:color w:val="FF0000"/>
        </w:rPr>
        <w:t>[NAME LECTURER]</w:t>
      </w:r>
      <w:r>
        <w:rPr>
          <w:rFonts w:ascii="Garamond" w:hAnsi="Garamond" w:cs="Arial"/>
          <w:b/>
          <w:caps/>
        </w:rPr>
        <w:t xml:space="preserve"> DURING THIS PERIOD</w:t>
      </w:r>
    </w:p>
    <w:p w14:paraId="4D89861F" w14:textId="77777777" w:rsidR="00FE46B8" w:rsidRDefault="00FE46B8" w:rsidP="00FE46B8"/>
    <w:p w14:paraId="2FEB2E60" w14:textId="77777777" w:rsidR="00761ADB" w:rsidRPr="00761ADB" w:rsidRDefault="00761ADB" w:rsidP="00FE46B8">
      <w:pPr>
        <w:pStyle w:val="NoSpacing"/>
        <w:rPr>
          <w:rFonts w:ascii="Times New Roman" w:hAnsi="Times New Roman"/>
          <w:b/>
          <w:bCs/>
          <w:color w:val="FF0000"/>
          <w:sz w:val="24"/>
          <w:szCs w:val="24"/>
          <w:u w:val="single"/>
        </w:rPr>
      </w:pPr>
      <w:r w:rsidRPr="00761ADB">
        <w:rPr>
          <w:rFonts w:ascii="Times New Roman" w:hAnsi="Times New Roman"/>
          <w:b/>
          <w:bCs/>
          <w:color w:val="FF0000"/>
          <w:sz w:val="24"/>
          <w:szCs w:val="24"/>
          <w:u w:val="single"/>
        </w:rPr>
        <w:t>[description of the specific tasks of the lecturer, per day]</w:t>
      </w:r>
    </w:p>
    <w:p w14:paraId="6C5EEDEB" w14:textId="77777777" w:rsidR="00761ADB" w:rsidRDefault="00761ADB" w:rsidP="00FE46B8">
      <w:pPr>
        <w:pStyle w:val="NoSpacing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10DA306F" w14:textId="77777777" w:rsidR="00761ADB" w:rsidRDefault="00761ADB" w:rsidP="00FE46B8">
      <w:pPr>
        <w:pStyle w:val="NoSpacing"/>
        <w:rPr>
          <w:rFonts w:ascii="Times New Roman" w:hAnsi="Times New Roman"/>
          <w:b/>
          <w:bCs/>
          <w:color w:val="FF0000"/>
          <w:sz w:val="24"/>
          <w:szCs w:val="24"/>
          <w:u w:val="single"/>
        </w:rPr>
      </w:pPr>
      <w:r>
        <w:rPr>
          <w:rFonts w:ascii="Times New Roman" w:hAnsi="Times New Roman"/>
          <w:b/>
          <w:bCs/>
          <w:color w:val="FF0000"/>
          <w:sz w:val="24"/>
          <w:szCs w:val="24"/>
          <w:u w:val="single"/>
        </w:rPr>
        <w:t>(</w:t>
      </w:r>
      <w:r w:rsidRPr="00761ADB">
        <w:rPr>
          <w:rFonts w:ascii="Times New Roman" w:hAnsi="Times New Roman"/>
          <w:b/>
          <w:bCs/>
          <w:color w:val="FF0000"/>
          <w:sz w:val="24"/>
          <w:szCs w:val="24"/>
          <w:u w:val="single"/>
        </w:rPr>
        <w:t>for instance</w:t>
      </w:r>
      <w:r>
        <w:rPr>
          <w:rFonts w:ascii="Times New Roman" w:hAnsi="Times New Roman"/>
          <w:b/>
          <w:bCs/>
          <w:color w:val="FF0000"/>
          <w:sz w:val="24"/>
          <w:szCs w:val="24"/>
          <w:u w:val="single"/>
        </w:rPr>
        <w:t>)</w:t>
      </w:r>
    </w:p>
    <w:p w14:paraId="1D80C0B5" w14:textId="77777777" w:rsidR="00761ADB" w:rsidRPr="00761ADB" w:rsidRDefault="00761ADB" w:rsidP="00FE46B8">
      <w:pPr>
        <w:pStyle w:val="NoSpacing"/>
        <w:rPr>
          <w:rFonts w:ascii="Times New Roman" w:hAnsi="Times New Roman"/>
          <w:b/>
          <w:bCs/>
          <w:color w:val="FF0000"/>
          <w:sz w:val="24"/>
          <w:szCs w:val="24"/>
          <w:u w:val="single"/>
        </w:rPr>
      </w:pPr>
    </w:p>
    <w:p w14:paraId="6F6DA3F0" w14:textId="77777777" w:rsidR="00FE46B8" w:rsidRPr="0048751F" w:rsidRDefault="00FE46B8" w:rsidP="00FE46B8">
      <w:pPr>
        <w:pStyle w:val="NoSpacing"/>
        <w:rPr>
          <w:rFonts w:ascii="Times New Roman" w:hAnsi="Times New Roman"/>
          <w:b/>
          <w:bCs/>
          <w:sz w:val="24"/>
          <w:szCs w:val="24"/>
          <w:u w:val="single"/>
        </w:rPr>
      </w:pPr>
      <w:r w:rsidRPr="0048751F">
        <w:rPr>
          <w:rFonts w:ascii="Times New Roman" w:hAnsi="Times New Roman"/>
          <w:b/>
          <w:bCs/>
          <w:sz w:val="24"/>
          <w:szCs w:val="24"/>
          <w:u w:val="single"/>
        </w:rPr>
        <w:t>Day 2 (</w:t>
      </w:r>
      <w:r w:rsidR="00761ADB" w:rsidRPr="00761ADB">
        <w:rPr>
          <w:rFonts w:ascii="Times New Roman" w:hAnsi="Times New Roman"/>
          <w:b/>
          <w:bCs/>
          <w:color w:val="FF0000"/>
          <w:sz w:val="24"/>
          <w:szCs w:val="24"/>
          <w:u w:val="single"/>
        </w:rPr>
        <w:t>[date]</w:t>
      </w:r>
      <w:r w:rsidRPr="0048751F">
        <w:rPr>
          <w:rFonts w:ascii="Times New Roman" w:hAnsi="Times New Roman"/>
          <w:b/>
          <w:bCs/>
          <w:sz w:val="24"/>
          <w:szCs w:val="24"/>
          <w:u w:val="single"/>
        </w:rPr>
        <w:t>)</w:t>
      </w:r>
    </w:p>
    <w:p w14:paraId="5C371344" w14:textId="77777777" w:rsidR="00FE46B8" w:rsidRPr="003F26D8" w:rsidRDefault="00FE46B8" w:rsidP="00FE46B8">
      <w:pPr>
        <w:pStyle w:val="NoSpacing"/>
        <w:jc w:val="both"/>
        <w:rPr>
          <w:rFonts w:ascii="Times New Roman" w:hAnsi="Times New Roman"/>
          <w:sz w:val="24"/>
          <w:szCs w:val="24"/>
        </w:rPr>
      </w:pPr>
      <w:r w:rsidRPr="003F26D8">
        <w:rPr>
          <w:rFonts w:ascii="Times New Roman" w:hAnsi="Times New Roman"/>
          <w:sz w:val="24"/>
          <w:szCs w:val="24"/>
        </w:rPr>
        <w:t xml:space="preserve">Introduction of </w:t>
      </w:r>
      <w:r>
        <w:rPr>
          <w:rFonts w:ascii="Times New Roman" w:hAnsi="Times New Roman"/>
          <w:sz w:val="24"/>
          <w:szCs w:val="24"/>
        </w:rPr>
        <w:t>lecturer</w:t>
      </w:r>
      <w:r w:rsidRPr="003F26D8">
        <w:rPr>
          <w:rFonts w:ascii="Times New Roman" w:hAnsi="Times New Roman"/>
          <w:sz w:val="24"/>
          <w:szCs w:val="24"/>
        </w:rPr>
        <w:t xml:space="preserve">: </w:t>
      </w:r>
      <w:proofErr w:type="gramStart"/>
      <w:r w:rsidRPr="003F26D8">
        <w:rPr>
          <w:rFonts w:ascii="Times New Roman" w:hAnsi="Times New Roman"/>
          <w:sz w:val="24"/>
          <w:szCs w:val="24"/>
        </w:rPr>
        <w:t>five min</w:t>
      </w:r>
      <w:r>
        <w:rPr>
          <w:rFonts w:ascii="Times New Roman" w:hAnsi="Times New Roman"/>
          <w:sz w:val="24"/>
          <w:szCs w:val="24"/>
        </w:rPr>
        <w:t>ute</w:t>
      </w:r>
      <w:proofErr w:type="gramEnd"/>
      <w:r w:rsidRPr="003F26D8">
        <w:rPr>
          <w:rFonts w:ascii="Times New Roman" w:hAnsi="Times New Roman"/>
          <w:sz w:val="24"/>
          <w:szCs w:val="24"/>
        </w:rPr>
        <w:t xml:space="preserve"> presentation </w:t>
      </w:r>
      <w:r>
        <w:rPr>
          <w:rFonts w:ascii="Times New Roman" w:hAnsi="Times New Roman"/>
          <w:sz w:val="24"/>
          <w:szCs w:val="24"/>
        </w:rPr>
        <w:t xml:space="preserve">on </w:t>
      </w:r>
      <w:r w:rsidRPr="003F26D8">
        <w:rPr>
          <w:rFonts w:ascii="Times New Roman" w:hAnsi="Times New Roman"/>
          <w:sz w:val="24"/>
          <w:szCs w:val="24"/>
        </w:rPr>
        <w:t>past, current and future (projected) activities</w:t>
      </w:r>
      <w:r>
        <w:rPr>
          <w:rFonts w:ascii="Times New Roman" w:hAnsi="Times New Roman"/>
          <w:sz w:val="24"/>
          <w:szCs w:val="24"/>
        </w:rPr>
        <w:t>.</w:t>
      </w:r>
    </w:p>
    <w:p w14:paraId="47EAF2E4" w14:textId="77777777" w:rsidR="00FE46B8" w:rsidRDefault="00FE46B8" w:rsidP="00FE46B8">
      <w:pPr>
        <w:pStyle w:val="NoSpacing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Lecture: </w:t>
      </w:r>
      <w:r w:rsidR="00761ADB" w:rsidRPr="00761ADB">
        <w:rPr>
          <w:rFonts w:ascii="Times New Roman" w:hAnsi="Times New Roman"/>
          <w:color w:val="FF0000"/>
          <w:sz w:val="24"/>
          <w:szCs w:val="24"/>
        </w:rPr>
        <w:t>[title lecture]</w:t>
      </w:r>
    </w:p>
    <w:p w14:paraId="1B74F0D8" w14:textId="77777777" w:rsidR="00FE46B8" w:rsidRPr="003F26D8" w:rsidRDefault="00FE46B8" w:rsidP="00FE46B8">
      <w:pPr>
        <w:pStyle w:val="NoSpacing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Practical: </w:t>
      </w:r>
      <w:r w:rsidR="00761ADB" w:rsidRPr="00761ADB">
        <w:rPr>
          <w:rFonts w:ascii="Times New Roman" w:hAnsi="Times New Roman"/>
          <w:color w:val="FF0000"/>
          <w:sz w:val="24"/>
          <w:szCs w:val="24"/>
        </w:rPr>
        <w:t>[title practical]</w:t>
      </w:r>
    </w:p>
    <w:p w14:paraId="7048440A" w14:textId="77777777" w:rsidR="00FE46B8" w:rsidRPr="003F26D8" w:rsidRDefault="00FE46B8" w:rsidP="00FE46B8">
      <w:pPr>
        <w:pStyle w:val="NoSpacing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Practical: </w:t>
      </w:r>
      <w:r w:rsidR="00761ADB" w:rsidRPr="00761ADB">
        <w:rPr>
          <w:rFonts w:ascii="Times New Roman" w:hAnsi="Times New Roman"/>
          <w:color w:val="FF0000"/>
          <w:sz w:val="24"/>
          <w:szCs w:val="24"/>
        </w:rPr>
        <w:t>[title practical]</w:t>
      </w:r>
    </w:p>
    <w:p w14:paraId="1F672EF8" w14:textId="77777777" w:rsidR="00FE46B8" w:rsidRPr="0048751F" w:rsidRDefault="00FE46B8" w:rsidP="00FE46B8">
      <w:pPr>
        <w:pStyle w:val="NoSpacing"/>
        <w:rPr>
          <w:rFonts w:ascii="Times New Roman" w:hAnsi="Times New Roman"/>
          <w:b/>
          <w:bCs/>
          <w:sz w:val="24"/>
          <w:szCs w:val="24"/>
          <w:u w:val="single"/>
        </w:rPr>
      </w:pPr>
      <w:r w:rsidRPr="0048751F">
        <w:rPr>
          <w:rFonts w:ascii="Times New Roman" w:hAnsi="Times New Roman"/>
          <w:b/>
          <w:bCs/>
          <w:sz w:val="24"/>
          <w:szCs w:val="24"/>
          <w:u w:val="single"/>
        </w:rPr>
        <w:t>Day 3 (</w:t>
      </w:r>
      <w:r w:rsidR="00761ADB" w:rsidRPr="00761ADB">
        <w:rPr>
          <w:rFonts w:ascii="Times New Roman" w:hAnsi="Times New Roman"/>
          <w:b/>
          <w:bCs/>
          <w:color w:val="FF0000"/>
          <w:sz w:val="24"/>
          <w:szCs w:val="24"/>
          <w:u w:val="single"/>
        </w:rPr>
        <w:t>[date]</w:t>
      </w:r>
      <w:r w:rsidRPr="0048751F">
        <w:rPr>
          <w:rFonts w:ascii="Times New Roman" w:hAnsi="Times New Roman"/>
          <w:b/>
          <w:bCs/>
          <w:sz w:val="24"/>
          <w:szCs w:val="24"/>
          <w:u w:val="single"/>
        </w:rPr>
        <w:t>)</w:t>
      </w:r>
    </w:p>
    <w:p w14:paraId="548192F8" w14:textId="77777777" w:rsidR="00761ADB" w:rsidRPr="003F26D8" w:rsidRDefault="00FE46B8" w:rsidP="00761ADB">
      <w:pPr>
        <w:pStyle w:val="NoSpacing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Practical:</w:t>
      </w:r>
      <w:r w:rsidRPr="003F26D8">
        <w:rPr>
          <w:rFonts w:ascii="Times New Roman" w:hAnsi="Times New Roman"/>
          <w:sz w:val="24"/>
          <w:szCs w:val="24"/>
        </w:rPr>
        <w:t xml:space="preserve"> </w:t>
      </w:r>
      <w:r w:rsidR="00761ADB" w:rsidRPr="00761ADB">
        <w:rPr>
          <w:rFonts w:ascii="Times New Roman" w:hAnsi="Times New Roman"/>
          <w:color w:val="FF0000"/>
          <w:sz w:val="24"/>
          <w:szCs w:val="24"/>
        </w:rPr>
        <w:t>[title practical]</w:t>
      </w:r>
    </w:p>
    <w:p w14:paraId="09F01AC0" w14:textId="77777777" w:rsidR="00761ADB" w:rsidRPr="003F26D8" w:rsidRDefault="00FE46B8" w:rsidP="00761ADB">
      <w:pPr>
        <w:pStyle w:val="NoSpacing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Practical: </w:t>
      </w:r>
      <w:r w:rsidR="00761ADB" w:rsidRPr="00761ADB">
        <w:rPr>
          <w:rFonts w:ascii="Times New Roman" w:hAnsi="Times New Roman"/>
          <w:color w:val="FF0000"/>
          <w:sz w:val="24"/>
          <w:szCs w:val="24"/>
        </w:rPr>
        <w:t>[title practical]</w:t>
      </w:r>
    </w:p>
    <w:p w14:paraId="5B3EE561" w14:textId="77777777" w:rsidR="00761ADB" w:rsidRPr="003F26D8" w:rsidRDefault="00FE46B8" w:rsidP="00761ADB">
      <w:pPr>
        <w:pStyle w:val="NoSpacing"/>
        <w:jc w:val="both"/>
        <w:rPr>
          <w:rFonts w:ascii="Times New Roman" w:hAnsi="Times New Roman"/>
          <w:sz w:val="24"/>
          <w:szCs w:val="24"/>
        </w:rPr>
      </w:pPr>
      <w:r w:rsidRPr="00CB1F0A">
        <w:rPr>
          <w:rFonts w:ascii="Times New Roman" w:hAnsi="Times New Roman"/>
          <w:sz w:val="24"/>
          <w:szCs w:val="24"/>
        </w:rPr>
        <w:t xml:space="preserve">Lecture: </w:t>
      </w:r>
      <w:r w:rsidR="00761ADB" w:rsidRPr="00761ADB">
        <w:rPr>
          <w:rFonts w:ascii="Times New Roman" w:hAnsi="Times New Roman"/>
          <w:color w:val="FF0000"/>
          <w:sz w:val="24"/>
          <w:szCs w:val="24"/>
        </w:rPr>
        <w:t xml:space="preserve">[title </w:t>
      </w:r>
      <w:r w:rsidR="00761ADB">
        <w:rPr>
          <w:rFonts w:ascii="Times New Roman" w:hAnsi="Times New Roman"/>
          <w:color w:val="FF0000"/>
          <w:sz w:val="24"/>
          <w:szCs w:val="24"/>
        </w:rPr>
        <w:t>lecture</w:t>
      </w:r>
      <w:r w:rsidR="00761ADB" w:rsidRPr="00761ADB">
        <w:rPr>
          <w:rFonts w:ascii="Times New Roman" w:hAnsi="Times New Roman"/>
          <w:color w:val="FF0000"/>
          <w:sz w:val="24"/>
          <w:szCs w:val="24"/>
        </w:rPr>
        <w:t>]</w:t>
      </w:r>
    </w:p>
    <w:p w14:paraId="16F2ABD5" w14:textId="77777777" w:rsidR="00FE46B8" w:rsidRDefault="00FE46B8" w:rsidP="00FE46B8">
      <w:pPr>
        <w:pStyle w:val="NoSpacing"/>
        <w:jc w:val="both"/>
        <w:rPr>
          <w:rFonts w:ascii="Times New Roman" w:hAnsi="Times New Roman"/>
          <w:sz w:val="24"/>
          <w:szCs w:val="24"/>
        </w:rPr>
      </w:pPr>
    </w:p>
    <w:p w14:paraId="76B6CBF0" w14:textId="77777777" w:rsidR="00E87972" w:rsidRPr="00761ADB" w:rsidRDefault="00761ADB" w:rsidP="00761ADB">
      <w:pPr>
        <w:pStyle w:val="NoSpacing"/>
        <w:jc w:val="both"/>
        <w:rPr>
          <w:rFonts w:ascii="Times New Roman" w:hAnsi="Times New Roman"/>
          <w:color w:val="FF0000"/>
          <w:sz w:val="24"/>
          <w:szCs w:val="24"/>
        </w:rPr>
      </w:pPr>
      <w:r w:rsidRPr="00761ADB">
        <w:rPr>
          <w:rFonts w:ascii="Times New Roman" w:hAnsi="Times New Roman"/>
          <w:color w:val="FF0000"/>
          <w:sz w:val="24"/>
          <w:szCs w:val="24"/>
        </w:rPr>
        <w:t>(etc.)</w:t>
      </w:r>
    </w:p>
    <w:sectPr w:rsidR="00E87972" w:rsidRPr="00761ADB" w:rsidSect="00DB729F">
      <w:type w:val="continuous"/>
      <w:pgSz w:w="11907" w:h="16840" w:code="9"/>
      <w:pgMar w:top="1418" w:right="1134" w:bottom="1077" w:left="1701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1F2DDD" w14:textId="77777777" w:rsidR="00D40E59" w:rsidRDefault="00D40E59">
      <w:r>
        <w:separator/>
      </w:r>
    </w:p>
  </w:endnote>
  <w:endnote w:type="continuationSeparator" w:id="0">
    <w:p w14:paraId="0571F7DE" w14:textId="77777777" w:rsidR="00D40E59" w:rsidRDefault="00D40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">
    <w:altName w:val="Times New Roman"/>
    <w:charset w:val="00"/>
    <w:family w:val="swiss"/>
    <w:pitch w:val="variable"/>
    <w:sig w:usb0="00000000" w:usb1="D200FDFF" w:usb2="0A042029" w:usb3="00000000" w:csb0="8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altName w:val="Univers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New York"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453369" w14:textId="77777777" w:rsidR="005E0F21" w:rsidRDefault="005E0F21" w:rsidP="00314848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AC4896" w14:textId="77777777" w:rsidR="00D40E59" w:rsidRDefault="00D40E59">
      <w:r>
        <w:separator/>
      </w:r>
    </w:p>
  </w:footnote>
  <w:footnote w:type="continuationSeparator" w:id="0">
    <w:p w14:paraId="0BC286D7" w14:textId="77777777" w:rsidR="00D40E59" w:rsidRDefault="00D40E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81B87"/>
    <w:multiLevelType w:val="multilevel"/>
    <w:tmpl w:val="F54288A8"/>
    <w:lvl w:ilvl="0">
      <w:start w:val="1"/>
      <w:numFmt w:val="decimal"/>
      <w:lvlText w:val="%1."/>
      <w:lvlJc w:val="left"/>
      <w:pPr>
        <w:ind w:left="390" w:hanging="390"/>
      </w:pPr>
      <w:rPr>
        <w:rFonts w:ascii="Arial" w:eastAsia="DejaVu Sans" w:hAnsi="Arial"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Garamond" w:eastAsia="DejaVu Sans" w:hAnsi="Garamond" w:hint="default"/>
        <w:b w:val="0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ascii="Arial" w:eastAsia="DejaVu Sans" w:hAnsi="Arial" w:hint="default"/>
        <w:b w:val="0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ascii="Arial" w:eastAsia="DejaVu Sans" w:hAnsi="Arial"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800"/>
      </w:pPr>
      <w:rPr>
        <w:rFonts w:ascii="Arial" w:eastAsia="DejaVu Sans" w:hAnsi="Arial" w:hint="default"/>
        <w:b w:val="0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Arial" w:eastAsia="DejaVu Sans" w:hAnsi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ascii="Arial" w:eastAsia="DejaVu Sans" w:hAnsi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ascii="Arial" w:eastAsia="DejaVu Sans" w:hAnsi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880" w:hanging="2880"/>
      </w:pPr>
      <w:rPr>
        <w:rFonts w:ascii="Arial" w:eastAsia="DejaVu Sans" w:hAnsi="Arial" w:hint="default"/>
        <w:b w:val="0"/>
      </w:rPr>
    </w:lvl>
  </w:abstractNum>
  <w:abstractNum w:abstractNumId="1" w15:restartNumberingAfterBreak="0">
    <w:nsid w:val="058D34E1"/>
    <w:multiLevelType w:val="hybridMultilevel"/>
    <w:tmpl w:val="175A26A6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314D96"/>
    <w:multiLevelType w:val="hybridMultilevel"/>
    <w:tmpl w:val="8DAA1780"/>
    <w:lvl w:ilvl="0" w:tplc="08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273AA0"/>
    <w:multiLevelType w:val="hybridMultilevel"/>
    <w:tmpl w:val="13226592"/>
    <w:lvl w:ilvl="0" w:tplc="A6D26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867E16"/>
    <w:multiLevelType w:val="hybridMultilevel"/>
    <w:tmpl w:val="C02614AE"/>
    <w:lvl w:ilvl="0" w:tplc="1B62D826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C8681E"/>
    <w:multiLevelType w:val="hybridMultilevel"/>
    <w:tmpl w:val="2BCC9400"/>
    <w:lvl w:ilvl="0" w:tplc="4284308C">
      <w:start w:val="1"/>
      <w:numFmt w:val="decimal"/>
      <w:lvlText w:val="3.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7B70E08"/>
    <w:multiLevelType w:val="hybridMultilevel"/>
    <w:tmpl w:val="F6D275C8"/>
    <w:lvl w:ilvl="0" w:tplc="571C603C">
      <w:start w:val="1"/>
      <w:numFmt w:val="decimal"/>
      <w:lvlText w:val="6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F60600"/>
    <w:multiLevelType w:val="hybridMultilevel"/>
    <w:tmpl w:val="BB0C397A"/>
    <w:lvl w:ilvl="0" w:tplc="08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F6F292B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2A066F08"/>
    <w:multiLevelType w:val="hybridMultilevel"/>
    <w:tmpl w:val="C7409726"/>
    <w:lvl w:ilvl="0" w:tplc="A2345310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hint="default"/>
      </w:rPr>
    </w:lvl>
    <w:lvl w:ilvl="1" w:tplc="A2345310">
      <w:numFmt w:val="bullet"/>
      <w:lvlText w:val="-"/>
      <w:lvlJc w:val="left"/>
      <w:pPr>
        <w:ind w:left="1866" w:hanging="360"/>
      </w:pPr>
      <w:rPr>
        <w:rFonts w:ascii="Times New Roman" w:eastAsia="Times New Roman" w:hAnsi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A75037A"/>
    <w:multiLevelType w:val="singleLevel"/>
    <w:tmpl w:val="2B1A121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" w15:restartNumberingAfterBreak="0">
    <w:nsid w:val="2C4334E2"/>
    <w:multiLevelType w:val="hybridMultilevel"/>
    <w:tmpl w:val="1E420B6A"/>
    <w:lvl w:ilvl="0" w:tplc="E1A6554A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7D0009"/>
    <w:multiLevelType w:val="hybridMultilevel"/>
    <w:tmpl w:val="5160586E"/>
    <w:lvl w:ilvl="0" w:tplc="89BA230E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5B7AF3"/>
    <w:multiLevelType w:val="hybridMultilevel"/>
    <w:tmpl w:val="FF7A83EA"/>
    <w:lvl w:ilvl="0" w:tplc="E1A6554A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494018"/>
    <w:multiLevelType w:val="hybridMultilevel"/>
    <w:tmpl w:val="20164F76"/>
    <w:lvl w:ilvl="0" w:tplc="9A6EEC3A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7B00D4"/>
    <w:multiLevelType w:val="hybridMultilevel"/>
    <w:tmpl w:val="2572CCB6"/>
    <w:lvl w:ilvl="0" w:tplc="995E2A7C">
      <w:start w:val="1"/>
      <w:numFmt w:val="decimal"/>
      <w:lvlText w:val="9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EF2164"/>
    <w:multiLevelType w:val="hybridMultilevel"/>
    <w:tmpl w:val="716477FA"/>
    <w:lvl w:ilvl="0" w:tplc="1B62D826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AA1745"/>
    <w:multiLevelType w:val="hybridMultilevel"/>
    <w:tmpl w:val="CB0E82EE"/>
    <w:lvl w:ilvl="0" w:tplc="34DE779A">
      <w:start w:val="1"/>
      <w:numFmt w:val="upperLetter"/>
      <w:lvlText w:val="%1."/>
      <w:lvlJc w:val="left"/>
      <w:pPr>
        <w:ind w:left="6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8" w15:restartNumberingAfterBreak="0">
    <w:nsid w:val="3C1236C1"/>
    <w:multiLevelType w:val="hybridMultilevel"/>
    <w:tmpl w:val="7FF66670"/>
    <w:lvl w:ilvl="0" w:tplc="9A6EEC3A">
      <w:start w:val="1"/>
      <w:numFmt w:val="decimal"/>
      <w:lvlText w:val="1.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DE52AB6"/>
    <w:multiLevelType w:val="hybridMultilevel"/>
    <w:tmpl w:val="7C3A4FA2"/>
    <w:lvl w:ilvl="0" w:tplc="F1389698">
      <w:start w:val="1"/>
      <w:numFmt w:val="decimal"/>
      <w:lvlText w:val="8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527F68"/>
    <w:multiLevelType w:val="hybridMultilevel"/>
    <w:tmpl w:val="0BEA744C"/>
    <w:lvl w:ilvl="0" w:tplc="3F06221E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F74517"/>
    <w:multiLevelType w:val="hybridMultilevel"/>
    <w:tmpl w:val="7B583A2C"/>
    <w:lvl w:ilvl="0" w:tplc="B6487E38">
      <w:start w:val="1"/>
      <w:numFmt w:val="decimal"/>
      <w:lvlText w:val="7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A35DF6"/>
    <w:multiLevelType w:val="hybridMultilevel"/>
    <w:tmpl w:val="730C109C"/>
    <w:lvl w:ilvl="0" w:tplc="08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384DE8"/>
    <w:multiLevelType w:val="hybridMultilevel"/>
    <w:tmpl w:val="F83011F2"/>
    <w:lvl w:ilvl="0" w:tplc="3F06221E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C25899"/>
    <w:multiLevelType w:val="hybridMultilevel"/>
    <w:tmpl w:val="69EAD1CE"/>
    <w:lvl w:ilvl="0" w:tplc="1B62D826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090675"/>
    <w:multiLevelType w:val="hybridMultilevel"/>
    <w:tmpl w:val="8A48566C"/>
    <w:lvl w:ilvl="0" w:tplc="3F06221E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 w:tplc="C372691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5B3A3E"/>
    <w:multiLevelType w:val="hybridMultilevel"/>
    <w:tmpl w:val="FCAAABFA"/>
    <w:lvl w:ilvl="0" w:tplc="3F06221E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A81A41"/>
    <w:multiLevelType w:val="hybridMultilevel"/>
    <w:tmpl w:val="D6425B3A"/>
    <w:lvl w:ilvl="0" w:tplc="1B62D826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4F7811"/>
    <w:multiLevelType w:val="hybridMultilevel"/>
    <w:tmpl w:val="CCECFF90"/>
    <w:lvl w:ilvl="0" w:tplc="A2345310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C2E17A5"/>
    <w:multiLevelType w:val="hybridMultilevel"/>
    <w:tmpl w:val="83608EBE"/>
    <w:lvl w:ilvl="0" w:tplc="B6487E38">
      <w:start w:val="1"/>
      <w:numFmt w:val="decimal"/>
      <w:lvlText w:val="7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1C75D2"/>
    <w:multiLevelType w:val="hybridMultilevel"/>
    <w:tmpl w:val="AD760DA0"/>
    <w:lvl w:ilvl="0" w:tplc="1B62D826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3459A7"/>
    <w:multiLevelType w:val="singleLevel"/>
    <w:tmpl w:val="040C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6C2E788A"/>
    <w:multiLevelType w:val="hybridMultilevel"/>
    <w:tmpl w:val="68D06696"/>
    <w:lvl w:ilvl="0" w:tplc="1B62D826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96724A"/>
    <w:multiLevelType w:val="hybridMultilevel"/>
    <w:tmpl w:val="8B6C0E48"/>
    <w:lvl w:ilvl="0" w:tplc="1B62D826">
      <w:start w:val="1"/>
      <w:numFmt w:val="decimal"/>
      <w:lvlText w:val="5.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130182C"/>
    <w:multiLevelType w:val="hybridMultilevel"/>
    <w:tmpl w:val="05DAE19A"/>
    <w:lvl w:ilvl="0" w:tplc="4284308C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137EE9"/>
    <w:multiLevelType w:val="hybridMultilevel"/>
    <w:tmpl w:val="0E04FCE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961B9D"/>
    <w:multiLevelType w:val="hybridMultilevel"/>
    <w:tmpl w:val="04F2F262"/>
    <w:lvl w:ilvl="0" w:tplc="1F94C29A">
      <w:start w:val="1"/>
      <w:numFmt w:val="upperLetter"/>
      <w:lvlText w:val="%1."/>
      <w:lvlJc w:val="left"/>
      <w:pPr>
        <w:ind w:left="10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num w:numId="1">
    <w:abstractNumId w:val="8"/>
  </w:num>
  <w:num w:numId="2">
    <w:abstractNumId w:val="31"/>
  </w:num>
  <w:num w:numId="3">
    <w:abstractNumId w:val="10"/>
  </w:num>
  <w:num w:numId="4">
    <w:abstractNumId w:val="1"/>
  </w:num>
  <w:num w:numId="5">
    <w:abstractNumId w:val="2"/>
  </w:num>
  <w:num w:numId="6">
    <w:abstractNumId w:val="3"/>
  </w:num>
  <w:num w:numId="7">
    <w:abstractNumId w:val="7"/>
  </w:num>
  <w:num w:numId="8">
    <w:abstractNumId w:val="17"/>
  </w:num>
  <w:num w:numId="9">
    <w:abstractNumId w:val="36"/>
  </w:num>
  <w:num w:numId="10">
    <w:abstractNumId w:val="0"/>
  </w:num>
  <w:num w:numId="11">
    <w:abstractNumId w:val="14"/>
  </w:num>
  <w:num w:numId="12">
    <w:abstractNumId w:val="11"/>
  </w:num>
  <w:num w:numId="13">
    <w:abstractNumId w:val="12"/>
  </w:num>
  <w:num w:numId="14">
    <w:abstractNumId w:val="18"/>
  </w:num>
  <w:num w:numId="15">
    <w:abstractNumId w:val="5"/>
  </w:num>
  <w:num w:numId="16">
    <w:abstractNumId w:val="22"/>
  </w:num>
  <w:num w:numId="17">
    <w:abstractNumId w:val="26"/>
  </w:num>
  <w:num w:numId="18">
    <w:abstractNumId w:val="20"/>
  </w:num>
  <w:num w:numId="19">
    <w:abstractNumId w:val="6"/>
  </w:num>
  <w:num w:numId="20">
    <w:abstractNumId w:val="21"/>
  </w:num>
  <w:num w:numId="21">
    <w:abstractNumId w:val="13"/>
  </w:num>
  <w:num w:numId="22">
    <w:abstractNumId w:val="34"/>
  </w:num>
  <w:num w:numId="23">
    <w:abstractNumId w:val="25"/>
  </w:num>
  <w:num w:numId="24">
    <w:abstractNumId w:val="23"/>
  </w:num>
  <w:num w:numId="25">
    <w:abstractNumId w:val="24"/>
  </w:num>
  <w:num w:numId="26">
    <w:abstractNumId w:val="16"/>
  </w:num>
  <w:num w:numId="27">
    <w:abstractNumId w:val="30"/>
  </w:num>
  <w:num w:numId="28">
    <w:abstractNumId w:val="27"/>
  </w:num>
  <w:num w:numId="29">
    <w:abstractNumId w:val="32"/>
  </w:num>
  <w:num w:numId="30">
    <w:abstractNumId w:val="35"/>
  </w:num>
  <w:num w:numId="31">
    <w:abstractNumId w:val="33"/>
  </w:num>
  <w:num w:numId="32">
    <w:abstractNumId w:val="4"/>
  </w:num>
  <w:num w:numId="33">
    <w:abstractNumId w:val="29"/>
  </w:num>
  <w:num w:numId="34">
    <w:abstractNumId w:val="19"/>
  </w:num>
  <w:num w:numId="35">
    <w:abstractNumId w:val="15"/>
  </w:num>
  <w:num w:numId="36">
    <w:abstractNumId w:val="28"/>
  </w:num>
  <w:num w:numId="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282"/>
    <w:rsid w:val="00016C5B"/>
    <w:rsid w:val="00017B20"/>
    <w:rsid w:val="000241A4"/>
    <w:rsid w:val="0003017F"/>
    <w:rsid w:val="000333BE"/>
    <w:rsid w:val="00043861"/>
    <w:rsid w:val="0004757B"/>
    <w:rsid w:val="0005766D"/>
    <w:rsid w:val="000633AE"/>
    <w:rsid w:val="00073E61"/>
    <w:rsid w:val="00074DF1"/>
    <w:rsid w:val="0007661D"/>
    <w:rsid w:val="0008225B"/>
    <w:rsid w:val="00085B4D"/>
    <w:rsid w:val="000945E7"/>
    <w:rsid w:val="0009618E"/>
    <w:rsid w:val="000A0543"/>
    <w:rsid w:val="000A578A"/>
    <w:rsid w:val="000A6D37"/>
    <w:rsid w:val="000B3930"/>
    <w:rsid w:val="000B7067"/>
    <w:rsid w:val="000C1100"/>
    <w:rsid w:val="000C308D"/>
    <w:rsid w:val="000D149E"/>
    <w:rsid w:val="000D24DC"/>
    <w:rsid w:val="000D79B2"/>
    <w:rsid w:val="000E0926"/>
    <w:rsid w:val="000E172C"/>
    <w:rsid w:val="000E464D"/>
    <w:rsid w:val="000F557C"/>
    <w:rsid w:val="000F6C36"/>
    <w:rsid w:val="001118E0"/>
    <w:rsid w:val="001150E5"/>
    <w:rsid w:val="00133509"/>
    <w:rsid w:val="001366D9"/>
    <w:rsid w:val="00151FED"/>
    <w:rsid w:val="00161221"/>
    <w:rsid w:val="00172C1B"/>
    <w:rsid w:val="0017638E"/>
    <w:rsid w:val="00186DD0"/>
    <w:rsid w:val="001A0C96"/>
    <w:rsid w:val="001A4E0B"/>
    <w:rsid w:val="001B1A22"/>
    <w:rsid w:val="001C3DD9"/>
    <w:rsid w:val="001D2A37"/>
    <w:rsid w:val="001E1FEC"/>
    <w:rsid w:val="001E2E1E"/>
    <w:rsid w:val="001E4649"/>
    <w:rsid w:val="001E6027"/>
    <w:rsid w:val="001E7DFE"/>
    <w:rsid w:val="00204352"/>
    <w:rsid w:val="00206F5C"/>
    <w:rsid w:val="00207580"/>
    <w:rsid w:val="0020769F"/>
    <w:rsid w:val="00213BED"/>
    <w:rsid w:val="00225E8F"/>
    <w:rsid w:val="00227D39"/>
    <w:rsid w:val="00233BED"/>
    <w:rsid w:val="00234186"/>
    <w:rsid w:val="002359FF"/>
    <w:rsid w:val="00236D7F"/>
    <w:rsid w:val="002408B2"/>
    <w:rsid w:val="0024683E"/>
    <w:rsid w:val="002550C1"/>
    <w:rsid w:val="0025598C"/>
    <w:rsid w:val="0026564D"/>
    <w:rsid w:val="00266ED4"/>
    <w:rsid w:val="00275511"/>
    <w:rsid w:val="00280C34"/>
    <w:rsid w:val="002812C6"/>
    <w:rsid w:val="002852A2"/>
    <w:rsid w:val="00291B3F"/>
    <w:rsid w:val="002922B6"/>
    <w:rsid w:val="002942BD"/>
    <w:rsid w:val="00296144"/>
    <w:rsid w:val="00297F77"/>
    <w:rsid w:val="002A3CB6"/>
    <w:rsid w:val="002A5887"/>
    <w:rsid w:val="002C3E60"/>
    <w:rsid w:val="002C7F4E"/>
    <w:rsid w:val="002D471D"/>
    <w:rsid w:val="002F013E"/>
    <w:rsid w:val="002F6A3E"/>
    <w:rsid w:val="003056A4"/>
    <w:rsid w:val="00306A91"/>
    <w:rsid w:val="003107E4"/>
    <w:rsid w:val="00314848"/>
    <w:rsid w:val="00316498"/>
    <w:rsid w:val="00320E84"/>
    <w:rsid w:val="00321C08"/>
    <w:rsid w:val="00331577"/>
    <w:rsid w:val="00336D77"/>
    <w:rsid w:val="003379CE"/>
    <w:rsid w:val="003412B3"/>
    <w:rsid w:val="00341E79"/>
    <w:rsid w:val="00355708"/>
    <w:rsid w:val="003569DA"/>
    <w:rsid w:val="0037216F"/>
    <w:rsid w:val="00375BA7"/>
    <w:rsid w:val="00397220"/>
    <w:rsid w:val="003A1C46"/>
    <w:rsid w:val="003A5B36"/>
    <w:rsid w:val="003C01F4"/>
    <w:rsid w:val="003C6787"/>
    <w:rsid w:val="003E4D62"/>
    <w:rsid w:val="003F7297"/>
    <w:rsid w:val="003F796E"/>
    <w:rsid w:val="004001BB"/>
    <w:rsid w:val="0040028B"/>
    <w:rsid w:val="0041721B"/>
    <w:rsid w:val="004206B1"/>
    <w:rsid w:val="00422D0E"/>
    <w:rsid w:val="00423692"/>
    <w:rsid w:val="004275C2"/>
    <w:rsid w:val="0043167E"/>
    <w:rsid w:val="004335B2"/>
    <w:rsid w:val="004354EB"/>
    <w:rsid w:val="004457F8"/>
    <w:rsid w:val="004471F3"/>
    <w:rsid w:val="00450E4F"/>
    <w:rsid w:val="00453832"/>
    <w:rsid w:val="0045728B"/>
    <w:rsid w:val="00470916"/>
    <w:rsid w:val="004737D0"/>
    <w:rsid w:val="00474068"/>
    <w:rsid w:val="004752BB"/>
    <w:rsid w:val="00480E9B"/>
    <w:rsid w:val="00486721"/>
    <w:rsid w:val="00495379"/>
    <w:rsid w:val="004B0F78"/>
    <w:rsid w:val="004C10A5"/>
    <w:rsid w:val="004C2128"/>
    <w:rsid w:val="004C41A3"/>
    <w:rsid w:val="004D0E7C"/>
    <w:rsid w:val="004E60A9"/>
    <w:rsid w:val="00501EB7"/>
    <w:rsid w:val="00505A35"/>
    <w:rsid w:val="00521DDE"/>
    <w:rsid w:val="0055249D"/>
    <w:rsid w:val="005544C6"/>
    <w:rsid w:val="005603A7"/>
    <w:rsid w:val="0059359B"/>
    <w:rsid w:val="00596300"/>
    <w:rsid w:val="005A5A27"/>
    <w:rsid w:val="005B2856"/>
    <w:rsid w:val="005B7FB6"/>
    <w:rsid w:val="005C598F"/>
    <w:rsid w:val="005C5E9D"/>
    <w:rsid w:val="005C5F21"/>
    <w:rsid w:val="005D1198"/>
    <w:rsid w:val="005D671F"/>
    <w:rsid w:val="005E0F21"/>
    <w:rsid w:val="005E2619"/>
    <w:rsid w:val="005E54F1"/>
    <w:rsid w:val="005F6A8E"/>
    <w:rsid w:val="005F6AD7"/>
    <w:rsid w:val="006023E5"/>
    <w:rsid w:val="00603391"/>
    <w:rsid w:val="0060449D"/>
    <w:rsid w:val="00615237"/>
    <w:rsid w:val="0061594C"/>
    <w:rsid w:val="00633B0B"/>
    <w:rsid w:val="006475B6"/>
    <w:rsid w:val="006475EC"/>
    <w:rsid w:val="00650B4B"/>
    <w:rsid w:val="00666671"/>
    <w:rsid w:val="0067431C"/>
    <w:rsid w:val="00675D37"/>
    <w:rsid w:val="00687B63"/>
    <w:rsid w:val="00691CF8"/>
    <w:rsid w:val="006A01CF"/>
    <w:rsid w:val="006B1CAA"/>
    <w:rsid w:val="006C0282"/>
    <w:rsid w:val="006D2464"/>
    <w:rsid w:val="006D5937"/>
    <w:rsid w:val="006D681B"/>
    <w:rsid w:val="006E4B5A"/>
    <w:rsid w:val="006E4D4B"/>
    <w:rsid w:val="006E6C8E"/>
    <w:rsid w:val="006F4096"/>
    <w:rsid w:val="006F5240"/>
    <w:rsid w:val="00703BC8"/>
    <w:rsid w:val="00710B56"/>
    <w:rsid w:val="00714AEC"/>
    <w:rsid w:val="0071605B"/>
    <w:rsid w:val="00734F06"/>
    <w:rsid w:val="00743937"/>
    <w:rsid w:val="00750678"/>
    <w:rsid w:val="00752412"/>
    <w:rsid w:val="00753D8A"/>
    <w:rsid w:val="007564CF"/>
    <w:rsid w:val="007606DF"/>
    <w:rsid w:val="00761ADB"/>
    <w:rsid w:val="007624E0"/>
    <w:rsid w:val="00775714"/>
    <w:rsid w:val="007769F8"/>
    <w:rsid w:val="00786244"/>
    <w:rsid w:val="0078713A"/>
    <w:rsid w:val="007A1620"/>
    <w:rsid w:val="007A3FFB"/>
    <w:rsid w:val="007B1665"/>
    <w:rsid w:val="007C0592"/>
    <w:rsid w:val="007C6493"/>
    <w:rsid w:val="007C713F"/>
    <w:rsid w:val="007F07D3"/>
    <w:rsid w:val="007F71F0"/>
    <w:rsid w:val="008009FE"/>
    <w:rsid w:val="008135FA"/>
    <w:rsid w:val="0083558C"/>
    <w:rsid w:val="00841816"/>
    <w:rsid w:val="00842231"/>
    <w:rsid w:val="00852E60"/>
    <w:rsid w:val="00864A83"/>
    <w:rsid w:val="008657BC"/>
    <w:rsid w:val="00867259"/>
    <w:rsid w:val="00871408"/>
    <w:rsid w:val="00881A0D"/>
    <w:rsid w:val="0088308E"/>
    <w:rsid w:val="00883BD7"/>
    <w:rsid w:val="00887FCF"/>
    <w:rsid w:val="00891901"/>
    <w:rsid w:val="0089571F"/>
    <w:rsid w:val="008D1AF4"/>
    <w:rsid w:val="008D2482"/>
    <w:rsid w:val="008D6052"/>
    <w:rsid w:val="008E454F"/>
    <w:rsid w:val="008E671C"/>
    <w:rsid w:val="00915168"/>
    <w:rsid w:val="00916549"/>
    <w:rsid w:val="009220A8"/>
    <w:rsid w:val="00923D39"/>
    <w:rsid w:val="00934B11"/>
    <w:rsid w:val="00940617"/>
    <w:rsid w:val="009433C6"/>
    <w:rsid w:val="00954583"/>
    <w:rsid w:val="00971689"/>
    <w:rsid w:val="00973DE4"/>
    <w:rsid w:val="009743FF"/>
    <w:rsid w:val="0098625F"/>
    <w:rsid w:val="009A2521"/>
    <w:rsid w:val="009C29D3"/>
    <w:rsid w:val="009D1663"/>
    <w:rsid w:val="009D4C2F"/>
    <w:rsid w:val="009D4E34"/>
    <w:rsid w:val="009D514F"/>
    <w:rsid w:val="009D6A6E"/>
    <w:rsid w:val="009D7A54"/>
    <w:rsid w:val="009F29BE"/>
    <w:rsid w:val="009F36A7"/>
    <w:rsid w:val="009F5D6D"/>
    <w:rsid w:val="009F79E3"/>
    <w:rsid w:val="00A0325E"/>
    <w:rsid w:val="00A0428A"/>
    <w:rsid w:val="00A07FC9"/>
    <w:rsid w:val="00A12104"/>
    <w:rsid w:val="00A15363"/>
    <w:rsid w:val="00A17C99"/>
    <w:rsid w:val="00A2753C"/>
    <w:rsid w:val="00A27C67"/>
    <w:rsid w:val="00A34605"/>
    <w:rsid w:val="00A346CF"/>
    <w:rsid w:val="00A40F06"/>
    <w:rsid w:val="00A41A5B"/>
    <w:rsid w:val="00A4222D"/>
    <w:rsid w:val="00A501F4"/>
    <w:rsid w:val="00A509B6"/>
    <w:rsid w:val="00A50CA5"/>
    <w:rsid w:val="00A52CEF"/>
    <w:rsid w:val="00A63744"/>
    <w:rsid w:val="00A76DD6"/>
    <w:rsid w:val="00A83924"/>
    <w:rsid w:val="00A95F86"/>
    <w:rsid w:val="00A976E9"/>
    <w:rsid w:val="00AB0B7C"/>
    <w:rsid w:val="00AC750C"/>
    <w:rsid w:val="00AD20F6"/>
    <w:rsid w:val="00AD4521"/>
    <w:rsid w:val="00AF2CB9"/>
    <w:rsid w:val="00B00E42"/>
    <w:rsid w:val="00B1742B"/>
    <w:rsid w:val="00B2110E"/>
    <w:rsid w:val="00B3265F"/>
    <w:rsid w:val="00B36C07"/>
    <w:rsid w:val="00B4407F"/>
    <w:rsid w:val="00B5302F"/>
    <w:rsid w:val="00B71235"/>
    <w:rsid w:val="00B81291"/>
    <w:rsid w:val="00B84ED8"/>
    <w:rsid w:val="00B8640F"/>
    <w:rsid w:val="00B90680"/>
    <w:rsid w:val="00B93CBE"/>
    <w:rsid w:val="00B94FA6"/>
    <w:rsid w:val="00B96EDD"/>
    <w:rsid w:val="00BA4703"/>
    <w:rsid w:val="00BB0ADB"/>
    <w:rsid w:val="00BC0CD3"/>
    <w:rsid w:val="00BC1EF0"/>
    <w:rsid w:val="00BE74CA"/>
    <w:rsid w:val="00C05567"/>
    <w:rsid w:val="00C05D7B"/>
    <w:rsid w:val="00C060E6"/>
    <w:rsid w:val="00C079A7"/>
    <w:rsid w:val="00C379F7"/>
    <w:rsid w:val="00C408AB"/>
    <w:rsid w:val="00C40C43"/>
    <w:rsid w:val="00C46B35"/>
    <w:rsid w:val="00C64971"/>
    <w:rsid w:val="00C64C54"/>
    <w:rsid w:val="00C729DC"/>
    <w:rsid w:val="00C80719"/>
    <w:rsid w:val="00C963D4"/>
    <w:rsid w:val="00CA5EAC"/>
    <w:rsid w:val="00CB7156"/>
    <w:rsid w:val="00CC5C6E"/>
    <w:rsid w:val="00CC7DFF"/>
    <w:rsid w:val="00CE4EFB"/>
    <w:rsid w:val="00CF4B82"/>
    <w:rsid w:val="00D05D15"/>
    <w:rsid w:val="00D154DF"/>
    <w:rsid w:val="00D31635"/>
    <w:rsid w:val="00D34EB8"/>
    <w:rsid w:val="00D40E59"/>
    <w:rsid w:val="00D41452"/>
    <w:rsid w:val="00D51D4D"/>
    <w:rsid w:val="00D53F77"/>
    <w:rsid w:val="00D57CDE"/>
    <w:rsid w:val="00D7799C"/>
    <w:rsid w:val="00D80F3E"/>
    <w:rsid w:val="00D85B61"/>
    <w:rsid w:val="00D961BE"/>
    <w:rsid w:val="00DA7C70"/>
    <w:rsid w:val="00DB729F"/>
    <w:rsid w:val="00DC690F"/>
    <w:rsid w:val="00DC7511"/>
    <w:rsid w:val="00DD1DCA"/>
    <w:rsid w:val="00DD4580"/>
    <w:rsid w:val="00DE58B3"/>
    <w:rsid w:val="00DF1E80"/>
    <w:rsid w:val="00DF6858"/>
    <w:rsid w:val="00E14D3D"/>
    <w:rsid w:val="00E24400"/>
    <w:rsid w:val="00E34AD4"/>
    <w:rsid w:val="00E401D4"/>
    <w:rsid w:val="00E4129E"/>
    <w:rsid w:val="00E41830"/>
    <w:rsid w:val="00E52262"/>
    <w:rsid w:val="00E53093"/>
    <w:rsid w:val="00E56403"/>
    <w:rsid w:val="00E621D2"/>
    <w:rsid w:val="00E66450"/>
    <w:rsid w:val="00E7460D"/>
    <w:rsid w:val="00E778FF"/>
    <w:rsid w:val="00E817D3"/>
    <w:rsid w:val="00E84986"/>
    <w:rsid w:val="00E860C4"/>
    <w:rsid w:val="00E87972"/>
    <w:rsid w:val="00EA367C"/>
    <w:rsid w:val="00EA70A0"/>
    <w:rsid w:val="00EE0B59"/>
    <w:rsid w:val="00EE3E03"/>
    <w:rsid w:val="00EE7C96"/>
    <w:rsid w:val="00EF77B4"/>
    <w:rsid w:val="00F06D6E"/>
    <w:rsid w:val="00F110C5"/>
    <w:rsid w:val="00F16348"/>
    <w:rsid w:val="00F246B3"/>
    <w:rsid w:val="00F34A31"/>
    <w:rsid w:val="00F35725"/>
    <w:rsid w:val="00F370CB"/>
    <w:rsid w:val="00F43AA2"/>
    <w:rsid w:val="00F46E34"/>
    <w:rsid w:val="00F50C6C"/>
    <w:rsid w:val="00F539EF"/>
    <w:rsid w:val="00F55E56"/>
    <w:rsid w:val="00F57E47"/>
    <w:rsid w:val="00F60869"/>
    <w:rsid w:val="00F62C78"/>
    <w:rsid w:val="00F65950"/>
    <w:rsid w:val="00F72CC5"/>
    <w:rsid w:val="00F831D8"/>
    <w:rsid w:val="00F929B2"/>
    <w:rsid w:val="00F9369D"/>
    <w:rsid w:val="00FB08D9"/>
    <w:rsid w:val="00FB64ED"/>
    <w:rsid w:val="00FB6E22"/>
    <w:rsid w:val="00FC7D66"/>
    <w:rsid w:val="00FD3BD0"/>
    <w:rsid w:val="00FD60E5"/>
    <w:rsid w:val="00FE42BD"/>
    <w:rsid w:val="00FE46B8"/>
    <w:rsid w:val="00FF1B8B"/>
    <w:rsid w:val="00FF4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61E8B3D7"/>
  <w15:chartTrackingRefBased/>
  <w15:docId w15:val="{9ADFFDB9-682D-4EFB-8136-E51570580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3BED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DE58B3"/>
    <w:pPr>
      <w:keepNext/>
      <w:jc w:val="both"/>
      <w:outlineLvl w:val="0"/>
    </w:pPr>
    <w:rPr>
      <w:rFonts w:ascii="Univers" w:hAnsi="Univers"/>
      <w:i/>
      <w:sz w:val="22"/>
      <w:szCs w:val="20"/>
      <w:lang w:val="fr-FR" w:eastAsia="fr-FR"/>
    </w:rPr>
  </w:style>
  <w:style w:type="paragraph" w:styleId="Heading2">
    <w:name w:val="heading 2"/>
    <w:basedOn w:val="Normal"/>
    <w:next w:val="Normal"/>
    <w:qFormat/>
    <w:rsid w:val="00DE58B3"/>
    <w:pPr>
      <w:keepNext/>
      <w:tabs>
        <w:tab w:val="left" w:pos="4536"/>
      </w:tabs>
      <w:jc w:val="center"/>
      <w:outlineLvl w:val="1"/>
    </w:pPr>
    <w:rPr>
      <w:rFonts w:ascii="Arial" w:hAnsi="Arial"/>
      <w:b/>
      <w:sz w:val="28"/>
      <w:szCs w:val="20"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Deel">
    <w:name w:val="Tit Deel"/>
    <w:autoRedefine/>
    <w:rsid w:val="00F110C5"/>
    <w:pPr>
      <w:pBdr>
        <w:bottom w:val="single" w:sz="4" w:space="5" w:color="auto"/>
      </w:pBdr>
      <w:spacing w:before="2400"/>
      <w:jc w:val="right"/>
    </w:pPr>
    <w:rPr>
      <w:rFonts w:ascii="Tahoma" w:hAnsi="Tahoma" w:cs="Arial"/>
      <w:b/>
      <w:bCs/>
      <w:caps/>
      <w:spacing w:val="40"/>
      <w:kern w:val="32"/>
      <w:sz w:val="70"/>
      <w:szCs w:val="70"/>
      <w:lang w:val="nl-BE" w:eastAsia="en-US"/>
    </w:rPr>
  </w:style>
  <w:style w:type="paragraph" w:styleId="BalloonText">
    <w:name w:val="Balloon Text"/>
    <w:basedOn w:val="Normal"/>
    <w:semiHidden/>
    <w:rsid w:val="00C8071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1118E0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118E0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rsid w:val="00DE58B3"/>
    <w:pPr>
      <w:tabs>
        <w:tab w:val="left" w:pos="1276"/>
      </w:tabs>
      <w:ind w:left="1440" w:hanging="300"/>
      <w:jc w:val="both"/>
    </w:pPr>
    <w:rPr>
      <w:rFonts w:ascii="CG Times (W1)" w:hAnsi="CG Times (W1)"/>
      <w:szCs w:val="20"/>
      <w:lang w:val="fr-FR" w:eastAsia="fr-FR"/>
    </w:rPr>
  </w:style>
  <w:style w:type="paragraph" w:customStyle="1" w:styleId="Nerlandais">
    <w:name w:val="Néerlandais"/>
    <w:basedOn w:val="Normal"/>
    <w:rsid w:val="00DE58B3"/>
    <w:pPr>
      <w:jc w:val="both"/>
    </w:pPr>
    <w:rPr>
      <w:rFonts w:ascii="Univers" w:hAnsi="Univers"/>
      <w:sz w:val="22"/>
      <w:szCs w:val="20"/>
      <w:lang w:val="nl-NL" w:eastAsia="fr-FR"/>
    </w:rPr>
  </w:style>
  <w:style w:type="paragraph" w:styleId="BodyTextIndent2">
    <w:name w:val="Body Text Indent 2"/>
    <w:basedOn w:val="Normal"/>
    <w:rsid w:val="00DE58B3"/>
    <w:pPr>
      <w:widowControl w:val="0"/>
      <w:tabs>
        <w:tab w:val="left" w:pos="360"/>
      </w:tabs>
      <w:ind w:left="360" w:hanging="360"/>
      <w:jc w:val="both"/>
    </w:pPr>
    <w:rPr>
      <w:rFonts w:ascii="New York" w:hAnsi="New York"/>
      <w:szCs w:val="20"/>
      <w:lang w:val="fr-FR" w:eastAsia="fr-FR"/>
    </w:rPr>
  </w:style>
  <w:style w:type="paragraph" w:styleId="BodyText">
    <w:name w:val="Body Text"/>
    <w:basedOn w:val="Normal"/>
    <w:rsid w:val="00DE58B3"/>
    <w:pPr>
      <w:widowControl w:val="0"/>
      <w:ind w:right="-642"/>
      <w:jc w:val="both"/>
    </w:pPr>
    <w:rPr>
      <w:rFonts w:ascii="Arial" w:hAnsi="Arial"/>
      <w:sz w:val="22"/>
      <w:szCs w:val="20"/>
      <w:lang w:val="fr-FR" w:eastAsia="fr-FR"/>
    </w:rPr>
  </w:style>
  <w:style w:type="paragraph" w:styleId="BodyText2">
    <w:name w:val="Body Text 2"/>
    <w:basedOn w:val="Normal"/>
    <w:rsid w:val="00DE58B3"/>
    <w:pPr>
      <w:widowControl w:val="0"/>
      <w:ind w:right="-594"/>
      <w:jc w:val="both"/>
    </w:pPr>
    <w:rPr>
      <w:rFonts w:ascii="Arial" w:hAnsi="Arial"/>
      <w:sz w:val="22"/>
      <w:szCs w:val="20"/>
      <w:lang w:val="fr-FR" w:eastAsia="fr-FR"/>
    </w:rPr>
  </w:style>
  <w:style w:type="paragraph" w:styleId="DocumentMap">
    <w:name w:val="Document Map"/>
    <w:basedOn w:val="Normal"/>
    <w:semiHidden/>
    <w:rsid w:val="00F50C6C"/>
    <w:pPr>
      <w:shd w:val="clear" w:color="auto" w:fill="000080"/>
    </w:pPr>
    <w:rPr>
      <w:rFonts w:ascii="Tahoma" w:hAnsi="Tahoma" w:cs="Tahoma"/>
    </w:rPr>
  </w:style>
  <w:style w:type="character" w:styleId="CommentReference">
    <w:name w:val="annotation reference"/>
    <w:uiPriority w:val="99"/>
    <w:semiHidden/>
    <w:unhideWhenUsed/>
    <w:rsid w:val="003056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56A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3056A4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56A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3056A4"/>
    <w:rPr>
      <w:b/>
      <w:bCs/>
      <w:lang w:val="en-US" w:eastAsia="en-US"/>
    </w:rPr>
  </w:style>
  <w:style w:type="character" w:styleId="Hyperlink">
    <w:name w:val="Hyperlink"/>
    <w:rsid w:val="004737D0"/>
    <w:rPr>
      <w:color w:val="0000FF"/>
      <w:u w:val="single"/>
    </w:rPr>
  </w:style>
  <w:style w:type="paragraph" w:styleId="Revision">
    <w:name w:val="Revision"/>
    <w:hidden/>
    <w:uiPriority w:val="99"/>
    <w:semiHidden/>
    <w:rsid w:val="00B4407F"/>
    <w:rPr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FE46B8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410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4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9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40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8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7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1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0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87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91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20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09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9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common\Museum_templates\Neutral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5C5B63-163F-4DB6-9A3D-7B735F2FA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Neutral</Template>
  <TotalTime>1</TotalTime>
  <Pages>4</Pages>
  <Words>1085</Words>
  <Characters>6188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Brief met Logos</vt:lpstr>
    </vt:vector>
  </TitlesOfParts>
  <Company>Arteprint</Company>
  <LinksUpToDate>false</LinksUpToDate>
  <CharactersWithSpaces>7259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 met Logos</dc:title>
  <dc:subject/>
  <dc:creator>maecker</dc:creator>
  <cp:keywords/>
  <cp:lastModifiedBy>Mrs. HJ Lotter</cp:lastModifiedBy>
  <cp:revision>2</cp:revision>
  <cp:lastPrinted>2017-10-26T07:45:00Z</cp:lastPrinted>
  <dcterms:created xsi:type="dcterms:W3CDTF">2025-09-08T10:09:00Z</dcterms:created>
  <dcterms:modified xsi:type="dcterms:W3CDTF">2025-09-08T10:09:00Z</dcterms:modified>
</cp:coreProperties>
</file>