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7B65BC41" w14:textId="7E9A202F" w:rsidR="00DE23E8" w:rsidRDefault="00994A3D" w:rsidP="00654E8F">
      <w:pPr>
        <w:pStyle w:val="Heading2"/>
      </w:pPr>
      <w:r w:rsidRPr="0001436A">
        <w:t>Supplementary</w:t>
      </w:r>
      <w:r w:rsidRPr="001549D3">
        <w:t xml:space="preserve"> </w:t>
      </w:r>
      <w:r w:rsidR="00D25B17">
        <w:t>Tables</w:t>
      </w:r>
    </w:p>
    <w:p w14:paraId="1ED8ECDB" w14:textId="77777777" w:rsidR="00D25B17" w:rsidRPr="006A44D2" w:rsidRDefault="00D25B17" w:rsidP="00D25B17">
      <w:pPr>
        <w:rPr>
          <w:rFonts w:cs="Times New Roman"/>
        </w:rPr>
      </w:pPr>
      <w:r w:rsidRPr="006A44D2">
        <w:rPr>
          <w:rFonts w:cs="Times New Roman"/>
          <w:b/>
        </w:rPr>
        <w:t>Supplementary Table 1</w:t>
      </w:r>
      <w:r>
        <w:rPr>
          <w:rFonts w:cs="Times New Roman"/>
          <w:b/>
        </w:rPr>
        <w:t xml:space="preserve">. </w:t>
      </w:r>
      <w:r>
        <w:rPr>
          <w:rFonts w:cs="Times New Roman"/>
        </w:rPr>
        <w:t xml:space="preserve">Fungal species and number of strains for which new </w:t>
      </w:r>
      <w:r w:rsidRPr="006A44D2">
        <w:rPr>
          <w:rFonts w:cs="Times New Roman"/>
          <w:i/>
        </w:rPr>
        <w:t>translational elongation factor 1α</w:t>
      </w:r>
      <w:r>
        <w:rPr>
          <w:rFonts w:cs="Times New Roman"/>
        </w:rPr>
        <w:t xml:space="preserve"> (</w:t>
      </w:r>
      <w:r>
        <w:rPr>
          <w:rFonts w:cs="Times New Roman"/>
          <w:i/>
        </w:rPr>
        <w:t>TEF1α</w:t>
      </w:r>
      <w:r>
        <w:rPr>
          <w:rFonts w:cs="Times New Roman"/>
        </w:rPr>
        <w:t>) sequences have been generated as part of this project</w:t>
      </w:r>
    </w:p>
    <w:tbl>
      <w:tblPr>
        <w:tblW w:w="9214" w:type="dxa"/>
        <w:tblInd w:w="-10" w:type="dxa"/>
        <w:tblLook w:val="04A0" w:firstRow="1" w:lastRow="0" w:firstColumn="1" w:lastColumn="0" w:noHBand="0" w:noVBand="1"/>
      </w:tblPr>
      <w:tblGrid>
        <w:gridCol w:w="5812"/>
        <w:gridCol w:w="3402"/>
      </w:tblGrid>
      <w:tr w:rsidR="00D25B17" w:rsidRPr="00810138" w14:paraId="118124C9" w14:textId="77777777" w:rsidTr="006729DD">
        <w:trPr>
          <w:trHeight w:val="330"/>
        </w:trPr>
        <w:tc>
          <w:tcPr>
            <w:tcW w:w="5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3566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b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b/>
                <w:color w:val="000000"/>
                <w:szCs w:val="24"/>
                <w:lang w:eastAsia="en-AU"/>
              </w:rPr>
              <w:t>Species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6031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b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b/>
                <w:color w:val="000000"/>
                <w:szCs w:val="24"/>
                <w:lang w:eastAsia="en-AU"/>
              </w:rPr>
              <w:t>Number of Strains</w:t>
            </w:r>
          </w:p>
        </w:tc>
      </w:tr>
      <w:tr w:rsidR="00D25B17" w:rsidRPr="00810138" w14:paraId="60893F1B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CE992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Aspergillus amstelodami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49428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72553B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46CC6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Aspergillus flavus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C1383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610AB001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A80F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Aspergillus fumigatus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2F8AB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DB5E6D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F082D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Aspergillus niger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9A32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6B60875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68D3E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Aspergillus tubingensis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55F2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09BD036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5714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Blastobotrys adeninivorans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73B5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155E6C2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93F9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Blastobotrys proliferans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A742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CE2A23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2995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albicans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1518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5</w:t>
            </w:r>
          </w:p>
        </w:tc>
      </w:tr>
      <w:tr w:rsidR="00D25B17" w:rsidRPr="00810138" w14:paraId="5C6EA100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59B21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blankii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D0CB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6F45868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35DE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boleticola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D57B9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2387CF41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058DC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caryicola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DC9E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C652AA2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6C1C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chilensis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E424D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A74413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1785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dubliniensis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2AC9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6</w:t>
            </w:r>
          </w:p>
        </w:tc>
      </w:tr>
      <w:tr w:rsidR="00D25B17" w:rsidRPr="00810138" w14:paraId="5180B6B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7FBA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duobushaemulonii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E39EB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445870A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DD20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entomophila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06BE8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EB8E38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7B56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fructus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7035D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23C6D6A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E46C1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glabrata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D2C3D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75AC3DE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4E0B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glaebosa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D9A7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4922094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F528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haemuloni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E0B3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5628DD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B257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hawaiiana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907F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802B67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8D43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incommunis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20AB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305EB30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E1FA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inconspicua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2687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8</w:t>
            </w:r>
          </w:p>
        </w:tc>
      </w:tr>
      <w:tr w:rsidR="00D25B17" w:rsidRPr="00810138" w14:paraId="5F5C412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0657C0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insectalens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13C8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AFDC4B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CC99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insectorum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E7DD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5B4850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0A21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intermedia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7C8F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75B8312D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FBE8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membranifaciens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ECE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1E66828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3897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mesenterica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CF597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6A7388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C191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metapsilosis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3B9A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4435CA6D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0779A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multi-gemmis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8F96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423C89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38CCA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lastRenderedPageBreak/>
              <w:t>Candida orthopsilosis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D0F6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5AF3A57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3263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parapsilosis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DF24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16</w:t>
            </w:r>
          </w:p>
        </w:tc>
      </w:tr>
      <w:tr w:rsidR="00D25B17" w:rsidRPr="00810138" w14:paraId="2F10146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0B29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railenensis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0CA5D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5A09F6D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B52E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santamariae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7B36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06D89AF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507FE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savonica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8D32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0EA1066D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EBB5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sequanensis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6EEB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FD8D1B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0478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sophiae-reginae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46092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04C650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3139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tropicalis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2FF63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</w:t>
            </w:r>
          </w:p>
        </w:tc>
      </w:tr>
      <w:tr w:rsidR="00D25B17" w:rsidRPr="00810138" w14:paraId="3E22BED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BFB3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Candida zeylanoides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1E9CA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2FAC0A1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F99B0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Cladosporium sphaerospermum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7EA8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C6D76D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CDDAA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Clavispora lusitaniae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0A88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</w:t>
            </w:r>
          </w:p>
        </w:tc>
      </w:tr>
      <w:tr w:rsidR="00D25B17" w:rsidRPr="00810138" w14:paraId="64941AA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4FA5C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Cryptococcus gattii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5769B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44</w:t>
            </w:r>
          </w:p>
        </w:tc>
      </w:tr>
      <w:tr w:rsidR="00D25B17" w:rsidRPr="00810138" w14:paraId="37D6240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0878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Cryptococcus magnus var. magnus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B818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51E30B68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16C6D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Cryptococcus neoformans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94E7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9</w:t>
            </w:r>
          </w:p>
        </w:tc>
      </w:tr>
      <w:tr w:rsidR="00D25B17" w:rsidRPr="00810138" w14:paraId="2C29815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98421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Cutaneotrichosporon curvatum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E965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F7B245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386E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Danielozyma litseae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6B0A68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5BEC1E65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E721A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Danielozyma ontarioensis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C2E6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1B07976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6FCC2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Dekkera bruxellensis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B5FD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168EED5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78F3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Diutina catenulata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E794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00BDB00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3C899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Epidermophyton floccosum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A34C9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41EF92C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76D8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Fusarium proliferatum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11A6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60851315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F20A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Galactomyces geotrichum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4203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61D2E38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9E78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Geotrichum candidum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39976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275E1ADE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0DEC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Geotrichum capitatum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F85D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47494128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96C12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Groenewaldozyma salmanticensis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3DBF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895803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5737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Hannaella luteola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CB26B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2240D94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3E96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Hyphopichia homilentoma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D5208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0CC64C3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CEAAA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Hyphopichia rhagii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33C1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509FB62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7142E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Kluyveromyces lactis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DEAA6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AEEC019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BB37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Kluyveromyces marxianus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07FA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10</w:t>
            </w:r>
          </w:p>
        </w:tc>
      </w:tr>
      <w:tr w:rsidR="00D25B17" w:rsidRPr="00810138" w14:paraId="190A4B60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C7E6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Kodamaea ohmeri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9966D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5</w:t>
            </w:r>
          </w:p>
        </w:tc>
      </w:tr>
      <w:tr w:rsidR="00D25B17" w:rsidRPr="00810138" w14:paraId="00A7EFDD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A67A2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Kuraishia capsulata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68FD0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2C6EE1F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9A7D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Magnusiomyces capitatus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87937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</w:t>
            </w:r>
          </w:p>
        </w:tc>
      </w:tr>
      <w:tr w:rsidR="00D25B17" w:rsidRPr="00810138" w14:paraId="00EF57B9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F6FF0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Meyerozyma guilliermondii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60E4B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5</w:t>
            </w:r>
          </w:p>
        </w:tc>
      </w:tr>
      <w:tr w:rsidR="00D25B17" w:rsidRPr="00810138" w14:paraId="3BD29BF2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50D1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Millerozyma farinosa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38CE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1945A682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554B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Naganishia albida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F434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0A237AB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19249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Nakazawaea ernobii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5B1D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4E83DCB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7858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lastRenderedPageBreak/>
              <w:t>Nakazawaea holstii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9D3ED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958976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6A24F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Papiliotrema aurea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7D7E08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E9B3CF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5217D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Penicillium brevicompactum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279E5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6E2A73E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E32B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Penicillium chrysogenum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D24D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4DD675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DB9DD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Pichia kudriavzevii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035D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7</w:t>
            </w:r>
          </w:p>
        </w:tc>
      </w:tr>
      <w:tr w:rsidR="00D25B17" w:rsidRPr="00810138" w14:paraId="438EECD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37630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Pichia membranifaciens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9DEA3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</w:t>
            </w:r>
          </w:p>
        </w:tc>
      </w:tr>
      <w:tr w:rsidR="00D25B17" w:rsidRPr="00810138" w14:paraId="51CFDC4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0642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Scedosporium aurantiacum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EC53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4</w:t>
            </w:r>
          </w:p>
        </w:tc>
      </w:tr>
      <w:tr w:rsidR="00D25B17" w:rsidRPr="00810138" w14:paraId="446B4E2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1F30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Scedosporium boydii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4EA3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42EFF1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1EAC8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Scheffersomyces coipomensis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8F8D6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FD0E958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CC490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Sporobolomyces lactosus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D8C6C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6DF6888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4B434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Starmella apicola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2038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1E1D09C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9EC51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Suhomyces canberraensis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ABC12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72CFAAD9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DA5DC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Suhomyces prunicola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0BF17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54068BD1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DA2A5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Suhomyces tanzawaensis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7077A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1ABA3B2C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EA91E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Torulaspora delbrueckii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AB5B9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7C663C9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CCCF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Trichomonascus ciferrii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01298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4AEE1A6A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F51DB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Trichosporon asahii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43911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2</w:t>
            </w:r>
          </w:p>
        </w:tc>
      </w:tr>
      <w:tr w:rsidR="00D25B17" w:rsidRPr="00810138" w14:paraId="2BD8610F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83B29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Vishniacozyma carnescens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267E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5</w:t>
            </w:r>
          </w:p>
        </w:tc>
      </w:tr>
      <w:tr w:rsidR="00D25B17" w:rsidRPr="00810138" w14:paraId="5374EA66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03E03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Wickerhamomyces anomalus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7D075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13</w:t>
            </w:r>
          </w:p>
        </w:tc>
      </w:tr>
      <w:tr w:rsidR="00D25B17" w:rsidRPr="00810138" w14:paraId="55B981D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13959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Yamadazyma mexicana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1F38F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6846A277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6636E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Yamadazyma scolyti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13C65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3</w:t>
            </w:r>
          </w:p>
        </w:tc>
      </w:tr>
      <w:tr w:rsidR="00D25B17" w:rsidRPr="00810138" w14:paraId="48E23F5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39CC6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Yarrowia galli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24732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  <w:tr w:rsidR="00D25B17" w:rsidRPr="00810138" w14:paraId="32721F44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43E27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Yarrowia lipolytica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12054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17</w:t>
            </w:r>
          </w:p>
        </w:tc>
      </w:tr>
      <w:tr w:rsidR="00D25B17" w:rsidRPr="00810138" w14:paraId="1B0ED183" w14:textId="77777777" w:rsidTr="006729DD">
        <w:trPr>
          <w:trHeight w:val="330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64B25" w14:textId="77777777" w:rsidR="00D25B17" w:rsidRPr="00362F0C" w:rsidRDefault="00D25B17" w:rsidP="006729DD">
            <w:pPr>
              <w:spacing w:before="0" w:after="0"/>
              <w:rPr>
                <w:rFonts w:eastAsia="Times New Roman" w:cs="Times New Roman"/>
                <w:i/>
                <w:color w:val="000000"/>
                <w:szCs w:val="24"/>
                <w:lang w:val="en-AU" w:eastAsia="en-AU"/>
              </w:rPr>
            </w:pPr>
            <w:r w:rsidRPr="00362F0C">
              <w:rPr>
                <w:rFonts w:eastAsia="Times New Roman" w:cs="Times New Roman"/>
                <w:i/>
                <w:color w:val="000000"/>
                <w:szCs w:val="24"/>
                <w:lang w:eastAsia="en-AU"/>
              </w:rPr>
              <w:t>Zygoascus hellenicus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DA34E" w14:textId="77777777" w:rsidR="00D25B17" w:rsidRPr="00810138" w:rsidRDefault="00D25B17" w:rsidP="006729DD">
            <w:pPr>
              <w:spacing w:before="0" w:after="0"/>
              <w:jc w:val="right"/>
              <w:rPr>
                <w:rFonts w:eastAsia="Times New Roman" w:cs="Times New Roman"/>
                <w:color w:val="000000"/>
                <w:szCs w:val="24"/>
                <w:lang w:val="en-AU" w:eastAsia="en-AU"/>
              </w:rPr>
            </w:pPr>
            <w:r w:rsidRPr="00810138">
              <w:rPr>
                <w:rFonts w:eastAsia="Times New Roman" w:cs="Times New Roman"/>
                <w:color w:val="000000"/>
                <w:szCs w:val="24"/>
                <w:lang w:eastAsia="en-AU"/>
              </w:rPr>
              <w:t>1</w:t>
            </w:r>
          </w:p>
        </w:tc>
      </w:tr>
    </w:tbl>
    <w:p w14:paraId="79D195D8" w14:textId="77777777" w:rsidR="00D25B17" w:rsidRPr="00D25B17" w:rsidRDefault="00D25B17" w:rsidP="00D25B17"/>
    <w:sectPr w:rsidR="00D25B17" w:rsidRPr="00D25B17" w:rsidSect="0093429D">
      <w:headerReference w:type="even" r:id="rId8"/>
      <w:footerReference w:type="even" r:id="rId9"/>
      <w:footerReference w:type="default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D838DC" w14:textId="77777777" w:rsidR="000F781E" w:rsidRDefault="000F781E" w:rsidP="00117666">
      <w:pPr>
        <w:spacing w:after="0"/>
      </w:pPr>
      <w:r>
        <w:separator/>
      </w:r>
    </w:p>
  </w:endnote>
  <w:endnote w:type="continuationSeparator" w:id="0">
    <w:p w14:paraId="64167957" w14:textId="77777777" w:rsidR="000F781E" w:rsidRDefault="000F781E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5C055C9E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631F53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5C055C9E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631F53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0B39881B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631F53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0B39881B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631F53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88FFA1" w14:textId="77777777" w:rsidR="000F781E" w:rsidRDefault="000F781E" w:rsidP="00117666">
      <w:pPr>
        <w:spacing w:after="0"/>
      </w:pPr>
      <w:r>
        <w:separator/>
      </w:r>
    </w:p>
  </w:footnote>
  <w:footnote w:type="continuationSeparator" w:id="0">
    <w:p w14:paraId="03994199" w14:textId="77777777" w:rsidR="000F781E" w:rsidRDefault="000F781E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B5"/>
    <w:rsid w:val="0001436A"/>
    <w:rsid w:val="00034304"/>
    <w:rsid w:val="00035434"/>
    <w:rsid w:val="00052A14"/>
    <w:rsid w:val="00077D53"/>
    <w:rsid w:val="000F781E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664D4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5F5BCF"/>
    <w:rsid w:val="00631F53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25B17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7B80470-9592-4388-94E9-7BB67A015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1</TotalTime>
  <Pages>3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User</cp:lastModifiedBy>
  <cp:revision>2</cp:revision>
  <cp:lastPrinted>2013-10-03T12:51:00Z</cp:lastPrinted>
  <dcterms:created xsi:type="dcterms:W3CDTF">2020-08-16T04:53:00Z</dcterms:created>
  <dcterms:modified xsi:type="dcterms:W3CDTF">2020-08-16T04:53:00Z</dcterms:modified>
</cp:coreProperties>
</file>