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116BB82" w14:textId="77777777" w:rsidR="006755FB" w:rsidRPr="00290C18" w:rsidRDefault="00A342AD" w:rsidP="006755FB">
      <w:pPr>
        <w:pStyle w:val="Caption"/>
        <w:rPr>
          <w:rFonts w:ascii="Calibri" w:eastAsia="Times New Roman" w:hAnsi="Calibri" w:cs="Times New Roman"/>
          <w:color w:val="auto"/>
          <w:sz w:val="24"/>
          <w:szCs w:val="24"/>
          <w:lang w:val="en-US" w:eastAsia="fr-BE"/>
        </w:rPr>
      </w:pPr>
      <w:bookmarkStart w:id="0" w:name="_GoBack"/>
      <w:r w:rsidRPr="00290C18">
        <w:rPr>
          <w:color w:val="auto"/>
          <w:sz w:val="24"/>
          <w:szCs w:val="24"/>
          <w:lang w:val="en-US"/>
        </w:rPr>
        <w:t xml:space="preserve">Additional file 2: Table S2. </w:t>
      </w:r>
      <w:r w:rsidR="006755FB" w:rsidRPr="00290C18">
        <w:rPr>
          <w:color w:val="auto"/>
          <w:sz w:val="24"/>
          <w:szCs w:val="24"/>
          <w:lang w:val="en-US"/>
        </w:rPr>
        <w:t xml:space="preserve">Species diversity and relative abundance (%) of </w:t>
      </w:r>
      <w:proofErr w:type="spellStart"/>
      <w:r w:rsidR="006755FB" w:rsidRPr="00290C18">
        <w:rPr>
          <w:i/>
          <w:color w:val="auto"/>
          <w:sz w:val="24"/>
          <w:szCs w:val="24"/>
          <w:lang w:val="en-US"/>
        </w:rPr>
        <w:t>Culicoides</w:t>
      </w:r>
      <w:proofErr w:type="spellEnd"/>
      <w:r w:rsidR="006755FB" w:rsidRPr="00290C18">
        <w:rPr>
          <w:color w:val="auto"/>
          <w:sz w:val="24"/>
          <w:szCs w:val="24"/>
          <w:lang w:val="en-US"/>
        </w:rPr>
        <w:t xml:space="preserve"> collected with OVI traps </w:t>
      </w:r>
      <w:r w:rsidR="006755FB" w:rsidRPr="00290C18">
        <w:rPr>
          <w:rFonts w:ascii="Calibri" w:eastAsia="Times New Roman" w:hAnsi="Calibri" w:cs="Times New Roman"/>
          <w:color w:val="auto"/>
          <w:sz w:val="24"/>
          <w:szCs w:val="24"/>
          <w:lang w:val="en-US" w:eastAsia="fr-BE"/>
        </w:rPr>
        <w:t xml:space="preserve">from 2007 to 2011 </w:t>
      </w:r>
      <w:r w:rsidR="006755FB" w:rsidRPr="00290C18">
        <w:rPr>
          <w:color w:val="auto"/>
          <w:sz w:val="24"/>
          <w:szCs w:val="24"/>
          <w:lang w:val="en-US"/>
        </w:rPr>
        <w:t xml:space="preserve">at 7 sites in Belgium. </w:t>
      </w:r>
    </w:p>
    <w:tbl>
      <w:tblPr>
        <w:tblW w:w="1393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40"/>
        <w:gridCol w:w="1320"/>
        <w:gridCol w:w="303"/>
        <w:gridCol w:w="303"/>
        <w:gridCol w:w="303"/>
        <w:gridCol w:w="303"/>
        <w:gridCol w:w="303"/>
        <w:gridCol w:w="361"/>
        <w:gridCol w:w="303"/>
        <w:gridCol w:w="303"/>
        <w:gridCol w:w="303"/>
        <w:gridCol w:w="303"/>
        <w:gridCol w:w="303"/>
        <w:gridCol w:w="361"/>
        <w:gridCol w:w="303"/>
        <w:gridCol w:w="303"/>
        <w:gridCol w:w="303"/>
        <w:gridCol w:w="361"/>
        <w:gridCol w:w="303"/>
        <w:gridCol w:w="303"/>
        <w:gridCol w:w="303"/>
        <w:gridCol w:w="361"/>
        <w:gridCol w:w="303"/>
        <w:gridCol w:w="303"/>
        <w:gridCol w:w="303"/>
        <w:gridCol w:w="361"/>
        <w:gridCol w:w="303"/>
        <w:gridCol w:w="303"/>
        <w:gridCol w:w="303"/>
        <w:gridCol w:w="303"/>
        <w:gridCol w:w="303"/>
        <w:gridCol w:w="361"/>
        <w:gridCol w:w="303"/>
        <w:gridCol w:w="303"/>
        <w:gridCol w:w="303"/>
        <w:gridCol w:w="303"/>
        <w:gridCol w:w="361"/>
        <w:gridCol w:w="361"/>
      </w:tblGrid>
      <w:tr w:rsidR="006755FB" w:rsidRPr="002850AB" w14:paraId="2D49CE94" w14:textId="77777777" w:rsidTr="002C49D7">
        <w:trPr>
          <w:trHeight w:val="240"/>
        </w:trPr>
        <w:tc>
          <w:tcPr>
            <w:tcW w:w="1240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bookmarkEnd w:id="0"/>
          <w:p w14:paraId="20244D6F" w14:textId="77777777" w:rsidR="006755FB" w:rsidRPr="002850AB" w:rsidRDefault="006755FB" w:rsidP="002C49D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fr-BE"/>
              </w:rPr>
            </w:pPr>
            <w:proofErr w:type="spellStart"/>
            <w:r w:rsidRPr="002850A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fr-BE"/>
              </w:rPr>
              <w:t>Subgenus</w:t>
            </w:r>
            <w:proofErr w:type="spellEnd"/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BB61AF" w14:textId="77777777" w:rsidR="006755FB" w:rsidRPr="002850AB" w:rsidRDefault="006755FB" w:rsidP="002C49D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fr-BE"/>
              </w:rPr>
            </w:pPr>
            <w:proofErr w:type="spellStart"/>
            <w:r w:rsidRPr="002850A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fr-BE"/>
              </w:rPr>
              <w:t>Species</w:t>
            </w:r>
            <w:proofErr w:type="spellEnd"/>
          </w:p>
        </w:tc>
        <w:tc>
          <w:tcPr>
            <w:tcW w:w="1876" w:type="dxa"/>
            <w:gridSpan w:val="6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E9F3F8E" w14:textId="77777777" w:rsidR="006755FB" w:rsidRPr="002850AB" w:rsidRDefault="006755FB" w:rsidP="002C49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fr-BE"/>
              </w:rPr>
              <w:t>Nijlen</w:t>
            </w:r>
          </w:p>
        </w:tc>
        <w:tc>
          <w:tcPr>
            <w:tcW w:w="1876" w:type="dxa"/>
            <w:gridSpan w:val="6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E560147" w14:textId="77777777" w:rsidR="006755FB" w:rsidRPr="002850AB" w:rsidRDefault="006755FB" w:rsidP="002C49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fr-BE"/>
              </w:rPr>
            </w:pPr>
            <w:proofErr w:type="spellStart"/>
            <w:r w:rsidRPr="002850A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fr-BE"/>
              </w:rPr>
              <w:t>Varendonk</w:t>
            </w:r>
            <w:proofErr w:type="spellEnd"/>
          </w:p>
        </w:tc>
        <w:tc>
          <w:tcPr>
            <w:tcW w:w="1270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47BE0B3" w14:textId="77777777" w:rsidR="006755FB" w:rsidRPr="002850AB" w:rsidRDefault="006755FB" w:rsidP="002C49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fr-BE"/>
              </w:rPr>
              <w:t>Neerpelt</w:t>
            </w:r>
          </w:p>
        </w:tc>
        <w:tc>
          <w:tcPr>
            <w:tcW w:w="1270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68200D" w14:textId="77777777" w:rsidR="006755FB" w:rsidRPr="002850AB" w:rsidRDefault="006755FB" w:rsidP="002C49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fr-BE"/>
              </w:rPr>
            </w:pPr>
            <w:proofErr w:type="spellStart"/>
            <w:r w:rsidRPr="002850A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fr-BE"/>
              </w:rPr>
              <w:t>Frahan</w:t>
            </w:r>
            <w:proofErr w:type="spellEnd"/>
          </w:p>
        </w:tc>
        <w:tc>
          <w:tcPr>
            <w:tcW w:w="1270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A25136" w14:textId="77777777" w:rsidR="006755FB" w:rsidRPr="002850AB" w:rsidRDefault="006755FB" w:rsidP="002C49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fr-BE"/>
              </w:rPr>
            </w:pPr>
            <w:proofErr w:type="spellStart"/>
            <w:r w:rsidRPr="002850A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fr-BE"/>
              </w:rPr>
              <w:t>Goronne</w:t>
            </w:r>
            <w:proofErr w:type="spellEnd"/>
          </w:p>
        </w:tc>
        <w:tc>
          <w:tcPr>
            <w:tcW w:w="1876" w:type="dxa"/>
            <w:gridSpan w:val="6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6127131" w14:textId="77777777" w:rsidR="006755FB" w:rsidRPr="002850AB" w:rsidRDefault="006755FB" w:rsidP="002C49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fr-BE"/>
              </w:rPr>
              <w:t>Verlaine</w:t>
            </w:r>
          </w:p>
        </w:tc>
        <w:tc>
          <w:tcPr>
            <w:tcW w:w="1573" w:type="dxa"/>
            <w:gridSpan w:val="5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C8D1FD8" w14:textId="77777777" w:rsidR="006755FB" w:rsidRPr="002850AB" w:rsidRDefault="006755FB" w:rsidP="002C49D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fr-BE"/>
              </w:rPr>
              <w:t>Gembloux</w:t>
            </w:r>
          </w:p>
        </w:tc>
        <w:tc>
          <w:tcPr>
            <w:tcW w:w="36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0B8068" w14:textId="77777777" w:rsidR="006755FB" w:rsidRPr="002850AB" w:rsidRDefault="006755FB" w:rsidP="002C49D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fr-BE"/>
              </w:rPr>
            </w:pPr>
            <w:proofErr w:type="spellStart"/>
            <w:r w:rsidRPr="002850A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fr-BE"/>
              </w:rPr>
              <w:t>Tot</w:t>
            </w:r>
            <w:proofErr w:type="spellEnd"/>
          </w:p>
        </w:tc>
      </w:tr>
      <w:tr w:rsidR="006755FB" w:rsidRPr="002850AB" w14:paraId="64C69897" w14:textId="77777777" w:rsidTr="002C49D7">
        <w:trPr>
          <w:trHeight w:val="300"/>
        </w:trPr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86D178" w14:textId="77777777" w:rsidR="006755FB" w:rsidRPr="002850AB" w:rsidRDefault="006755FB" w:rsidP="002C49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fr-BE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1EA9EE" w14:textId="77777777" w:rsidR="006755FB" w:rsidRPr="002850AB" w:rsidRDefault="006755FB" w:rsidP="002C49D7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i/>
                <w:iCs/>
                <w:color w:val="000000"/>
                <w:sz w:val="16"/>
                <w:szCs w:val="16"/>
                <w:lang w:eastAsia="fr-BE"/>
              </w:rPr>
              <w:t> 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69F849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fr-BE"/>
              </w:rPr>
              <w:t>7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66E6C8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fr-BE"/>
              </w:rPr>
              <w:t>8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B04D77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fr-BE"/>
              </w:rPr>
              <w:t>9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989AA8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fr-BE"/>
              </w:rPr>
              <w:t>10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72035C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fr-BE"/>
              </w:rPr>
              <w:t>11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F7C293" w14:textId="77777777" w:rsidR="006755FB" w:rsidRPr="002850AB" w:rsidRDefault="006755FB" w:rsidP="002C49D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fr-BE"/>
              </w:rPr>
            </w:pPr>
            <w:proofErr w:type="spellStart"/>
            <w:r w:rsidRPr="002850A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fr-BE"/>
              </w:rPr>
              <w:t>Tot</w:t>
            </w:r>
            <w:proofErr w:type="spellEnd"/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F07FA8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fr-BE"/>
              </w:rPr>
              <w:t>7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5E2C59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fr-BE"/>
              </w:rPr>
              <w:t>8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D7FD6A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fr-BE"/>
              </w:rPr>
              <w:t>9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21B65B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fr-BE"/>
              </w:rPr>
              <w:t>10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5D9BA5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fr-BE"/>
              </w:rPr>
              <w:t>11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28F9EF" w14:textId="77777777" w:rsidR="006755FB" w:rsidRPr="002850AB" w:rsidRDefault="006755FB" w:rsidP="002C49D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fr-BE"/>
              </w:rPr>
            </w:pPr>
            <w:proofErr w:type="spellStart"/>
            <w:r w:rsidRPr="002850A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fr-BE"/>
              </w:rPr>
              <w:t>Tot</w:t>
            </w:r>
            <w:proofErr w:type="spellEnd"/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091C5E" w14:textId="77777777" w:rsidR="006755FB" w:rsidRPr="00F46F03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fr-BE"/>
              </w:rPr>
            </w:pPr>
            <w:r w:rsidRPr="00F46F0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fr-BE"/>
              </w:rPr>
              <w:t>7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92141F" w14:textId="77777777" w:rsidR="006755FB" w:rsidRPr="00F46F03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fr-BE"/>
              </w:rPr>
            </w:pPr>
            <w:r w:rsidRPr="00F46F0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fr-BE"/>
              </w:rPr>
              <w:t>8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1AB829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fr-BE"/>
              </w:rPr>
              <w:t>9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17E100" w14:textId="77777777" w:rsidR="006755FB" w:rsidRPr="002850AB" w:rsidRDefault="006755FB" w:rsidP="002C49D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fr-BE"/>
              </w:rPr>
            </w:pPr>
            <w:proofErr w:type="spellStart"/>
            <w:r w:rsidRPr="002850A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fr-BE"/>
              </w:rPr>
              <w:t>Tot</w:t>
            </w:r>
            <w:proofErr w:type="spellEnd"/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1F8A41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fr-BE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fr-BE"/>
              </w:rPr>
              <w:t>7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079D81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fr-BE"/>
              </w:rPr>
              <w:t>8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32390C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fr-BE"/>
              </w:rPr>
              <w:t>9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C383BD" w14:textId="77777777" w:rsidR="006755FB" w:rsidRPr="002850AB" w:rsidRDefault="006755FB" w:rsidP="002C49D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fr-BE"/>
              </w:rPr>
            </w:pPr>
            <w:proofErr w:type="spellStart"/>
            <w:r w:rsidRPr="002850A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fr-BE"/>
              </w:rPr>
              <w:t>Tot</w:t>
            </w:r>
            <w:proofErr w:type="spellEnd"/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A19F3C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fr-BE"/>
              </w:rPr>
              <w:t>7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6695C3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fr-BE"/>
              </w:rPr>
              <w:t>8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8C594B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fr-BE"/>
              </w:rPr>
              <w:t>9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4A6B09" w14:textId="77777777" w:rsidR="006755FB" w:rsidRPr="002850AB" w:rsidRDefault="006755FB" w:rsidP="002C49D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fr-BE"/>
              </w:rPr>
            </w:pPr>
            <w:proofErr w:type="spellStart"/>
            <w:r w:rsidRPr="002850A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fr-BE"/>
              </w:rPr>
              <w:t>Tot</w:t>
            </w:r>
            <w:proofErr w:type="spellEnd"/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F91B79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fr-BE"/>
              </w:rPr>
              <w:t>7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9FDDAD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fr-BE"/>
              </w:rPr>
              <w:t>8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082544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fr-BE"/>
              </w:rPr>
              <w:t>9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8A7F5E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fr-BE"/>
              </w:rPr>
              <w:t>10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44EE92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fr-BE"/>
              </w:rPr>
              <w:t>11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81446E" w14:textId="77777777" w:rsidR="006755FB" w:rsidRPr="002850AB" w:rsidRDefault="006755FB" w:rsidP="002C49D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fr-BE"/>
              </w:rPr>
            </w:pPr>
            <w:proofErr w:type="spellStart"/>
            <w:r w:rsidRPr="002850A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fr-BE"/>
              </w:rPr>
              <w:t>Tot</w:t>
            </w:r>
            <w:proofErr w:type="spellEnd"/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2B37A9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fr-BE"/>
              </w:rPr>
              <w:t>7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030013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fr-BE"/>
              </w:rPr>
              <w:t>8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269CC9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fr-BE"/>
              </w:rPr>
              <w:t>10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59BA97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fr-BE"/>
              </w:rPr>
              <w:t>11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57F829" w14:textId="77777777" w:rsidR="006755FB" w:rsidRPr="002850AB" w:rsidRDefault="006755FB" w:rsidP="002C49D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fr-BE"/>
              </w:rPr>
            </w:pPr>
            <w:proofErr w:type="spellStart"/>
            <w:r w:rsidRPr="002850A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fr-BE"/>
              </w:rPr>
              <w:t>Tot</w:t>
            </w:r>
            <w:proofErr w:type="spellEnd"/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D83DC5" w14:textId="77777777" w:rsidR="006755FB" w:rsidRPr="002850AB" w:rsidRDefault="006755FB" w:rsidP="002C49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fr-BE"/>
              </w:rPr>
            </w:pPr>
          </w:p>
        </w:tc>
      </w:tr>
      <w:tr w:rsidR="006755FB" w:rsidRPr="002850AB" w14:paraId="21467517" w14:textId="77777777" w:rsidTr="002C49D7">
        <w:trPr>
          <w:trHeight w:val="300"/>
        </w:trPr>
        <w:tc>
          <w:tcPr>
            <w:tcW w:w="1240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1D8B385" w14:textId="77777777" w:rsidR="006755FB" w:rsidRPr="002850AB" w:rsidRDefault="006755FB" w:rsidP="002C49D7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sz w:val="16"/>
                <w:szCs w:val="16"/>
                <w:lang w:eastAsia="fr-BE"/>
              </w:rPr>
            </w:pPr>
            <w:proofErr w:type="spellStart"/>
            <w:r w:rsidRPr="002850AB">
              <w:rPr>
                <w:rFonts w:ascii="Calibri" w:eastAsia="Times New Roman" w:hAnsi="Calibri" w:cs="Times New Roman"/>
                <w:i/>
                <w:iCs/>
                <w:sz w:val="16"/>
                <w:szCs w:val="16"/>
                <w:lang w:eastAsia="fr-BE"/>
              </w:rPr>
              <w:t>Avaritia</w:t>
            </w:r>
            <w:proofErr w:type="spellEnd"/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6BC6E9" w14:textId="77777777" w:rsidR="006755FB" w:rsidRPr="002850AB" w:rsidRDefault="006755FB" w:rsidP="002C49D7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i/>
                <w:iCs/>
                <w:sz w:val="16"/>
                <w:szCs w:val="16"/>
                <w:lang w:eastAsia="fr-BE"/>
              </w:rPr>
              <w:t xml:space="preserve">C </w:t>
            </w:r>
            <w:proofErr w:type="spellStart"/>
            <w:r w:rsidRPr="002850AB">
              <w:rPr>
                <w:rFonts w:ascii="Calibri" w:eastAsia="Times New Roman" w:hAnsi="Calibri" w:cs="Times New Roman"/>
                <w:i/>
                <w:iCs/>
                <w:sz w:val="16"/>
                <w:szCs w:val="16"/>
                <w:lang w:eastAsia="fr-BE"/>
              </w:rPr>
              <w:t>chiopterus</w:t>
            </w:r>
            <w:proofErr w:type="spellEnd"/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BAD16D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6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013B4E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2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4D1127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2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97DBA2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6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D1C739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4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D4825D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3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9A0D84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14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0568BA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1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8F975E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7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AEA4EC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15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F9DF47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7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F79636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6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4A735A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5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382687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2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2AD2ED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2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EA8553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2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096F9C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2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0B7ED3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1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D459B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2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344D2A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1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80EF7E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5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708732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4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FF5B84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1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667BF9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4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AEA897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3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869E57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2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757414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2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F3027F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1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B3BD2B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1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6CFE33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1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60D3BA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3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A7614F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4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4CEC45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4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10BB00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3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E2E816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4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EE5BDA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4</w:t>
            </w:r>
          </w:p>
        </w:tc>
      </w:tr>
      <w:tr w:rsidR="006755FB" w:rsidRPr="002850AB" w14:paraId="3715DA85" w14:textId="77777777" w:rsidTr="002C49D7">
        <w:trPr>
          <w:trHeight w:val="300"/>
        </w:trPr>
        <w:tc>
          <w:tcPr>
            <w:tcW w:w="12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706C45B" w14:textId="77777777" w:rsidR="006755FB" w:rsidRPr="002850AB" w:rsidRDefault="006755FB" w:rsidP="002C49D7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sz w:val="16"/>
                <w:szCs w:val="16"/>
                <w:lang w:eastAsia="fr-BE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A79819" w14:textId="77777777" w:rsidR="006755FB" w:rsidRPr="002850AB" w:rsidRDefault="006755FB" w:rsidP="002C49D7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i/>
                <w:iCs/>
                <w:sz w:val="16"/>
                <w:szCs w:val="16"/>
                <w:lang w:eastAsia="fr-BE"/>
              </w:rPr>
              <w:t xml:space="preserve">C </w:t>
            </w:r>
            <w:proofErr w:type="spellStart"/>
            <w:r w:rsidRPr="002850AB">
              <w:rPr>
                <w:rFonts w:ascii="Calibri" w:eastAsia="Times New Roman" w:hAnsi="Calibri" w:cs="Times New Roman"/>
                <w:i/>
                <w:iCs/>
                <w:sz w:val="16"/>
                <w:szCs w:val="16"/>
                <w:lang w:eastAsia="fr-BE"/>
              </w:rPr>
              <w:t>dewulfi</w:t>
            </w:r>
            <w:proofErr w:type="spellEnd"/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82C409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23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A755A6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24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8DACFB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10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31CD55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7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9F1FE7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5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97BB95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20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0414B9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7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9BF5FF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10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38E39E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44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811625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18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3B3294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12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1026E4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13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B0E27A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12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ED4081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24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D07B11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14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0E0BB9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19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E49C29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3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47B692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3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33EB88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5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DFC135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3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03F162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6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50225B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16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42CA2A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27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525D36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14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CEC40E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6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43F2A0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5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BFBE0A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11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EA5E46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1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2F78B2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5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3639A1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4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4D9DB7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7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A87994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12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4D0599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2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DC8876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4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6BF474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8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8DDAF6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9</w:t>
            </w:r>
          </w:p>
        </w:tc>
      </w:tr>
      <w:tr w:rsidR="006755FB" w:rsidRPr="002850AB" w14:paraId="473879BA" w14:textId="77777777" w:rsidTr="002C49D7">
        <w:trPr>
          <w:trHeight w:val="300"/>
        </w:trPr>
        <w:tc>
          <w:tcPr>
            <w:tcW w:w="12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C6D0146" w14:textId="77777777" w:rsidR="006755FB" w:rsidRPr="002850AB" w:rsidRDefault="006755FB" w:rsidP="002C49D7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sz w:val="16"/>
                <w:szCs w:val="16"/>
                <w:lang w:eastAsia="fr-BE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D6B5EA" w14:textId="77777777" w:rsidR="006755FB" w:rsidRPr="002850AB" w:rsidRDefault="006755FB" w:rsidP="002C49D7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i/>
                <w:iCs/>
                <w:sz w:val="16"/>
                <w:szCs w:val="16"/>
                <w:lang w:eastAsia="fr-BE"/>
              </w:rPr>
              <w:t xml:space="preserve">C </w:t>
            </w:r>
            <w:proofErr w:type="spellStart"/>
            <w:r w:rsidRPr="002850AB">
              <w:rPr>
                <w:rFonts w:ascii="Calibri" w:eastAsia="Times New Roman" w:hAnsi="Calibri" w:cs="Times New Roman"/>
                <w:i/>
                <w:iCs/>
                <w:sz w:val="16"/>
                <w:szCs w:val="16"/>
                <w:lang w:eastAsia="fr-BE"/>
              </w:rPr>
              <w:t>obsoletus</w:t>
            </w:r>
            <w:proofErr w:type="spellEnd"/>
            <w:r w:rsidRPr="002850AB">
              <w:rPr>
                <w:rFonts w:ascii="Calibri" w:eastAsia="Times New Roman" w:hAnsi="Calibri" w:cs="Times New Roman"/>
                <w:i/>
                <w:iCs/>
                <w:sz w:val="16"/>
                <w:szCs w:val="16"/>
                <w:lang w:eastAsia="fr-BE"/>
              </w:rPr>
              <w:t xml:space="preserve"> </w:t>
            </w:r>
            <w:proofErr w:type="spellStart"/>
            <w:r w:rsidRPr="002850AB">
              <w:rPr>
                <w:rFonts w:ascii="Calibri" w:eastAsia="Times New Roman" w:hAnsi="Calibri" w:cs="Times New Roman"/>
                <w:i/>
                <w:iCs/>
                <w:sz w:val="16"/>
                <w:szCs w:val="16"/>
                <w:lang w:eastAsia="fr-BE"/>
              </w:rPr>
              <w:t>s.l</w:t>
            </w:r>
            <w:proofErr w:type="spellEnd"/>
            <w:r w:rsidRPr="002850AB">
              <w:rPr>
                <w:rFonts w:ascii="Calibri" w:eastAsia="Times New Roman" w:hAnsi="Calibri" w:cs="Times New Roman"/>
                <w:i/>
                <w:iCs/>
                <w:sz w:val="16"/>
                <w:szCs w:val="16"/>
                <w:lang w:eastAsia="fr-BE"/>
              </w:rPr>
              <w:t>.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0DC9E5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66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0721A6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64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A28D68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73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17C027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79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3344E7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78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E71641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67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4D9F45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72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E3E3E0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71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A9B8A1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39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1CD16E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50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9B33BE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78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1CBE24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69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B734D0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71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71B8DA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65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CD39E5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65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32D099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66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793F38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91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7B25AE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93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6151FD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87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931F38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91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2165AF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76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46C936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45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A1DFE6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37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177F1A" w14:textId="77777777" w:rsidR="006755FB" w:rsidRPr="00324A7C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sz w:val="16"/>
                <w:szCs w:val="16"/>
                <w:lang w:eastAsia="fr-BE"/>
              </w:rPr>
            </w:pPr>
            <w:r w:rsidRPr="00324A7C">
              <w:rPr>
                <w:rFonts w:ascii="Calibri" w:eastAsia="Times New Roman" w:hAnsi="Calibri" w:cs="Times New Roman"/>
                <w:b/>
                <w:bCs/>
                <w:i/>
                <w:sz w:val="16"/>
                <w:szCs w:val="16"/>
                <w:lang w:eastAsia="fr-BE"/>
              </w:rPr>
              <w:t>59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73EEB8" w14:textId="77777777" w:rsidR="006755FB" w:rsidRPr="00324A7C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sz w:val="16"/>
                <w:szCs w:val="16"/>
                <w:lang w:eastAsia="fr-BE"/>
              </w:rPr>
            </w:pPr>
            <w:r w:rsidRPr="00324A7C">
              <w:rPr>
                <w:rFonts w:ascii="Calibri" w:eastAsia="Times New Roman" w:hAnsi="Calibri" w:cs="Times New Roman"/>
                <w:i/>
                <w:sz w:val="16"/>
                <w:szCs w:val="16"/>
                <w:lang w:eastAsia="fr-BE"/>
              </w:rPr>
              <w:t>36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9A06B8" w14:textId="77777777" w:rsidR="006755FB" w:rsidRPr="00324A7C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sz w:val="16"/>
                <w:szCs w:val="16"/>
                <w:lang w:eastAsia="fr-BE"/>
              </w:rPr>
            </w:pPr>
            <w:r w:rsidRPr="00324A7C">
              <w:rPr>
                <w:rFonts w:ascii="Calibri" w:eastAsia="Times New Roman" w:hAnsi="Calibri" w:cs="Times New Roman"/>
                <w:i/>
                <w:sz w:val="16"/>
                <w:szCs w:val="16"/>
                <w:lang w:eastAsia="fr-BE"/>
              </w:rPr>
              <w:t>36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00C70A" w14:textId="77777777" w:rsidR="006755FB" w:rsidRPr="00324A7C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sz w:val="16"/>
                <w:szCs w:val="16"/>
                <w:lang w:eastAsia="fr-BE"/>
              </w:rPr>
            </w:pPr>
            <w:r w:rsidRPr="00324A7C">
              <w:rPr>
                <w:rFonts w:ascii="Calibri" w:eastAsia="Times New Roman" w:hAnsi="Calibri" w:cs="Times New Roman"/>
                <w:i/>
                <w:sz w:val="16"/>
                <w:szCs w:val="16"/>
                <w:lang w:eastAsia="fr-BE"/>
              </w:rPr>
              <w:t>36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E0B0C4" w14:textId="77777777" w:rsidR="006755FB" w:rsidRPr="00324A7C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sz w:val="16"/>
                <w:szCs w:val="16"/>
                <w:lang w:eastAsia="fr-BE"/>
              </w:rPr>
            </w:pPr>
            <w:r w:rsidRPr="00324A7C">
              <w:rPr>
                <w:rFonts w:ascii="Calibri" w:eastAsia="Times New Roman" w:hAnsi="Calibri" w:cs="Times New Roman"/>
                <w:i/>
                <w:sz w:val="16"/>
                <w:szCs w:val="16"/>
                <w:lang w:eastAsia="fr-BE"/>
              </w:rPr>
              <w:t>20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E9F26C" w14:textId="77777777" w:rsidR="006755FB" w:rsidRPr="00324A7C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sz w:val="16"/>
                <w:szCs w:val="16"/>
                <w:lang w:eastAsia="fr-BE"/>
              </w:rPr>
            </w:pPr>
            <w:r w:rsidRPr="00324A7C">
              <w:rPr>
                <w:rFonts w:ascii="Calibri" w:eastAsia="Times New Roman" w:hAnsi="Calibri" w:cs="Times New Roman"/>
                <w:i/>
                <w:sz w:val="16"/>
                <w:szCs w:val="16"/>
                <w:lang w:eastAsia="fr-BE"/>
              </w:rPr>
              <w:t>38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05DAF2" w14:textId="77777777" w:rsidR="006755FB" w:rsidRPr="00324A7C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sz w:val="16"/>
                <w:szCs w:val="16"/>
                <w:lang w:eastAsia="fr-BE"/>
              </w:rPr>
            </w:pPr>
            <w:r w:rsidRPr="00324A7C">
              <w:rPr>
                <w:rFonts w:ascii="Calibri" w:eastAsia="Times New Roman" w:hAnsi="Calibri" w:cs="Times New Roman"/>
                <w:b/>
                <w:bCs/>
                <w:i/>
                <w:sz w:val="16"/>
                <w:szCs w:val="16"/>
                <w:lang w:eastAsia="fr-BE"/>
              </w:rPr>
              <w:t>31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AD5B38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76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913CFF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66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DDF1AE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79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8D8164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80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A9C9B8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72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AC835D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70</w:t>
            </w:r>
          </w:p>
        </w:tc>
      </w:tr>
      <w:tr w:rsidR="006755FB" w:rsidRPr="002850AB" w14:paraId="18FD29BD" w14:textId="77777777" w:rsidTr="002C49D7">
        <w:trPr>
          <w:trHeight w:val="300"/>
        </w:trPr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CA2A09F" w14:textId="77777777" w:rsidR="006755FB" w:rsidRPr="002850AB" w:rsidRDefault="006755FB" w:rsidP="002C49D7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sz w:val="16"/>
                <w:szCs w:val="16"/>
                <w:lang w:eastAsia="fr-BE"/>
              </w:rPr>
            </w:pPr>
            <w:proofErr w:type="spellStart"/>
            <w:r w:rsidRPr="002850AB">
              <w:rPr>
                <w:rFonts w:ascii="Calibri" w:eastAsia="Times New Roman" w:hAnsi="Calibri" w:cs="Times New Roman"/>
                <w:i/>
                <w:iCs/>
                <w:sz w:val="16"/>
                <w:szCs w:val="16"/>
                <w:lang w:eastAsia="fr-BE"/>
              </w:rPr>
              <w:t>Beltranmyia</w:t>
            </w:r>
            <w:proofErr w:type="spellEnd"/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F8DB9C" w14:textId="77777777" w:rsidR="006755FB" w:rsidRPr="002850AB" w:rsidRDefault="006755FB" w:rsidP="002C49D7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i/>
                <w:iCs/>
                <w:sz w:val="16"/>
                <w:szCs w:val="16"/>
                <w:lang w:eastAsia="fr-BE"/>
              </w:rPr>
              <w:t xml:space="preserve">C </w:t>
            </w:r>
            <w:proofErr w:type="spellStart"/>
            <w:r w:rsidRPr="002850AB">
              <w:rPr>
                <w:rFonts w:ascii="Calibri" w:eastAsia="Times New Roman" w:hAnsi="Calibri" w:cs="Times New Roman"/>
                <w:i/>
                <w:iCs/>
                <w:sz w:val="16"/>
                <w:szCs w:val="16"/>
                <w:lang w:eastAsia="fr-BE"/>
              </w:rPr>
              <w:t>circumscriptus</w:t>
            </w:r>
            <w:proofErr w:type="spellEnd"/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0DE670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4E0658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2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562586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1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EA716D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1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0E4415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56992B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2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3EE1A9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63DE78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5A85C6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1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CAD127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C67EF0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0098C0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F0D63D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57CFDB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CDDB68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2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66C5E6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1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C2ED56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17BB7B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804336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9F4D2E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609A08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01E0DA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1BCAA9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3A8977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B86C6C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247568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B8C82A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E39B46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C87FC1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D9F936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3A6E41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A45ABA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1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39645E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CC38F9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B28599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BBE997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0</w:t>
            </w:r>
          </w:p>
        </w:tc>
      </w:tr>
      <w:tr w:rsidR="006755FB" w:rsidRPr="002850AB" w14:paraId="01DD364E" w14:textId="77777777" w:rsidTr="002C49D7">
        <w:trPr>
          <w:trHeight w:val="240"/>
        </w:trPr>
        <w:tc>
          <w:tcPr>
            <w:tcW w:w="12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36F002" w14:textId="77777777" w:rsidR="006755FB" w:rsidRPr="002850AB" w:rsidRDefault="006755FB" w:rsidP="002C49D7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sz w:val="16"/>
                <w:szCs w:val="16"/>
                <w:lang w:eastAsia="fr-BE"/>
              </w:rPr>
            </w:pPr>
            <w:proofErr w:type="spellStart"/>
            <w:r w:rsidRPr="002850AB">
              <w:rPr>
                <w:rFonts w:ascii="Calibri" w:eastAsia="Times New Roman" w:hAnsi="Calibri" w:cs="Times New Roman"/>
                <w:i/>
                <w:iCs/>
                <w:sz w:val="16"/>
                <w:szCs w:val="16"/>
                <w:lang w:eastAsia="fr-BE"/>
              </w:rPr>
              <w:t>Culicoides</w:t>
            </w:r>
            <w:proofErr w:type="spellEnd"/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A246FB" w14:textId="77777777" w:rsidR="006755FB" w:rsidRPr="002850AB" w:rsidRDefault="006755FB" w:rsidP="002C49D7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i/>
                <w:iCs/>
                <w:sz w:val="16"/>
                <w:szCs w:val="16"/>
                <w:lang w:eastAsia="fr-BE"/>
              </w:rPr>
              <w:t xml:space="preserve">C </w:t>
            </w:r>
            <w:proofErr w:type="spellStart"/>
            <w:r w:rsidRPr="002850AB">
              <w:rPr>
                <w:rFonts w:ascii="Calibri" w:eastAsia="Times New Roman" w:hAnsi="Calibri" w:cs="Times New Roman"/>
                <w:i/>
                <w:iCs/>
                <w:sz w:val="16"/>
                <w:szCs w:val="16"/>
                <w:lang w:eastAsia="fr-BE"/>
              </w:rPr>
              <w:t>deltus</w:t>
            </w:r>
            <w:proofErr w:type="spellEnd"/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89E53F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2C8876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7C0A43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A25554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B038B4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7C2C49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BB9D4C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8E4FF6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9E8B06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484C5B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A61D77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C55957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0122DD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A36454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4CE7DF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682B81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59D75F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A81362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FC4F19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734A47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F53140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1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6F4B95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3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B332C0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AEBC40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1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78DA0C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51EB02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B16DBC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CBC679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89EF7F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B57EF5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D429BD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51FBFE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3D3249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BF13D3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6888C7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540F57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0</w:t>
            </w:r>
          </w:p>
        </w:tc>
      </w:tr>
      <w:tr w:rsidR="006755FB" w:rsidRPr="002850AB" w14:paraId="0038D802" w14:textId="77777777" w:rsidTr="002C49D7">
        <w:trPr>
          <w:trHeight w:val="300"/>
        </w:trPr>
        <w:tc>
          <w:tcPr>
            <w:tcW w:w="12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E78FC92" w14:textId="77777777" w:rsidR="006755FB" w:rsidRPr="002850AB" w:rsidRDefault="006755FB" w:rsidP="002C49D7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sz w:val="16"/>
                <w:szCs w:val="16"/>
                <w:lang w:eastAsia="fr-BE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7E234B" w14:textId="77777777" w:rsidR="006755FB" w:rsidRPr="002850AB" w:rsidRDefault="006755FB" w:rsidP="002C49D7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i/>
                <w:iCs/>
                <w:sz w:val="16"/>
                <w:szCs w:val="16"/>
                <w:lang w:eastAsia="fr-BE"/>
              </w:rPr>
              <w:t xml:space="preserve">C </w:t>
            </w:r>
            <w:proofErr w:type="spellStart"/>
            <w:r w:rsidRPr="002850AB">
              <w:rPr>
                <w:rFonts w:ascii="Calibri" w:eastAsia="Times New Roman" w:hAnsi="Calibri" w:cs="Times New Roman"/>
                <w:i/>
                <w:iCs/>
                <w:sz w:val="16"/>
                <w:szCs w:val="16"/>
                <w:lang w:eastAsia="fr-BE"/>
              </w:rPr>
              <w:t>impunctatus</w:t>
            </w:r>
            <w:proofErr w:type="spellEnd"/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1CABD7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F94EC4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4F921D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A5455E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62F106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57721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7801E1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ED0D39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21208A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EA505C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19A76D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38B772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E268C1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D993DF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0AB119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38D2D1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FC6163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30D50D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6A3582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937147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6D7B59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21D4E8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F19E60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7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559766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2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9E0BAF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32F412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CA128E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36BE62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32858C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3A44CB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6E002D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09B5C9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8FA82C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339D1E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1F488F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2F8CCA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0</w:t>
            </w:r>
          </w:p>
        </w:tc>
      </w:tr>
      <w:tr w:rsidR="006755FB" w:rsidRPr="002850AB" w14:paraId="79430380" w14:textId="77777777" w:rsidTr="002C49D7">
        <w:trPr>
          <w:trHeight w:val="300"/>
        </w:trPr>
        <w:tc>
          <w:tcPr>
            <w:tcW w:w="12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FC3882A" w14:textId="77777777" w:rsidR="006755FB" w:rsidRPr="002850AB" w:rsidRDefault="006755FB" w:rsidP="002C49D7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sz w:val="16"/>
                <w:szCs w:val="16"/>
                <w:lang w:eastAsia="fr-BE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4B7905" w14:textId="77777777" w:rsidR="006755FB" w:rsidRPr="002850AB" w:rsidRDefault="006755FB" w:rsidP="002C49D7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i/>
                <w:iCs/>
                <w:sz w:val="16"/>
                <w:szCs w:val="16"/>
                <w:lang w:eastAsia="fr-BE"/>
              </w:rPr>
              <w:t xml:space="preserve">C </w:t>
            </w:r>
            <w:proofErr w:type="spellStart"/>
            <w:r w:rsidRPr="002850AB">
              <w:rPr>
                <w:rFonts w:ascii="Calibri" w:eastAsia="Times New Roman" w:hAnsi="Calibri" w:cs="Times New Roman"/>
                <w:i/>
                <w:iCs/>
                <w:sz w:val="16"/>
                <w:szCs w:val="16"/>
                <w:lang w:eastAsia="fr-BE"/>
              </w:rPr>
              <w:t>lupicaris</w:t>
            </w:r>
            <w:proofErr w:type="spellEnd"/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6E7ACE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69D6F9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68F9C0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423F25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7D6D25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D10446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9DD77B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6072CF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21430B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15E0A8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58307A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486893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E0BF59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197B31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97FA0A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603969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873AA6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E1D36A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784C92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1E4653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7C83FF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2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E076B3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367930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D3D6D8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1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E5DCFB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5B7D96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EDB0F9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AAECE4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4EB5A7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9BA4CE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0E4435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5B8922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A8BC10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437C10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FB723D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5A74E4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0</w:t>
            </w:r>
          </w:p>
        </w:tc>
      </w:tr>
      <w:tr w:rsidR="006755FB" w:rsidRPr="002850AB" w14:paraId="1C84FCEB" w14:textId="77777777" w:rsidTr="002C49D7">
        <w:trPr>
          <w:trHeight w:val="300"/>
        </w:trPr>
        <w:tc>
          <w:tcPr>
            <w:tcW w:w="12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AEA39F1" w14:textId="77777777" w:rsidR="006755FB" w:rsidRPr="002850AB" w:rsidRDefault="006755FB" w:rsidP="002C49D7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sz w:val="16"/>
                <w:szCs w:val="16"/>
                <w:lang w:eastAsia="fr-BE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BD9085" w14:textId="77777777" w:rsidR="006755FB" w:rsidRPr="002850AB" w:rsidRDefault="006755FB" w:rsidP="002C49D7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i/>
                <w:iCs/>
                <w:sz w:val="16"/>
                <w:szCs w:val="16"/>
                <w:lang w:eastAsia="fr-BE"/>
              </w:rPr>
              <w:t xml:space="preserve">C </w:t>
            </w:r>
            <w:proofErr w:type="spellStart"/>
            <w:r w:rsidRPr="002850AB">
              <w:rPr>
                <w:rFonts w:ascii="Calibri" w:eastAsia="Times New Roman" w:hAnsi="Calibri" w:cs="Times New Roman"/>
                <w:i/>
                <w:iCs/>
                <w:sz w:val="16"/>
                <w:szCs w:val="16"/>
                <w:lang w:eastAsia="fr-BE"/>
              </w:rPr>
              <w:t>pulicaris</w:t>
            </w:r>
            <w:proofErr w:type="spellEnd"/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5DFA1C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1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50DC11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1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172E20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1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515313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1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ECC463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1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36E48D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1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EAE637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1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8EA285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2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FDC0A8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1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D495B8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1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807F86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1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8FCAF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1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F2D0F1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2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4681B2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2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EA62D3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2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DE3EB2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2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183137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2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25033E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2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FA2974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2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152F5E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2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C6F607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3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D92BF5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9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781F6F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4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5ABF77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5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6FFF69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1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A64E6A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22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1B083C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3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17A377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2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E6D283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10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26D3F8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7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9E858B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5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60507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8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ABCE16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3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0DF53C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7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85F76F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6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7221BD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4</w:t>
            </w:r>
          </w:p>
        </w:tc>
      </w:tr>
      <w:tr w:rsidR="006755FB" w:rsidRPr="002850AB" w14:paraId="0585C715" w14:textId="77777777" w:rsidTr="002C49D7">
        <w:trPr>
          <w:trHeight w:val="300"/>
        </w:trPr>
        <w:tc>
          <w:tcPr>
            <w:tcW w:w="12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4E7921F" w14:textId="77777777" w:rsidR="006755FB" w:rsidRPr="002850AB" w:rsidRDefault="006755FB" w:rsidP="002C49D7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sz w:val="16"/>
                <w:szCs w:val="16"/>
                <w:lang w:eastAsia="fr-BE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DD856E" w14:textId="77777777" w:rsidR="006755FB" w:rsidRPr="002850AB" w:rsidRDefault="006755FB" w:rsidP="002C49D7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i/>
                <w:iCs/>
                <w:sz w:val="16"/>
                <w:szCs w:val="16"/>
                <w:lang w:eastAsia="fr-BE"/>
              </w:rPr>
              <w:t xml:space="preserve">C </w:t>
            </w:r>
            <w:proofErr w:type="spellStart"/>
            <w:r w:rsidRPr="002850AB">
              <w:rPr>
                <w:rFonts w:ascii="Calibri" w:eastAsia="Times New Roman" w:hAnsi="Calibri" w:cs="Times New Roman"/>
                <w:i/>
                <w:iCs/>
                <w:sz w:val="16"/>
                <w:szCs w:val="16"/>
                <w:lang w:eastAsia="fr-BE"/>
              </w:rPr>
              <w:t>punctatus</w:t>
            </w:r>
            <w:proofErr w:type="spellEnd"/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54A273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3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E91FA6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5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6FDF2B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2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D179D8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1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3C2BD0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10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6983F6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5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F82D17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3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E69217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14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F41D0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3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0CB104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6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EFA1DF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2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21C36C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8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52F727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6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E062D2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4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3BC8FD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7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9A5C51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5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D4510F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1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36B126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1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36CCA7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2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56184E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1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EF48EB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2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CD3E62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3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DEF55E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1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77E0BB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2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F527A6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2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FECA40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4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A1A80B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1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B88552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2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DFA2B6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2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71E6C6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2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AF1EC9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8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3CCB3A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7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4D5179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2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3B9441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1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B360DA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6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973981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5</w:t>
            </w:r>
          </w:p>
        </w:tc>
      </w:tr>
      <w:tr w:rsidR="006755FB" w:rsidRPr="002850AB" w14:paraId="56EF9F1B" w14:textId="77777777" w:rsidTr="002C49D7">
        <w:trPr>
          <w:trHeight w:val="300"/>
        </w:trPr>
        <w:tc>
          <w:tcPr>
            <w:tcW w:w="1240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78333376" w14:textId="77777777" w:rsidR="006755FB" w:rsidRPr="002850AB" w:rsidRDefault="006755FB" w:rsidP="002C49D7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sz w:val="16"/>
                <w:szCs w:val="16"/>
                <w:lang w:eastAsia="fr-BE"/>
              </w:rPr>
            </w:pPr>
            <w:proofErr w:type="spellStart"/>
            <w:r w:rsidRPr="002850AB">
              <w:rPr>
                <w:rFonts w:ascii="Calibri" w:eastAsia="Times New Roman" w:hAnsi="Calibri" w:cs="Times New Roman"/>
                <w:i/>
                <w:iCs/>
                <w:sz w:val="16"/>
                <w:szCs w:val="16"/>
                <w:lang w:eastAsia="fr-BE"/>
              </w:rPr>
              <w:t>Monoculicoides</w:t>
            </w:r>
            <w:proofErr w:type="spellEnd"/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4A36F8" w14:textId="77777777" w:rsidR="006755FB" w:rsidRPr="002850AB" w:rsidRDefault="006755FB" w:rsidP="002C49D7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i/>
                <w:iCs/>
                <w:sz w:val="16"/>
                <w:szCs w:val="16"/>
                <w:lang w:eastAsia="fr-BE"/>
              </w:rPr>
              <w:t xml:space="preserve">C </w:t>
            </w:r>
            <w:proofErr w:type="spellStart"/>
            <w:r w:rsidRPr="002850AB">
              <w:rPr>
                <w:rFonts w:ascii="Calibri" w:eastAsia="Times New Roman" w:hAnsi="Calibri" w:cs="Times New Roman"/>
                <w:i/>
                <w:iCs/>
                <w:sz w:val="16"/>
                <w:szCs w:val="16"/>
                <w:lang w:eastAsia="fr-BE"/>
              </w:rPr>
              <w:t>nubeculosus</w:t>
            </w:r>
            <w:proofErr w:type="spellEnd"/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2BA0BC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C22191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1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8E8647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5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C21A07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6D35EA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BA34C3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1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87061C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02683D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65E6F7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2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5A86C4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F102EA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09B28F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13F2D7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57E23E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8F50F2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212762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F0C1C7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46CDB4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4E4722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0BCDE7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E6D5A1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9E82F8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1312C7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C415FE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8C5F82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38B47A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707347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034528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80EB9E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BEF4E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78542E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42688A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1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B14B54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A39D26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D08729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DDE6E5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0</w:t>
            </w:r>
          </w:p>
        </w:tc>
      </w:tr>
      <w:tr w:rsidR="006755FB" w:rsidRPr="002850AB" w14:paraId="31ABAF93" w14:textId="77777777" w:rsidTr="002C49D7">
        <w:trPr>
          <w:trHeight w:val="300"/>
        </w:trPr>
        <w:tc>
          <w:tcPr>
            <w:tcW w:w="1240" w:type="dxa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B7BD54" w14:textId="77777777" w:rsidR="006755FB" w:rsidRPr="002850AB" w:rsidRDefault="006755FB" w:rsidP="002C49D7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sz w:val="16"/>
                <w:szCs w:val="16"/>
                <w:lang w:eastAsia="fr-BE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E71648" w14:textId="77777777" w:rsidR="006755FB" w:rsidRPr="002850AB" w:rsidRDefault="006755FB" w:rsidP="002C49D7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i/>
                <w:iCs/>
                <w:sz w:val="16"/>
                <w:szCs w:val="16"/>
                <w:lang w:eastAsia="fr-BE"/>
              </w:rPr>
              <w:t xml:space="preserve">C </w:t>
            </w:r>
            <w:proofErr w:type="spellStart"/>
            <w:r w:rsidRPr="002850AB">
              <w:rPr>
                <w:rFonts w:ascii="Calibri" w:eastAsia="Times New Roman" w:hAnsi="Calibri" w:cs="Times New Roman"/>
                <w:i/>
                <w:iCs/>
                <w:sz w:val="16"/>
                <w:szCs w:val="16"/>
                <w:lang w:eastAsia="fr-BE"/>
              </w:rPr>
              <w:t>riethi</w:t>
            </w:r>
            <w:proofErr w:type="spellEnd"/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4EAF08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9DAECE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1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47FA10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4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5120EF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2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696AF5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3915B1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1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01F53A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298850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5F4185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2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619111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06F57E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04C514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097617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044ACA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B5F9BC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3A4650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A83A90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DB8C70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A794A2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FDCCB7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A3555B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0E6BD5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4BBA2C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32041F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D506CE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72FC1A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3E679B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199062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C4C8BB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559290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E475FB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8EE597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0AAFAB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01F67B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59B1D7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0840D3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0</w:t>
            </w:r>
          </w:p>
        </w:tc>
      </w:tr>
      <w:tr w:rsidR="006755FB" w:rsidRPr="002850AB" w14:paraId="786331F0" w14:textId="77777777" w:rsidTr="002C49D7">
        <w:trPr>
          <w:trHeight w:val="300"/>
        </w:trPr>
        <w:tc>
          <w:tcPr>
            <w:tcW w:w="12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27B7AD6" w14:textId="77777777" w:rsidR="006755FB" w:rsidRPr="002850AB" w:rsidRDefault="006755FB" w:rsidP="002C49D7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sz w:val="16"/>
                <w:szCs w:val="16"/>
                <w:lang w:eastAsia="fr-BE"/>
              </w:rPr>
            </w:pPr>
            <w:proofErr w:type="spellStart"/>
            <w:r w:rsidRPr="002850AB">
              <w:rPr>
                <w:rFonts w:ascii="Calibri" w:eastAsia="Times New Roman" w:hAnsi="Calibri" w:cs="Times New Roman"/>
                <w:i/>
                <w:iCs/>
                <w:sz w:val="16"/>
                <w:szCs w:val="16"/>
                <w:lang w:eastAsia="fr-BE"/>
              </w:rPr>
              <w:t>Oecacta</w:t>
            </w:r>
            <w:proofErr w:type="spellEnd"/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2434D0" w14:textId="77777777" w:rsidR="006755FB" w:rsidRPr="002850AB" w:rsidRDefault="006755FB" w:rsidP="002C49D7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i/>
                <w:iCs/>
                <w:sz w:val="16"/>
                <w:szCs w:val="16"/>
                <w:lang w:eastAsia="fr-BE"/>
              </w:rPr>
              <w:t xml:space="preserve">C </w:t>
            </w:r>
            <w:proofErr w:type="spellStart"/>
            <w:r w:rsidRPr="002850AB">
              <w:rPr>
                <w:rFonts w:ascii="Calibri" w:eastAsia="Times New Roman" w:hAnsi="Calibri" w:cs="Times New Roman"/>
                <w:i/>
                <w:iCs/>
                <w:sz w:val="16"/>
                <w:szCs w:val="16"/>
                <w:lang w:eastAsia="fr-BE"/>
              </w:rPr>
              <w:t>festivipennis</w:t>
            </w:r>
            <w:proofErr w:type="spellEnd"/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0AFDEE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BC82BB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F00FA9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958411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F82018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F42118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A6709B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2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3AD0D0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69819F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9E843A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1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43B29C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27E929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1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287F3D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1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A653F3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1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EF76CD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1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AD9B79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1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323451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0DEC94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39CBD9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4E14C1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7F108C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AA9BEE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4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2CE7D5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C69F49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1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D9833F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8CC58F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2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839EDF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2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729305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11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7F27FE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4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2E1ACE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6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C74161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23F955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211C94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1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52266A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98A9BE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B4B3D1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1</w:t>
            </w:r>
          </w:p>
        </w:tc>
      </w:tr>
      <w:tr w:rsidR="006755FB" w:rsidRPr="002850AB" w14:paraId="6D399027" w14:textId="77777777" w:rsidTr="002C49D7">
        <w:trPr>
          <w:trHeight w:val="300"/>
        </w:trPr>
        <w:tc>
          <w:tcPr>
            <w:tcW w:w="12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07FBC4D" w14:textId="77777777" w:rsidR="006755FB" w:rsidRPr="002850AB" w:rsidRDefault="006755FB" w:rsidP="002C49D7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sz w:val="16"/>
                <w:szCs w:val="16"/>
                <w:lang w:eastAsia="fr-BE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67900C" w14:textId="77777777" w:rsidR="006755FB" w:rsidRPr="002850AB" w:rsidRDefault="006755FB" w:rsidP="002C49D7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i/>
                <w:iCs/>
                <w:sz w:val="16"/>
                <w:szCs w:val="16"/>
                <w:lang w:eastAsia="fr-BE"/>
              </w:rPr>
              <w:t xml:space="preserve">C </w:t>
            </w:r>
            <w:proofErr w:type="spellStart"/>
            <w:r w:rsidRPr="002850AB">
              <w:rPr>
                <w:rFonts w:ascii="Calibri" w:eastAsia="Times New Roman" w:hAnsi="Calibri" w:cs="Times New Roman"/>
                <w:i/>
                <w:iCs/>
                <w:sz w:val="16"/>
                <w:szCs w:val="16"/>
                <w:lang w:eastAsia="fr-BE"/>
              </w:rPr>
              <w:t>furcillatus</w:t>
            </w:r>
            <w:proofErr w:type="spellEnd"/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0DC712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9AC58C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9954B0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52D30E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77A83D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7DF212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BC6214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0B3BF6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0803AB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81838C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A07630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E2F197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5B2C1D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B80A8E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79E85E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D41E82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A3628E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08A8D7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423659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2B99B9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B51A30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BA5DF5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B35486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BE6E53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9B313A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BC7E6C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4AD4EC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D7137D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1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136D43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538ECA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1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99A123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C7C00A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1F1114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DF171D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868E20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072C41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0</w:t>
            </w:r>
          </w:p>
        </w:tc>
      </w:tr>
      <w:tr w:rsidR="006755FB" w:rsidRPr="002850AB" w14:paraId="41B70E5B" w14:textId="77777777" w:rsidTr="002C49D7">
        <w:trPr>
          <w:trHeight w:val="300"/>
        </w:trPr>
        <w:tc>
          <w:tcPr>
            <w:tcW w:w="12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45C2080" w14:textId="77777777" w:rsidR="006755FB" w:rsidRPr="002850AB" w:rsidRDefault="006755FB" w:rsidP="002C49D7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sz w:val="16"/>
                <w:szCs w:val="16"/>
                <w:lang w:eastAsia="fr-BE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57C3E9" w14:textId="77777777" w:rsidR="006755FB" w:rsidRPr="002850AB" w:rsidRDefault="006755FB" w:rsidP="002C49D7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i/>
                <w:iCs/>
                <w:sz w:val="16"/>
                <w:szCs w:val="16"/>
                <w:lang w:eastAsia="fr-BE"/>
              </w:rPr>
              <w:t xml:space="preserve">C </w:t>
            </w:r>
            <w:proofErr w:type="spellStart"/>
            <w:r w:rsidRPr="002850AB">
              <w:rPr>
                <w:rFonts w:ascii="Calibri" w:eastAsia="Times New Roman" w:hAnsi="Calibri" w:cs="Times New Roman"/>
                <w:i/>
                <w:iCs/>
                <w:sz w:val="16"/>
                <w:szCs w:val="16"/>
                <w:lang w:eastAsia="fr-BE"/>
              </w:rPr>
              <w:t>kibunensis</w:t>
            </w:r>
            <w:proofErr w:type="spellEnd"/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03B3AF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112C19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D587AA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C22A4B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1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DD7F87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721052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E8EF0E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27E10D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F17808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1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968940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4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1C1486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4C1BF7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D9B0EB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3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64E735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1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06D32A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6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DFD649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3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2C9B2A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4982A3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255BAA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3A684C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BFCF6D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855BB2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4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1B8001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10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0A4CA7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3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2B758A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6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4904EE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8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4ED11D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40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B91748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49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BF0584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31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43630F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35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3C0293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3BB039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E4470E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5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86E7D0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1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77D6A0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1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719D95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3</w:t>
            </w:r>
          </w:p>
        </w:tc>
      </w:tr>
      <w:tr w:rsidR="006755FB" w:rsidRPr="002850AB" w14:paraId="6CD673AE" w14:textId="77777777" w:rsidTr="002C49D7">
        <w:trPr>
          <w:trHeight w:val="300"/>
        </w:trPr>
        <w:tc>
          <w:tcPr>
            <w:tcW w:w="12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6AE9FDD" w14:textId="77777777" w:rsidR="006755FB" w:rsidRPr="002850AB" w:rsidRDefault="006755FB" w:rsidP="002C49D7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sz w:val="16"/>
                <w:szCs w:val="16"/>
                <w:lang w:eastAsia="fr-BE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379CDB" w14:textId="77777777" w:rsidR="006755FB" w:rsidRPr="002850AB" w:rsidRDefault="006755FB" w:rsidP="002C49D7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i/>
                <w:iCs/>
                <w:sz w:val="16"/>
                <w:szCs w:val="16"/>
                <w:lang w:eastAsia="fr-BE"/>
              </w:rPr>
              <w:t xml:space="preserve">C </w:t>
            </w:r>
            <w:proofErr w:type="spellStart"/>
            <w:r w:rsidRPr="002850AB">
              <w:rPr>
                <w:rFonts w:ascii="Calibri" w:eastAsia="Times New Roman" w:hAnsi="Calibri" w:cs="Times New Roman"/>
                <w:i/>
                <w:iCs/>
                <w:sz w:val="16"/>
                <w:szCs w:val="16"/>
                <w:lang w:eastAsia="fr-BE"/>
              </w:rPr>
              <w:t>pictipennis</w:t>
            </w:r>
            <w:proofErr w:type="spellEnd"/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89408C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DFD2D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66514F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4A12C1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BE1B6E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2F0FF8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848218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7FCD3A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F10350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18D45A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9754B0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98D587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4483F8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879889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F398A2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336906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50F3C8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A50902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578B43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8654CB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6FC637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13F6FB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F6F492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2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114268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1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2D608D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2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DDFA15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3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CFD104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2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927B0A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2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8720BF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4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0031CE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2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836D52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05D98C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77CC3E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E32E14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6BA103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0CD1B9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0</w:t>
            </w:r>
          </w:p>
        </w:tc>
      </w:tr>
      <w:tr w:rsidR="006755FB" w:rsidRPr="002850AB" w14:paraId="7A889E7D" w14:textId="77777777" w:rsidTr="002C49D7">
        <w:trPr>
          <w:trHeight w:val="300"/>
        </w:trPr>
        <w:tc>
          <w:tcPr>
            <w:tcW w:w="12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A20D35E" w14:textId="77777777" w:rsidR="006755FB" w:rsidRPr="002850AB" w:rsidRDefault="006755FB" w:rsidP="002C49D7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sz w:val="16"/>
                <w:szCs w:val="16"/>
                <w:lang w:eastAsia="fr-BE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59B269" w14:textId="77777777" w:rsidR="006755FB" w:rsidRPr="002850AB" w:rsidRDefault="006755FB" w:rsidP="002C49D7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i/>
                <w:iCs/>
                <w:sz w:val="16"/>
                <w:szCs w:val="16"/>
                <w:lang w:eastAsia="fr-BE"/>
              </w:rPr>
              <w:t xml:space="preserve">C </w:t>
            </w:r>
            <w:proofErr w:type="spellStart"/>
            <w:r w:rsidRPr="002850AB">
              <w:rPr>
                <w:rFonts w:ascii="Calibri" w:eastAsia="Times New Roman" w:hAnsi="Calibri" w:cs="Times New Roman"/>
                <w:i/>
                <w:iCs/>
                <w:sz w:val="16"/>
                <w:szCs w:val="16"/>
                <w:lang w:eastAsia="fr-BE"/>
              </w:rPr>
              <w:t>poperinghensis</w:t>
            </w:r>
            <w:proofErr w:type="spellEnd"/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1E4A54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162660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CAEAA6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989781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F9085B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C26964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521578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0E64E7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41B042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13B29C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B7F452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24CBFA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B1F5A8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2A24F1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D8211E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7B6792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4126A1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73B91D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918A70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78E318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AD0BF4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04969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FD1CB6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43243E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D24C38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C2D730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C613EC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F70327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1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40AE68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1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6FB14F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1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F20243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4D80A8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4D8F56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80BC13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BD2AE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8E5CBE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0</w:t>
            </w:r>
          </w:p>
        </w:tc>
      </w:tr>
      <w:tr w:rsidR="006755FB" w:rsidRPr="002850AB" w14:paraId="60A4436B" w14:textId="77777777" w:rsidTr="002C49D7">
        <w:trPr>
          <w:trHeight w:val="300"/>
        </w:trPr>
        <w:tc>
          <w:tcPr>
            <w:tcW w:w="1240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66352DD3" w14:textId="77777777" w:rsidR="006755FB" w:rsidRPr="002850AB" w:rsidRDefault="006755FB" w:rsidP="002C49D7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sz w:val="16"/>
                <w:szCs w:val="16"/>
                <w:lang w:eastAsia="fr-BE"/>
              </w:rPr>
            </w:pPr>
            <w:proofErr w:type="spellStart"/>
            <w:r w:rsidRPr="002850AB">
              <w:rPr>
                <w:rFonts w:ascii="Calibri" w:eastAsia="Times New Roman" w:hAnsi="Calibri" w:cs="Times New Roman"/>
                <w:i/>
                <w:iCs/>
                <w:sz w:val="16"/>
                <w:szCs w:val="16"/>
                <w:lang w:eastAsia="fr-BE"/>
              </w:rPr>
              <w:t>Silvaticulioides</w:t>
            </w:r>
            <w:proofErr w:type="spellEnd"/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2BE0C7" w14:textId="77777777" w:rsidR="006755FB" w:rsidRPr="002850AB" w:rsidRDefault="006755FB" w:rsidP="002C49D7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i/>
                <w:iCs/>
                <w:sz w:val="16"/>
                <w:szCs w:val="16"/>
                <w:lang w:eastAsia="fr-BE"/>
              </w:rPr>
              <w:t xml:space="preserve">C </w:t>
            </w:r>
            <w:proofErr w:type="spellStart"/>
            <w:r w:rsidRPr="002850AB">
              <w:rPr>
                <w:rFonts w:ascii="Calibri" w:eastAsia="Times New Roman" w:hAnsi="Calibri" w:cs="Times New Roman"/>
                <w:i/>
                <w:iCs/>
                <w:sz w:val="16"/>
                <w:szCs w:val="16"/>
                <w:lang w:eastAsia="fr-BE"/>
              </w:rPr>
              <w:t>achrayi</w:t>
            </w:r>
            <w:proofErr w:type="spellEnd"/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5B0610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04707F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5CAC6C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4FA7D7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E6BFA4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52DCEE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F274F2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1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7D43A0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98378E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9801AE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2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852171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60AC7D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C61957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C707F4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890450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7767C0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D3FFCD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092726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2FC82C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1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1F4B5A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1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9A8FD7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3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8D0445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11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E9AABF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1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485FDE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5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929280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44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0B23F3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17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6EE70A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2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A2223A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6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0802BB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2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5D9CEC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8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59CD2B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20D6BF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DB14FC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2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C0D8D8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4BB361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2D7311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1</w:t>
            </w:r>
          </w:p>
        </w:tc>
      </w:tr>
      <w:tr w:rsidR="006755FB" w:rsidRPr="002850AB" w14:paraId="7A65EF90" w14:textId="77777777" w:rsidTr="002C49D7">
        <w:trPr>
          <w:trHeight w:val="300"/>
        </w:trPr>
        <w:tc>
          <w:tcPr>
            <w:tcW w:w="1240" w:type="dxa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BB3D9C" w14:textId="77777777" w:rsidR="006755FB" w:rsidRPr="002850AB" w:rsidRDefault="006755FB" w:rsidP="002C49D7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sz w:val="16"/>
                <w:szCs w:val="16"/>
                <w:lang w:eastAsia="fr-BE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374610" w14:textId="77777777" w:rsidR="006755FB" w:rsidRPr="002850AB" w:rsidRDefault="006755FB" w:rsidP="002C49D7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i/>
                <w:iCs/>
                <w:sz w:val="16"/>
                <w:szCs w:val="16"/>
                <w:lang w:eastAsia="fr-BE"/>
              </w:rPr>
              <w:t xml:space="preserve">C </w:t>
            </w:r>
            <w:proofErr w:type="spellStart"/>
            <w:r w:rsidRPr="002850AB">
              <w:rPr>
                <w:rFonts w:ascii="Calibri" w:eastAsia="Times New Roman" w:hAnsi="Calibri" w:cs="Times New Roman"/>
                <w:i/>
                <w:iCs/>
                <w:sz w:val="16"/>
                <w:szCs w:val="16"/>
                <w:lang w:eastAsia="fr-BE"/>
              </w:rPr>
              <w:t>subfasciipennis</w:t>
            </w:r>
            <w:proofErr w:type="spellEnd"/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87BD15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6DD6B3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D26579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8BA1A1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C4930D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4A3356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A04D60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C51B43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B3CCCF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C4DCC4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56348E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2AEDE7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F560E1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9266CA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7E3611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ECE61F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44F2BA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209DA5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4C6EC6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4285BD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116080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AFFB39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4582C3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B65080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3B1A49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6C4FEB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42A557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CDD292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3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140E52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1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762D1D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1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AD9CC1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63958B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6CD209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C26343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66B976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E5D695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0</w:t>
            </w:r>
          </w:p>
        </w:tc>
      </w:tr>
      <w:tr w:rsidR="006755FB" w:rsidRPr="002850AB" w14:paraId="13428EB5" w14:textId="77777777" w:rsidTr="002C49D7">
        <w:trPr>
          <w:trHeight w:val="300"/>
        </w:trPr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A4548F" w14:textId="77777777" w:rsidR="006755FB" w:rsidRPr="002850AB" w:rsidRDefault="006755FB" w:rsidP="002C49D7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sz w:val="16"/>
                <w:szCs w:val="16"/>
                <w:lang w:eastAsia="fr-BE"/>
              </w:rPr>
            </w:pPr>
            <w:proofErr w:type="spellStart"/>
            <w:r w:rsidRPr="002850AB">
              <w:rPr>
                <w:rFonts w:ascii="Calibri" w:eastAsia="Times New Roman" w:hAnsi="Calibri" w:cs="Times New Roman"/>
                <w:i/>
                <w:iCs/>
                <w:sz w:val="16"/>
                <w:szCs w:val="16"/>
                <w:lang w:eastAsia="fr-BE"/>
              </w:rPr>
              <w:t>Wirthomyia</w:t>
            </w:r>
            <w:proofErr w:type="spellEnd"/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4CC57F" w14:textId="77777777" w:rsidR="006755FB" w:rsidRPr="002850AB" w:rsidRDefault="006755FB" w:rsidP="002C49D7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i/>
                <w:iCs/>
                <w:sz w:val="16"/>
                <w:szCs w:val="16"/>
                <w:lang w:eastAsia="fr-BE"/>
              </w:rPr>
              <w:t xml:space="preserve">C </w:t>
            </w:r>
            <w:proofErr w:type="spellStart"/>
            <w:r w:rsidRPr="002850AB">
              <w:rPr>
                <w:rFonts w:ascii="Calibri" w:eastAsia="Times New Roman" w:hAnsi="Calibri" w:cs="Times New Roman"/>
                <w:i/>
                <w:iCs/>
                <w:sz w:val="16"/>
                <w:szCs w:val="16"/>
                <w:lang w:eastAsia="fr-BE"/>
              </w:rPr>
              <w:t>segnis</w:t>
            </w:r>
            <w:proofErr w:type="spellEnd"/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4160EC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2FF1A8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56B583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7E499E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DB02F3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0CE1DF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41E754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5447A6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4D9365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1C8D7D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6CE1BB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1C9D4C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CB48B1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B0B793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7F2CE4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E9D9EE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5A54A8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6E78AA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17DE1D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B0B589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3108AF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2706BB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39EFA7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8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BAA96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2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BC434A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6E3F07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74E4E1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7D76F7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499283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866894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66F06D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224669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F4088D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F90454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27F523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F42BD6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0</w:t>
            </w:r>
          </w:p>
        </w:tc>
      </w:tr>
      <w:tr w:rsidR="006755FB" w:rsidRPr="002850AB" w14:paraId="5077F784" w14:textId="77777777" w:rsidTr="002C49D7">
        <w:trPr>
          <w:trHeight w:val="300"/>
        </w:trPr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6960AF" w14:textId="77777777" w:rsidR="006755FB" w:rsidRPr="002850AB" w:rsidRDefault="006755FB" w:rsidP="002C49D7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sz w:val="16"/>
                <w:szCs w:val="16"/>
                <w:lang w:eastAsia="fr-BE"/>
              </w:rPr>
            </w:pPr>
            <w:proofErr w:type="spellStart"/>
            <w:r>
              <w:rPr>
                <w:rFonts w:ascii="Calibri" w:eastAsia="Times New Roman" w:hAnsi="Calibri" w:cs="Times New Roman"/>
                <w:i/>
                <w:iCs/>
                <w:sz w:val="16"/>
                <w:szCs w:val="16"/>
                <w:lang w:eastAsia="fr-BE"/>
              </w:rPr>
              <w:t>Others</w:t>
            </w:r>
            <w:proofErr w:type="spellEnd"/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AF1CDA" w14:textId="77777777" w:rsidR="006755FB" w:rsidRPr="002850AB" w:rsidRDefault="006755FB" w:rsidP="002C49D7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sz w:val="16"/>
                <w:szCs w:val="16"/>
                <w:lang w:eastAsia="fr-BE"/>
              </w:rPr>
            </w:pP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F293AA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1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17AAA4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1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FA0CCD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C9E94B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07AD66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1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940304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1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446593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1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F9B04A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1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ECD256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4E03B5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2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F1281F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9D0049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1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20ADE2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BBAE3E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183831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1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30AE6E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A08AE7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FD8AB3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BEB324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EB5C2B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3BD3A1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32CAFD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A21D5B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1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4D16E8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749D05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B8A163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13FAE7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8D42A3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2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425570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2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D46495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1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237920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1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EAA806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0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3CE17E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2</w:t>
            </w:r>
          </w:p>
        </w:tc>
        <w:tc>
          <w:tcPr>
            <w:tcW w:w="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A38D97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4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7BCC7E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1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60FA88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1</w:t>
            </w:r>
          </w:p>
        </w:tc>
      </w:tr>
      <w:tr w:rsidR="006755FB" w:rsidRPr="002850AB" w14:paraId="71DFE058" w14:textId="77777777" w:rsidTr="002C49D7">
        <w:trPr>
          <w:trHeight w:val="300"/>
        </w:trPr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5F6111" w14:textId="77777777" w:rsidR="006755FB" w:rsidRPr="002850AB" w:rsidRDefault="006755FB" w:rsidP="002C49D7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i/>
                <w:iCs/>
                <w:sz w:val="16"/>
                <w:szCs w:val="16"/>
                <w:lang w:eastAsia="fr-BE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1B820C" w14:textId="77777777" w:rsidR="006755FB" w:rsidRPr="002850AB" w:rsidRDefault="006755FB" w:rsidP="002C49D7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#</w:t>
            </w:r>
            <w:r w:rsidRPr="002850AB">
              <w:rPr>
                <w:rFonts w:ascii="Calibri" w:eastAsia="Times New Roman" w:hAnsi="Calibri" w:cs="Times New Roman"/>
                <w:i/>
                <w:iCs/>
                <w:sz w:val="16"/>
                <w:szCs w:val="16"/>
                <w:lang w:eastAsia="fr-BE"/>
              </w:rPr>
              <w:t xml:space="preserve"> </w:t>
            </w:r>
            <w:proofErr w:type="spellStart"/>
            <w:r w:rsidRPr="002850AB">
              <w:rPr>
                <w:rFonts w:ascii="Calibri" w:eastAsia="Times New Roman" w:hAnsi="Calibri" w:cs="Times New Roman"/>
                <w:i/>
                <w:iCs/>
                <w:sz w:val="16"/>
                <w:szCs w:val="16"/>
                <w:lang w:eastAsia="fr-BE"/>
              </w:rPr>
              <w:t>species</w:t>
            </w:r>
            <w:proofErr w:type="spellEnd"/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58DB07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16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D77F1F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23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34B177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15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88D69B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14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9DD0E1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22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6306AD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28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040ADE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14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21AF68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18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52EA92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15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A8F2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24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4737D0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22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34EF9E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32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D95E0F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18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FA413D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12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A58831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18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66A122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21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406D65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16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B17F93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17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7819F8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17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892AB2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23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379BD9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15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629B9C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17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F8B053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19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913559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22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B85EF6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13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1FF615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15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3060FD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15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05B030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33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44F8F4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28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0F8879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35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F37003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18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1CE5B4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15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A4F03A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25</w:t>
            </w:r>
          </w:p>
        </w:tc>
        <w:tc>
          <w:tcPr>
            <w:tcW w:w="3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A09FA2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sz w:val="16"/>
                <w:szCs w:val="16"/>
                <w:lang w:eastAsia="fr-BE"/>
              </w:rPr>
              <w:t>23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8FD65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29</w:t>
            </w:r>
          </w:p>
        </w:tc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BDC29E" w14:textId="77777777" w:rsidR="006755FB" w:rsidRPr="002850AB" w:rsidRDefault="006755FB" w:rsidP="002C49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</w:pPr>
            <w:r w:rsidRPr="002850AB">
              <w:rPr>
                <w:rFonts w:ascii="Calibri" w:eastAsia="Times New Roman" w:hAnsi="Calibri" w:cs="Times New Roman"/>
                <w:b/>
                <w:bCs/>
                <w:sz w:val="16"/>
                <w:szCs w:val="16"/>
                <w:lang w:eastAsia="fr-BE"/>
              </w:rPr>
              <w:t>42</w:t>
            </w:r>
          </w:p>
        </w:tc>
      </w:tr>
    </w:tbl>
    <w:p w14:paraId="34AE829C" w14:textId="77777777" w:rsidR="002C49D7" w:rsidRPr="00297EAB" w:rsidRDefault="00EF777B" w:rsidP="00297EAB">
      <w:pPr>
        <w:spacing w:line="240" w:lineRule="auto"/>
        <w:rPr>
          <w:rFonts w:eastAsia="Times New Roman" w:cs="Times New Roman"/>
          <w:b/>
          <w:sz w:val="18"/>
          <w:szCs w:val="18"/>
          <w:lang w:val="en-US" w:eastAsia="fr-BE"/>
        </w:rPr>
      </w:pPr>
      <w:r>
        <w:rPr>
          <w:rFonts w:eastAsia="Times New Roman" w:cs="Times New Roman"/>
          <w:b/>
          <w:sz w:val="18"/>
          <w:szCs w:val="18"/>
          <w:lang w:val="en-US" w:eastAsia="fr-BE"/>
        </w:rPr>
        <w:t>Tot = Total</w:t>
      </w:r>
      <w:r w:rsidRPr="00EF777B">
        <w:rPr>
          <w:rFonts w:eastAsia="Times New Roman" w:cs="Times New Roman"/>
          <w:b/>
          <w:sz w:val="18"/>
          <w:szCs w:val="18"/>
          <w:lang w:val="en-US" w:eastAsia="fr-BE"/>
        </w:rPr>
        <w:t>.</w:t>
      </w:r>
      <w:r>
        <w:rPr>
          <w:rFonts w:eastAsia="Times New Roman" w:cs="Times New Roman"/>
          <w:b/>
          <w:sz w:val="18"/>
          <w:szCs w:val="18"/>
          <w:lang w:val="en-US" w:eastAsia="fr-BE"/>
        </w:rPr>
        <w:t xml:space="preserve"> </w:t>
      </w:r>
      <w:r w:rsidR="0091584D" w:rsidRPr="00DB729A">
        <w:rPr>
          <w:rFonts w:ascii="Calibri" w:eastAsia="Times New Roman" w:hAnsi="Calibri" w:cs="Times New Roman"/>
          <w:b/>
          <w:i/>
          <w:iCs/>
          <w:sz w:val="18"/>
          <w:szCs w:val="18"/>
          <w:lang w:val="en-US" w:eastAsia="fr-BE"/>
        </w:rPr>
        <w:t xml:space="preserve">C </w:t>
      </w:r>
      <w:proofErr w:type="spellStart"/>
      <w:r w:rsidR="0091584D" w:rsidRPr="00DB729A">
        <w:rPr>
          <w:rFonts w:ascii="Calibri" w:eastAsia="Times New Roman" w:hAnsi="Calibri" w:cs="Times New Roman"/>
          <w:b/>
          <w:i/>
          <w:iCs/>
          <w:sz w:val="18"/>
          <w:szCs w:val="18"/>
          <w:lang w:val="en-US" w:eastAsia="fr-BE"/>
        </w:rPr>
        <w:t>obsoletus</w:t>
      </w:r>
      <w:proofErr w:type="spellEnd"/>
      <w:r w:rsidR="0091584D" w:rsidRPr="00DB729A">
        <w:rPr>
          <w:rFonts w:ascii="Calibri" w:eastAsia="Times New Roman" w:hAnsi="Calibri" w:cs="Times New Roman"/>
          <w:b/>
          <w:i/>
          <w:iCs/>
          <w:sz w:val="18"/>
          <w:szCs w:val="18"/>
          <w:lang w:val="en-US" w:eastAsia="fr-BE"/>
        </w:rPr>
        <w:t xml:space="preserve"> </w:t>
      </w:r>
      <w:proofErr w:type="spellStart"/>
      <w:r w:rsidR="0091584D" w:rsidRPr="00DB729A">
        <w:rPr>
          <w:rFonts w:ascii="Calibri" w:eastAsia="Times New Roman" w:hAnsi="Calibri" w:cs="Times New Roman"/>
          <w:b/>
          <w:i/>
          <w:iCs/>
          <w:sz w:val="18"/>
          <w:szCs w:val="18"/>
          <w:lang w:val="en-US" w:eastAsia="fr-BE"/>
        </w:rPr>
        <w:t>s.l.</w:t>
      </w:r>
      <w:proofErr w:type="spellEnd"/>
      <w:r w:rsidR="0091584D" w:rsidRPr="00DB729A">
        <w:rPr>
          <w:rFonts w:ascii="Calibri" w:eastAsia="Times New Roman" w:hAnsi="Calibri" w:cs="Times New Roman"/>
          <w:b/>
          <w:i/>
          <w:iCs/>
          <w:sz w:val="18"/>
          <w:szCs w:val="18"/>
          <w:lang w:val="en-US" w:eastAsia="fr-BE"/>
        </w:rPr>
        <w:t xml:space="preserve"> </w:t>
      </w:r>
      <w:r w:rsidR="0091584D" w:rsidRPr="00DB729A">
        <w:rPr>
          <w:rFonts w:ascii="Calibri" w:eastAsia="Times New Roman" w:hAnsi="Calibri" w:cs="Times New Roman"/>
          <w:b/>
          <w:iCs/>
          <w:sz w:val="18"/>
          <w:szCs w:val="18"/>
          <w:lang w:val="en-US" w:eastAsia="fr-BE"/>
        </w:rPr>
        <w:t>consists</w:t>
      </w:r>
      <w:r w:rsidR="00297EAB">
        <w:rPr>
          <w:rFonts w:ascii="Calibri" w:eastAsia="Times New Roman" w:hAnsi="Calibri" w:cs="Times New Roman"/>
          <w:b/>
          <w:iCs/>
          <w:sz w:val="18"/>
          <w:szCs w:val="18"/>
          <w:lang w:val="en-US" w:eastAsia="fr-BE"/>
        </w:rPr>
        <w:t xml:space="preserve"> out of 2 species, </w:t>
      </w:r>
      <w:r w:rsidR="0091584D" w:rsidRPr="00DB729A">
        <w:rPr>
          <w:rFonts w:ascii="Calibri" w:eastAsia="Times New Roman" w:hAnsi="Calibri" w:cs="Times New Roman"/>
          <w:b/>
          <w:iCs/>
          <w:sz w:val="18"/>
          <w:szCs w:val="18"/>
          <w:lang w:val="en-US" w:eastAsia="fr-BE"/>
        </w:rPr>
        <w:t>namely</w:t>
      </w:r>
      <w:r w:rsidR="0091584D" w:rsidRPr="00DB729A">
        <w:rPr>
          <w:rFonts w:ascii="Calibri" w:eastAsia="Times New Roman" w:hAnsi="Calibri" w:cs="Times New Roman"/>
          <w:b/>
          <w:i/>
          <w:iCs/>
          <w:sz w:val="18"/>
          <w:szCs w:val="18"/>
          <w:lang w:val="en-US" w:eastAsia="fr-BE"/>
        </w:rPr>
        <w:t xml:space="preserve"> C. </w:t>
      </w:r>
      <w:proofErr w:type="spellStart"/>
      <w:r w:rsidR="0091584D" w:rsidRPr="00DB729A">
        <w:rPr>
          <w:rFonts w:ascii="Calibri" w:eastAsia="Times New Roman" w:hAnsi="Calibri" w:cs="Times New Roman"/>
          <w:b/>
          <w:i/>
          <w:iCs/>
          <w:sz w:val="18"/>
          <w:szCs w:val="18"/>
          <w:lang w:val="en-US" w:eastAsia="fr-BE"/>
        </w:rPr>
        <w:t>obsoletus</w:t>
      </w:r>
      <w:proofErr w:type="spellEnd"/>
      <w:r w:rsidR="0091584D" w:rsidRPr="00DB729A">
        <w:rPr>
          <w:rFonts w:ascii="Calibri" w:eastAsia="Times New Roman" w:hAnsi="Calibri" w:cs="Times New Roman"/>
          <w:b/>
          <w:i/>
          <w:iCs/>
          <w:sz w:val="18"/>
          <w:szCs w:val="18"/>
          <w:lang w:val="en-US" w:eastAsia="fr-BE"/>
        </w:rPr>
        <w:t xml:space="preserve"> </w:t>
      </w:r>
      <w:r w:rsidR="0091584D" w:rsidRPr="00DB729A">
        <w:rPr>
          <w:rFonts w:ascii="Calibri" w:eastAsia="Times New Roman" w:hAnsi="Calibri" w:cs="Times New Roman"/>
          <w:b/>
          <w:iCs/>
          <w:sz w:val="18"/>
          <w:szCs w:val="18"/>
          <w:lang w:val="en-US" w:eastAsia="fr-BE"/>
        </w:rPr>
        <w:t xml:space="preserve">and </w:t>
      </w:r>
      <w:r w:rsidR="0091584D" w:rsidRPr="00DB729A">
        <w:rPr>
          <w:rFonts w:ascii="Calibri" w:eastAsia="Times New Roman" w:hAnsi="Calibri" w:cs="Times New Roman"/>
          <w:b/>
          <w:i/>
          <w:iCs/>
          <w:sz w:val="18"/>
          <w:szCs w:val="18"/>
          <w:lang w:val="en-US" w:eastAsia="fr-BE"/>
        </w:rPr>
        <w:t xml:space="preserve">C. </w:t>
      </w:r>
      <w:proofErr w:type="spellStart"/>
      <w:r w:rsidR="0091584D" w:rsidRPr="00DB729A">
        <w:rPr>
          <w:rFonts w:ascii="Calibri" w:eastAsia="Times New Roman" w:hAnsi="Calibri" w:cs="Times New Roman"/>
          <w:b/>
          <w:i/>
          <w:iCs/>
          <w:sz w:val="18"/>
          <w:szCs w:val="18"/>
          <w:lang w:val="en-US" w:eastAsia="fr-BE"/>
        </w:rPr>
        <w:t>scoticus</w:t>
      </w:r>
      <w:proofErr w:type="spellEnd"/>
      <w:r w:rsidR="00297EAB" w:rsidRPr="00297EAB">
        <w:rPr>
          <w:rFonts w:ascii="Calibri" w:eastAsia="Times New Roman" w:hAnsi="Calibri" w:cs="Times New Roman"/>
          <w:b/>
          <w:iCs/>
          <w:sz w:val="18"/>
          <w:szCs w:val="18"/>
          <w:lang w:val="en-US" w:eastAsia="fr-BE"/>
        </w:rPr>
        <w:t>.</w:t>
      </w:r>
      <w:r w:rsidR="00297EAB">
        <w:rPr>
          <w:rFonts w:ascii="Calibri" w:eastAsia="Times New Roman" w:hAnsi="Calibri" w:cs="Times New Roman"/>
          <w:b/>
          <w:iCs/>
          <w:sz w:val="18"/>
          <w:szCs w:val="18"/>
          <w:lang w:val="en-US" w:eastAsia="fr-BE"/>
        </w:rPr>
        <w:t xml:space="preserve"> </w:t>
      </w:r>
      <w:r w:rsidRPr="00EF777B">
        <w:rPr>
          <w:rFonts w:eastAsia="Times New Roman" w:cs="Times New Roman"/>
          <w:b/>
          <w:sz w:val="18"/>
          <w:szCs w:val="18"/>
          <w:lang w:val="en-US" w:eastAsia="fr-BE"/>
        </w:rPr>
        <w:t>Species comprising less than 1 % of the collection are grouped within others.</w:t>
      </w:r>
      <w:r w:rsidR="00297EAB">
        <w:rPr>
          <w:rFonts w:eastAsia="Times New Roman" w:cs="Times New Roman"/>
          <w:b/>
          <w:sz w:val="18"/>
          <w:szCs w:val="18"/>
          <w:lang w:val="en-US" w:eastAsia="fr-BE"/>
        </w:rPr>
        <w:t xml:space="preserve"> Others  =</w:t>
      </w:r>
      <w:r w:rsidR="002C49D7">
        <w:rPr>
          <w:rFonts w:eastAsia="Times New Roman" w:cs="Times New Roman"/>
          <w:b/>
          <w:sz w:val="18"/>
          <w:szCs w:val="18"/>
          <w:lang w:val="en-US" w:eastAsia="fr-BE"/>
        </w:rPr>
        <w:t xml:space="preserve"> </w:t>
      </w:r>
      <w:r w:rsidR="0091584D" w:rsidRPr="0091584D">
        <w:rPr>
          <w:b/>
          <w:i/>
          <w:sz w:val="18"/>
          <w:szCs w:val="18"/>
          <w:lang w:val="en-US"/>
        </w:rPr>
        <w:t xml:space="preserve">C. </w:t>
      </w:r>
      <w:proofErr w:type="spellStart"/>
      <w:r w:rsidR="0091584D" w:rsidRPr="0091584D">
        <w:rPr>
          <w:b/>
          <w:i/>
          <w:sz w:val="18"/>
          <w:szCs w:val="18"/>
          <w:lang w:val="en-US"/>
        </w:rPr>
        <w:t>alazanicus</w:t>
      </w:r>
      <w:proofErr w:type="spellEnd"/>
      <w:r w:rsidR="0091584D" w:rsidRPr="0091584D">
        <w:rPr>
          <w:b/>
          <w:i/>
          <w:sz w:val="18"/>
          <w:szCs w:val="18"/>
          <w:lang w:val="en-US"/>
        </w:rPr>
        <w:t xml:space="preserve">, C. </w:t>
      </w:r>
      <w:proofErr w:type="spellStart"/>
      <w:r w:rsidR="0091584D" w:rsidRPr="0091584D">
        <w:rPr>
          <w:b/>
          <w:i/>
          <w:sz w:val="18"/>
          <w:szCs w:val="18"/>
          <w:lang w:val="en-US"/>
        </w:rPr>
        <w:t>albicans</w:t>
      </w:r>
      <w:proofErr w:type="spellEnd"/>
      <w:r w:rsidR="0091584D" w:rsidRPr="0091584D">
        <w:rPr>
          <w:b/>
          <w:i/>
          <w:sz w:val="18"/>
          <w:szCs w:val="18"/>
          <w:lang w:val="en-US"/>
        </w:rPr>
        <w:t xml:space="preserve">, C. </w:t>
      </w:r>
      <w:proofErr w:type="spellStart"/>
      <w:r w:rsidR="0091584D" w:rsidRPr="0091584D">
        <w:rPr>
          <w:b/>
          <w:i/>
          <w:sz w:val="18"/>
          <w:szCs w:val="18"/>
          <w:lang w:val="en-US"/>
        </w:rPr>
        <w:t>albihalteratus</w:t>
      </w:r>
      <w:proofErr w:type="spellEnd"/>
      <w:r w:rsidR="0091584D" w:rsidRPr="0091584D">
        <w:rPr>
          <w:b/>
          <w:i/>
          <w:sz w:val="18"/>
          <w:szCs w:val="18"/>
          <w:lang w:val="en-US"/>
        </w:rPr>
        <w:t xml:space="preserve">, C. </w:t>
      </w:r>
      <w:proofErr w:type="spellStart"/>
      <w:r w:rsidR="0091584D" w:rsidRPr="0091584D">
        <w:rPr>
          <w:b/>
          <w:i/>
          <w:sz w:val="18"/>
          <w:szCs w:val="18"/>
          <w:lang w:val="en-US"/>
        </w:rPr>
        <w:t>brunnicans</w:t>
      </w:r>
      <w:proofErr w:type="spellEnd"/>
      <w:r w:rsidR="0091584D" w:rsidRPr="0091584D">
        <w:rPr>
          <w:b/>
          <w:i/>
          <w:sz w:val="18"/>
          <w:szCs w:val="18"/>
          <w:lang w:val="en-US"/>
        </w:rPr>
        <w:t xml:space="preserve">, C. </w:t>
      </w:r>
      <w:proofErr w:type="spellStart"/>
      <w:r w:rsidR="0091584D" w:rsidRPr="0091584D">
        <w:rPr>
          <w:b/>
          <w:i/>
          <w:sz w:val="18"/>
          <w:szCs w:val="18"/>
          <w:lang w:val="en-US"/>
        </w:rPr>
        <w:t>clastrieri</w:t>
      </w:r>
      <w:proofErr w:type="spellEnd"/>
      <w:r w:rsidR="0091584D" w:rsidRPr="0091584D">
        <w:rPr>
          <w:b/>
          <w:i/>
          <w:sz w:val="18"/>
          <w:szCs w:val="18"/>
          <w:lang w:val="en-US"/>
        </w:rPr>
        <w:t xml:space="preserve">, C. </w:t>
      </w:r>
      <w:proofErr w:type="spellStart"/>
      <w:r w:rsidR="0091584D" w:rsidRPr="0091584D">
        <w:rPr>
          <w:b/>
          <w:i/>
          <w:sz w:val="18"/>
          <w:szCs w:val="18"/>
          <w:lang w:val="en-US"/>
        </w:rPr>
        <w:t>duddingstoni</w:t>
      </w:r>
      <w:proofErr w:type="spellEnd"/>
      <w:r w:rsidR="0091584D" w:rsidRPr="0091584D">
        <w:rPr>
          <w:b/>
          <w:i/>
          <w:sz w:val="18"/>
          <w:szCs w:val="18"/>
          <w:lang w:val="en-US"/>
        </w:rPr>
        <w:t xml:space="preserve">, C. </w:t>
      </w:r>
      <w:proofErr w:type="spellStart"/>
      <w:r w:rsidR="0091584D" w:rsidRPr="0091584D">
        <w:rPr>
          <w:b/>
          <w:i/>
          <w:sz w:val="18"/>
          <w:szCs w:val="18"/>
          <w:lang w:val="en-US"/>
        </w:rPr>
        <w:t>fagineus</w:t>
      </w:r>
      <w:proofErr w:type="spellEnd"/>
      <w:r w:rsidR="0091584D" w:rsidRPr="0091584D">
        <w:rPr>
          <w:b/>
          <w:i/>
          <w:sz w:val="18"/>
          <w:szCs w:val="18"/>
          <w:lang w:val="en-US"/>
        </w:rPr>
        <w:t xml:space="preserve">, C. </w:t>
      </w:r>
      <w:proofErr w:type="spellStart"/>
      <w:r w:rsidR="0091584D" w:rsidRPr="0091584D">
        <w:rPr>
          <w:b/>
          <w:i/>
          <w:sz w:val="18"/>
          <w:szCs w:val="18"/>
          <w:lang w:val="en-US"/>
        </w:rPr>
        <w:t>fascipennis</w:t>
      </w:r>
      <w:proofErr w:type="spellEnd"/>
      <w:r w:rsidR="0091584D" w:rsidRPr="0091584D">
        <w:rPr>
          <w:b/>
          <w:i/>
          <w:sz w:val="18"/>
          <w:szCs w:val="18"/>
          <w:lang w:val="en-US"/>
        </w:rPr>
        <w:t xml:space="preserve">, C. </w:t>
      </w:r>
      <w:proofErr w:type="spellStart"/>
      <w:r w:rsidR="0091584D" w:rsidRPr="0091584D">
        <w:rPr>
          <w:b/>
          <w:i/>
          <w:sz w:val="18"/>
          <w:szCs w:val="18"/>
          <w:lang w:val="en-US"/>
        </w:rPr>
        <w:t>grisescens</w:t>
      </w:r>
      <w:proofErr w:type="spellEnd"/>
      <w:r w:rsidR="0091584D" w:rsidRPr="0091584D">
        <w:rPr>
          <w:b/>
          <w:i/>
          <w:sz w:val="18"/>
          <w:szCs w:val="18"/>
          <w:lang w:val="en-US"/>
        </w:rPr>
        <w:t xml:space="preserve">, C. </w:t>
      </w:r>
      <w:proofErr w:type="spellStart"/>
      <w:r w:rsidR="0091584D" w:rsidRPr="0091584D">
        <w:rPr>
          <w:b/>
          <w:i/>
          <w:sz w:val="18"/>
          <w:szCs w:val="18"/>
          <w:lang w:val="en-US"/>
        </w:rPr>
        <w:t>heliophilus</w:t>
      </w:r>
      <w:proofErr w:type="spellEnd"/>
      <w:r w:rsidR="0091584D" w:rsidRPr="0091584D">
        <w:rPr>
          <w:b/>
          <w:i/>
          <w:sz w:val="18"/>
          <w:szCs w:val="18"/>
          <w:lang w:val="en-US"/>
        </w:rPr>
        <w:t xml:space="preserve">, C. </w:t>
      </w:r>
      <w:proofErr w:type="spellStart"/>
      <w:r w:rsidR="0091584D" w:rsidRPr="0091584D">
        <w:rPr>
          <w:b/>
          <w:i/>
          <w:sz w:val="18"/>
          <w:szCs w:val="18"/>
          <w:lang w:val="en-US"/>
        </w:rPr>
        <w:t>manchuriensis</w:t>
      </w:r>
      <w:proofErr w:type="spellEnd"/>
      <w:r w:rsidR="00297EAB">
        <w:rPr>
          <w:b/>
          <w:i/>
          <w:sz w:val="18"/>
          <w:szCs w:val="18"/>
          <w:lang w:val="en-US"/>
        </w:rPr>
        <w:t xml:space="preserve">, </w:t>
      </w:r>
      <w:r w:rsidR="0091584D" w:rsidRPr="0091584D">
        <w:rPr>
          <w:b/>
          <w:i/>
          <w:sz w:val="18"/>
          <w:szCs w:val="18"/>
          <w:lang w:val="en-US"/>
        </w:rPr>
        <w:t xml:space="preserve">C. </w:t>
      </w:r>
      <w:proofErr w:type="spellStart"/>
      <w:r w:rsidR="0091584D" w:rsidRPr="0091584D">
        <w:rPr>
          <w:b/>
          <w:i/>
          <w:sz w:val="18"/>
          <w:szCs w:val="18"/>
          <w:lang w:val="en-US"/>
        </w:rPr>
        <w:t>minutissimus</w:t>
      </w:r>
      <w:proofErr w:type="spellEnd"/>
      <w:r w:rsidR="0091584D" w:rsidRPr="0091584D">
        <w:rPr>
          <w:b/>
          <w:i/>
          <w:sz w:val="18"/>
          <w:szCs w:val="18"/>
          <w:lang w:val="en-US"/>
        </w:rPr>
        <w:t xml:space="preserve">, C. </w:t>
      </w:r>
      <w:proofErr w:type="spellStart"/>
      <w:r w:rsidR="0091584D" w:rsidRPr="0091584D">
        <w:rPr>
          <w:b/>
          <w:i/>
          <w:sz w:val="18"/>
          <w:szCs w:val="18"/>
          <w:lang w:val="en-US"/>
        </w:rPr>
        <w:t>newsteadi</w:t>
      </w:r>
      <w:proofErr w:type="spellEnd"/>
      <w:r w:rsidR="0091584D" w:rsidRPr="0091584D">
        <w:rPr>
          <w:b/>
          <w:i/>
          <w:sz w:val="18"/>
          <w:szCs w:val="18"/>
          <w:lang w:val="en-US"/>
        </w:rPr>
        <w:t xml:space="preserve">, C. </w:t>
      </w:r>
      <w:proofErr w:type="spellStart"/>
      <w:r w:rsidR="0091584D" w:rsidRPr="0091584D">
        <w:rPr>
          <w:b/>
          <w:i/>
          <w:sz w:val="18"/>
          <w:szCs w:val="18"/>
          <w:lang w:val="en-US"/>
        </w:rPr>
        <w:t>pallidicornis</w:t>
      </w:r>
      <w:proofErr w:type="spellEnd"/>
      <w:r w:rsidR="0091584D" w:rsidRPr="0091584D">
        <w:rPr>
          <w:b/>
          <w:i/>
          <w:sz w:val="18"/>
          <w:szCs w:val="18"/>
          <w:lang w:val="en-US"/>
        </w:rPr>
        <w:t xml:space="preserve">, C. </w:t>
      </w:r>
      <w:proofErr w:type="spellStart"/>
      <w:r w:rsidR="0091584D" w:rsidRPr="0091584D">
        <w:rPr>
          <w:b/>
          <w:i/>
          <w:sz w:val="18"/>
          <w:szCs w:val="18"/>
          <w:lang w:val="en-US"/>
        </w:rPr>
        <w:t>parroti</w:t>
      </w:r>
      <w:proofErr w:type="spellEnd"/>
      <w:r w:rsidR="0091584D" w:rsidRPr="0091584D">
        <w:rPr>
          <w:b/>
          <w:i/>
          <w:sz w:val="18"/>
          <w:szCs w:val="18"/>
          <w:lang w:val="en-US"/>
        </w:rPr>
        <w:t xml:space="preserve">, C </w:t>
      </w:r>
      <w:proofErr w:type="spellStart"/>
      <w:r w:rsidR="0091584D" w:rsidRPr="0091584D">
        <w:rPr>
          <w:b/>
          <w:i/>
          <w:sz w:val="18"/>
          <w:szCs w:val="18"/>
          <w:lang w:val="en-US"/>
        </w:rPr>
        <w:t>picturatus</w:t>
      </w:r>
      <w:proofErr w:type="spellEnd"/>
      <w:r w:rsidR="0091584D" w:rsidRPr="0091584D">
        <w:rPr>
          <w:b/>
          <w:i/>
          <w:sz w:val="18"/>
          <w:szCs w:val="18"/>
          <w:lang w:val="en-US"/>
        </w:rPr>
        <w:t xml:space="preserve">, C. </w:t>
      </w:r>
      <w:proofErr w:type="spellStart"/>
      <w:r w:rsidR="0091584D" w:rsidRPr="0091584D">
        <w:rPr>
          <w:b/>
          <w:i/>
          <w:sz w:val="18"/>
          <w:szCs w:val="18"/>
          <w:lang w:val="en-US"/>
        </w:rPr>
        <w:t>puncticollis</w:t>
      </w:r>
      <w:proofErr w:type="spellEnd"/>
      <w:r w:rsidR="0091584D" w:rsidRPr="0091584D">
        <w:rPr>
          <w:b/>
          <w:i/>
          <w:sz w:val="18"/>
          <w:szCs w:val="18"/>
          <w:lang w:val="en-US"/>
        </w:rPr>
        <w:t xml:space="preserve">, C. </w:t>
      </w:r>
      <w:proofErr w:type="spellStart"/>
      <w:r w:rsidR="0091584D" w:rsidRPr="0091584D">
        <w:rPr>
          <w:b/>
          <w:i/>
          <w:sz w:val="18"/>
          <w:szCs w:val="18"/>
          <w:lang w:val="en-US"/>
        </w:rPr>
        <w:t>riouxi</w:t>
      </w:r>
      <w:proofErr w:type="spellEnd"/>
      <w:r w:rsidR="0091584D" w:rsidRPr="0091584D">
        <w:rPr>
          <w:b/>
          <w:i/>
          <w:sz w:val="18"/>
          <w:szCs w:val="18"/>
          <w:lang w:val="en-US"/>
        </w:rPr>
        <w:t xml:space="preserve">, C. </w:t>
      </w:r>
      <w:proofErr w:type="spellStart"/>
      <w:r w:rsidR="0091584D" w:rsidRPr="0091584D">
        <w:rPr>
          <w:b/>
          <w:i/>
          <w:sz w:val="18"/>
          <w:szCs w:val="18"/>
          <w:lang w:val="en-US"/>
        </w:rPr>
        <w:t>salinarius</w:t>
      </w:r>
      <w:proofErr w:type="spellEnd"/>
      <w:r w:rsidR="0091584D" w:rsidRPr="0091584D">
        <w:rPr>
          <w:b/>
          <w:i/>
          <w:sz w:val="18"/>
          <w:szCs w:val="18"/>
          <w:lang w:val="en-US"/>
        </w:rPr>
        <w:t xml:space="preserve">, C. simulator, C. stigma, C. </w:t>
      </w:r>
      <w:proofErr w:type="spellStart"/>
      <w:r w:rsidR="0091584D" w:rsidRPr="0091584D">
        <w:rPr>
          <w:b/>
          <w:i/>
          <w:sz w:val="18"/>
          <w:szCs w:val="18"/>
          <w:lang w:val="en-US"/>
        </w:rPr>
        <w:t>vexans</w:t>
      </w:r>
      <w:proofErr w:type="spellEnd"/>
      <w:r w:rsidR="00297EAB">
        <w:rPr>
          <w:b/>
          <w:i/>
          <w:sz w:val="18"/>
          <w:szCs w:val="18"/>
          <w:lang w:val="en-US"/>
        </w:rPr>
        <w:t>.</w:t>
      </w:r>
    </w:p>
    <w:sectPr w:rsidR="002C49D7" w:rsidRPr="00297EAB" w:rsidSect="006755FB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proofState w:spelling="clean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55FB"/>
    <w:rsid w:val="00090CAA"/>
    <w:rsid w:val="00284D28"/>
    <w:rsid w:val="00290C18"/>
    <w:rsid w:val="00297EAB"/>
    <w:rsid w:val="002C49D7"/>
    <w:rsid w:val="00324A7C"/>
    <w:rsid w:val="003D1EA9"/>
    <w:rsid w:val="006755FB"/>
    <w:rsid w:val="006B3D2B"/>
    <w:rsid w:val="007E16F3"/>
    <w:rsid w:val="008C613F"/>
    <w:rsid w:val="0091584D"/>
    <w:rsid w:val="00A342AD"/>
    <w:rsid w:val="00AE5845"/>
    <w:rsid w:val="00AF0C90"/>
    <w:rsid w:val="00DB2CB4"/>
    <w:rsid w:val="00DC531F"/>
    <w:rsid w:val="00E25417"/>
    <w:rsid w:val="00EF34A0"/>
    <w:rsid w:val="00EF777B"/>
    <w:rsid w:val="00F73F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148B8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755F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aption">
    <w:name w:val="caption"/>
    <w:basedOn w:val="Normal"/>
    <w:next w:val="Normal"/>
    <w:uiPriority w:val="35"/>
    <w:unhideWhenUsed/>
    <w:qFormat/>
    <w:rsid w:val="006755FB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342A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342A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27729BEB</Template>
  <TotalTime>0</TotalTime>
  <Pages>1</Pages>
  <Words>437</Words>
  <Characters>2407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cp:lastPrinted>2018-07-04T13:01:00Z</cp:lastPrinted>
  <dcterms:created xsi:type="dcterms:W3CDTF">2018-08-27T13:57:00Z</dcterms:created>
  <dcterms:modified xsi:type="dcterms:W3CDTF">2018-08-27T13:57:00Z</dcterms:modified>
</cp:coreProperties>
</file>