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1E54AB" w14:textId="77777777" w:rsidR="00654E8F" w:rsidRPr="0008730A" w:rsidRDefault="00654E8F" w:rsidP="0001436A">
      <w:pPr>
        <w:pStyle w:val="SupplementaryMaterial"/>
        <w:rPr>
          <w:b w:val="0"/>
        </w:rPr>
      </w:pPr>
      <w:r w:rsidRPr="0008730A">
        <w:t>Supplementary Material</w:t>
      </w:r>
    </w:p>
    <w:p w14:paraId="5E584EE8" w14:textId="77777777" w:rsidR="00994A3D" w:rsidRPr="0008730A" w:rsidRDefault="00654E8F" w:rsidP="0001436A">
      <w:pPr>
        <w:pStyle w:val="Heading1"/>
      </w:pPr>
      <w:r w:rsidRPr="0008730A">
        <w:t>Supplementary Figures and Tables</w:t>
      </w:r>
    </w:p>
    <w:p w14:paraId="07970E94" w14:textId="77777777" w:rsidR="00994A3D" w:rsidRPr="0008730A" w:rsidRDefault="00994A3D" w:rsidP="0001436A">
      <w:pPr>
        <w:pStyle w:val="Heading2"/>
      </w:pPr>
      <w:r w:rsidRPr="0008730A">
        <w:t>Supplementary Figures</w:t>
      </w:r>
    </w:p>
    <w:p w14:paraId="4916FCC9" w14:textId="6F0510EC" w:rsidR="00994A3D" w:rsidRPr="0008730A" w:rsidRDefault="0008730A" w:rsidP="00994A3D">
      <w:pPr>
        <w:keepNext/>
        <w:rPr>
          <w:rFonts w:cs="Times New Roman"/>
          <w:szCs w:val="24"/>
        </w:rPr>
      </w:pPr>
      <w:r w:rsidRPr="0008730A">
        <w:rPr>
          <w:noProof/>
        </w:rPr>
        <w:drawing>
          <wp:anchor distT="0" distB="0" distL="114300" distR="114300" simplePos="0" relativeHeight="251659264" behindDoc="0" locked="0" layoutInCell="1" allowOverlap="1" wp14:anchorId="30671117" wp14:editId="7D0773CC">
            <wp:simplePos x="0" y="0"/>
            <wp:positionH relativeFrom="margin">
              <wp:posOffset>0</wp:posOffset>
            </wp:positionH>
            <wp:positionV relativeFrom="paragraph">
              <wp:posOffset>-635</wp:posOffset>
            </wp:positionV>
            <wp:extent cx="6341423" cy="5196815"/>
            <wp:effectExtent l="0" t="0" r="2540" b="4445"/>
            <wp:wrapNone/>
            <wp:docPr id="14681596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341423" cy="51968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EC8DA1" w14:textId="15B9E1E9" w:rsidR="00994A3D" w:rsidRPr="0008730A" w:rsidRDefault="00994A3D" w:rsidP="00994A3D">
      <w:pPr>
        <w:keepNext/>
        <w:jc w:val="center"/>
        <w:rPr>
          <w:rFonts w:cs="Times New Roman"/>
          <w:szCs w:val="24"/>
        </w:rPr>
      </w:pPr>
    </w:p>
    <w:p w14:paraId="453744E2" w14:textId="77777777" w:rsidR="0008730A" w:rsidRPr="0008730A" w:rsidRDefault="0008730A" w:rsidP="00994A3D">
      <w:pPr>
        <w:keepNext/>
        <w:jc w:val="center"/>
        <w:rPr>
          <w:rFonts w:cs="Times New Roman"/>
          <w:szCs w:val="24"/>
        </w:rPr>
      </w:pPr>
    </w:p>
    <w:p w14:paraId="2EA05927" w14:textId="77777777" w:rsidR="0008730A" w:rsidRPr="0008730A" w:rsidRDefault="0008730A" w:rsidP="00994A3D">
      <w:pPr>
        <w:keepNext/>
        <w:jc w:val="center"/>
        <w:rPr>
          <w:rFonts w:cs="Times New Roman"/>
          <w:szCs w:val="24"/>
        </w:rPr>
      </w:pPr>
    </w:p>
    <w:p w14:paraId="192148F5" w14:textId="77777777" w:rsidR="0008730A" w:rsidRPr="0008730A" w:rsidRDefault="0008730A" w:rsidP="00994A3D">
      <w:pPr>
        <w:keepNext/>
        <w:jc w:val="center"/>
        <w:rPr>
          <w:rFonts w:cs="Times New Roman"/>
          <w:szCs w:val="24"/>
        </w:rPr>
      </w:pPr>
    </w:p>
    <w:p w14:paraId="583D7D2A" w14:textId="77777777" w:rsidR="0008730A" w:rsidRPr="0008730A" w:rsidRDefault="0008730A" w:rsidP="00994A3D">
      <w:pPr>
        <w:keepNext/>
        <w:jc w:val="center"/>
        <w:rPr>
          <w:rFonts w:cs="Times New Roman"/>
          <w:szCs w:val="24"/>
        </w:rPr>
      </w:pPr>
    </w:p>
    <w:p w14:paraId="394124AF" w14:textId="77777777" w:rsidR="0008730A" w:rsidRPr="0008730A" w:rsidRDefault="0008730A" w:rsidP="00994A3D">
      <w:pPr>
        <w:keepNext/>
        <w:jc w:val="center"/>
        <w:rPr>
          <w:rFonts w:cs="Times New Roman"/>
          <w:szCs w:val="24"/>
        </w:rPr>
      </w:pPr>
    </w:p>
    <w:p w14:paraId="2E668D56" w14:textId="77777777" w:rsidR="0008730A" w:rsidRPr="0008730A" w:rsidRDefault="0008730A" w:rsidP="00994A3D">
      <w:pPr>
        <w:keepNext/>
        <w:jc w:val="center"/>
        <w:rPr>
          <w:rFonts w:cs="Times New Roman"/>
          <w:szCs w:val="24"/>
        </w:rPr>
      </w:pPr>
    </w:p>
    <w:p w14:paraId="18470CA8" w14:textId="77777777" w:rsidR="0008730A" w:rsidRPr="0008730A" w:rsidRDefault="0008730A" w:rsidP="00994A3D">
      <w:pPr>
        <w:keepNext/>
        <w:jc w:val="center"/>
        <w:rPr>
          <w:rFonts w:cs="Times New Roman"/>
          <w:szCs w:val="24"/>
        </w:rPr>
      </w:pPr>
    </w:p>
    <w:p w14:paraId="0E935B3B" w14:textId="77777777" w:rsidR="0008730A" w:rsidRPr="0008730A" w:rsidRDefault="0008730A" w:rsidP="00994A3D">
      <w:pPr>
        <w:keepNext/>
        <w:jc w:val="center"/>
        <w:rPr>
          <w:rFonts w:cs="Times New Roman"/>
          <w:szCs w:val="24"/>
        </w:rPr>
      </w:pPr>
    </w:p>
    <w:p w14:paraId="44ED567D" w14:textId="77777777" w:rsidR="0008730A" w:rsidRPr="0008730A" w:rsidRDefault="0008730A" w:rsidP="00994A3D">
      <w:pPr>
        <w:keepNext/>
        <w:jc w:val="center"/>
        <w:rPr>
          <w:rFonts w:cs="Times New Roman"/>
          <w:szCs w:val="24"/>
        </w:rPr>
      </w:pPr>
    </w:p>
    <w:p w14:paraId="2827BD0B" w14:textId="77777777" w:rsidR="0008730A" w:rsidRPr="0008730A" w:rsidRDefault="0008730A" w:rsidP="00994A3D">
      <w:pPr>
        <w:keepNext/>
        <w:jc w:val="center"/>
        <w:rPr>
          <w:rFonts w:cs="Times New Roman"/>
          <w:szCs w:val="24"/>
        </w:rPr>
      </w:pPr>
    </w:p>
    <w:p w14:paraId="73081974" w14:textId="77777777" w:rsidR="0008730A" w:rsidRPr="0008730A" w:rsidRDefault="0008730A" w:rsidP="00994A3D">
      <w:pPr>
        <w:keepNext/>
        <w:jc w:val="center"/>
        <w:rPr>
          <w:rFonts w:cs="Times New Roman"/>
          <w:szCs w:val="24"/>
        </w:rPr>
      </w:pPr>
    </w:p>
    <w:p w14:paraId="6613AFAB" w14:textId="77777777" w:rsidR="0008730A" w:rsidRPr="0008730A" w:rsidRDefault="0008730A" w:rsidP="00994A3D">
      <w:pPr>
        <w:keepNext/>
        <w:jc w:val="center"/>
        <w:rPr>
          <w:rFonts w:cs="Times New Roman"/>
          <w:szCs w:val="24"/>
        </w:rPr>
      </w:pPr>
    </w:p>
    <w:p w14:paraId="6FA04A51" w14:textId="77777777" w:rsidR="0008730A" w:rsidRPr="0008730A" w:rsidRDefault="0008730A" w:rsidP="00994A3D">
      <w:pPr>
        <w:keepNext/>
        <w:jc w:val="center"/>
        <w:rPr>
          <w:rFonts w:cs="Times New Roman"/>
          <w:szCs w:val="24"/>
        </w:rPr>
      </w:pPr>
    </w:p>
    <w:p w14:paraId="5EDDEFDA" w14:textId="77777777" w:rsidR="0008730A" w:rsidRPr="0008730A" w:rsidRDefault="0008730A" w:rsidP="00994A3D">
      <w:pPr>
        <w:keepNext/>
        <w:jc w:val="center"/>
        <w:rPr>
          <w:rFonts w:cs="Times New Roman"/>
          <w:szCs w:val="24"/>
        </w:rPr>
      </w:pPr>
    </w:p>
    <w:p w14:paraId="677B6FBA" w14:textId="77777777" w:rsidR="0008730A" w:rsidRPr="0008730A" w:rsidRDefault="0008730A" w:rsidP="00994A3D">
      <w:pPr>
        <w:keepNext/>
        <w:jc w:val="center"/>
        <w:rPr>
          <w:rFonts w:cs="Times New Roman"/>
          <w:szCs w:val="24"/>
        </w:rPr>
      </w:pPr>
    </w:p>
    <w:p w14:paraId="3B020E77" w14:textId="2DA0505F" w:rsidR="0008730A" w:rsidRPr="0008730A" w:rsidRDefault="00994A3D" w:rsidP="0008730A">
      <w:pPr>
        <w:jc w:val="both"/>
        <w:rPr>
          <w:rFonts w:cs="Times New Roman"/>
          <w:szCs w:val="24"/>
        </w:rPr>
      </w:pPr>
      <w:r w:rsidRPr="0008730A">
        <w:rPr>
          <w:rFonts w:cs="Times New Roman"/>
          <w:b/>
          <w:szCs w:val="24"/>
        </w:rPr>
        <w:t xml:space="preserve">Supplementary Figure </w:t>
      </w:r>
      <w:r w:rsidRPr="0008730A">
        <w:rPr>
          <w:rFonts w:cs="Times New Roman"/>
          <w:b/>
          <w:szCs w:val="24"/>
        </w:rPr>
        <w:fldChar w:fldCharType="begin"/>
      </w:r>
      <w:r w:rsidRPr="0008730A">
        <w:rPr>
          <w:rFonts w:cs="Times New Roman"/>
          <w:b/>
          <w:szCs w:val="24"/>
        </w:rPr>
        <w:instrText xml:space="preserve"> SEQ Figure \* ARABIC </w:instrText>
      </w:r>
      <w:r w:rsidRPr="0008730A">
        <w:rPr>
          <w:rFonts w:cs="Times New Roman"/>
          <w:b/>
          <w:szCs w:val="24"/>
        </w:rPr>
        <w:fldChar w:fldCharType="separate"/>
      </w:r>
      <w:r w:rsidR="00803D24" w:rsidRPr="0008730A">
        <w:rPr>
          <w:rFonts w:cs="Times New Roman"/>
          <w:b/>
          <w:szCs w:val="24"/>
        </w:rPr>
        <w:t>1</w:t>
      </w:r>
      <w:r w:rsidRPr="0008730A">
        <w:rPr>
          <w:rFonts w:cs="Times New Roman"/>
          <w:b/>
          <w:szCs w:val="24"/>
        </w:rPr>
        <w:fldChar w:fldCharType="end"/>
      </w:r>
      <w:r w:rsidRPr="0008730A">
        <w:rPr>
          <w:rFonts w:cs="Times New Roman"/>
          <w:b/>
          <w:szCs w:val="24"/>
        </w:rPr>
        <w:t>.</w:t>
      </w:r>
      <w:r w:rsidR="0008730A" w:rsidRPr="0008730A">
        <w:rPr>
          <w:rFonts w:cs="Times New Roman"/>
          <w:b/>
          <w:szCs w:val="24"/>
        </w:rPr>
        <w:t xml:space="preserve"> </w:t>
      </w:r>
      <w:r w:rsidR="0008730A" w:rsidRPr="0008730A">
        <w:t xml:space="preserve">Bubble plot based on the relative abundance of the genera in the </w:t>
      </w:r>
      <w:proofErr w:type="spellStart"/>
      <w:r w:rsidR="0008730A" w:rsidRPr="0008730A">
        <w:t>Rest_gut</w:t>
      </w:r>
      <w:proofErr w:type="spellEnd"/>
      <w:r w:rsidR="0008730A" w:rsidRPr="0008730A">
        <w:t xml:space="preserve"> compartment of each of the samples. Samples are ordered and coloured according to origin and bubble sizes indicate the relative abundance of genera in a sample. The primary </w:t>
      </w:r>
      <w:r w:rsidR="0008730A" w:rsidRPr="0008730A">
        <w:rPr>
          <w:i/>
          <w:iCs/>
        </w:rPr>
        <w:t>Pantoea</w:t>
      </w:r>
      <w:r w:rsidR="0008730A" w:rsidRPr="0008730A">
        <w:t xml:space="preserve"> symbiont is indicated separate from additional </w:t>
      </w:r>
      <w:r w:rsidR="0008730A" w:rsidRPr="0008730A">
        <w:rPr>
          <w:i/>
          <w:iCs/>
        </w:rPr>
        <w:t>Pantoea</w:t>
      </w:r>
      <w:r w:rsidR="0008730A" w:rsidRPr="0008730A">
        <w:t xml:space="preserve"> strains detected.</w:t>
      </w:r>
      <w:r w:rsidRPr="0008730A">
        <w:rPr>
          <w:rFonts w:cs="Times New Roman"/>
          <w:szCs w:val="24"/>
        </w:rPr>
        <w:t xml:space="preserve"> </w:t>
      </w:r>
    </w:p>
    <w:p w14:paraId="7A381EDB" w14:textId="77777777" w:rsidR="0008730A" w:rsidRPr="0008730A" w:rsidRDefault="0008730A">
      <w:pPr>
        <w:spacing w:before="0" w:after="200" w:line="276" w:lineRule="auto"/>
        <w:rPr>
          <w:rFonts w:cs="Times New Roman"/>
          <w:szCs w:val="24"/>
        </w:rPr>
      </w:pPr>
      <w:r w:rsidRPr="0008730A">
        <w:rPr>
          <w:rFonts w:cs="Times New Roman"/>
          <w:szCs w:val="24"/>
        </w:rPr>
        <w:br w:type="page"/>
      </w:r>
    </w:p>
    <w:p w14:paraId="5F8093CA" w14:textId="63510ECF" w:rsidR="0008730A" w:rsidRPr="0008730A" w:rsidRDefault="0008730A" w:rsidP="0008730A">
      <w:pPr>
        <w:ind w:right="268"/>
        <w:jc w:val="both"/>
        <w:rPr>
          <w:bCs/>
          <w:szCs w:val="24"/>
        </w:rPr>
      </w:pPr>
    </w:p>
    <w:p w14:paraId="1BE339D9" w14:textId="35D0B6D4" w:rsidR="0008730A" w:rsidRPr="0008730A" w:rsidRDefault="0008730A" w:rsidP="0008730A">
      <w:pPr>
        <w:ind w:right="268"/>
        <w:jc w:val="both"/>
      </w:pPr>
      <w:r>
        <w:rPr>
          <w:noProof/>
        </w:rPr>
        <w:drawing>
          <wp:anchor distT="0" distB="0" distL="114300" distR="114300" simplePos="0" relativeHeight="251666432" behindDoc="0" locked="0" layoutInCell="1" allowOverlap="1" wp14:anchorId="71418509" wp14:editId="3CDDA8B2">
            <wp:simplePos x="0" y="0"/>
            <wp:positionH relativeFrom="margin">
              <wp:posOffset>-245660</wp:posOffset>
            </wp:positionH>
            <wp:positionV relativeFrom="paragraph">
              <wp:posOffset>10795</wp:posOffset>
            </wp:positionV>
            <wp:extent cx="6653608" cy="6532880"/>
            <wp:effectExtent l="0" t="0" r="0" b="1270"/>
            <wp:wrapNone/>
            <wp:docPr id="21333533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653608" cy="6532880"/>
                    </a:xfrm>
                    <a:prstGeom prst="rect">
                      <a:avLst/>
                    </a:prstGeom>
                    <a:noFill/>
                  </pic:spPr>
                </pic:pic>
              </a:graphicData>
            </a:graphic>
            <wp14:sizeRelH relativeFrom="page">
              <wp14:pctWidth>0</wp14:pctWidth>
            </wp14:sizeRelH>
            <wp14:sizeRelV relativeFrom="page">
              <wp14:pctHeight>0</wp14:pctHeight>
            </wp14:sizeRelV>
          </wp:anchor>
        </w:drawing>
      </w:r>
    </w:p>
    <w:p w14:paraId="69098B6F" w14:textId="77777777" w:rsidR="0008730A" w:rsidRPr="0008730A" w:rsidRDefault="0008730A" w:rsidP="0008730A"/>
    <w:p w14:paraId="535E98F4" w14:textId="77777777" w:rsidR="0008730A" w:rsidRPr="0008730A" w:rsidRDefault="0008730A" w:rsidP="0008730A"/>
    <w:p w14:paraId="08A4B3D2" w14:textId="77777777" w:rsidR="0008730A" w:rsidRPr="0008730A" w:rsidRDefault="0008730A" w:rsidP="0008730A"/>
    <w:p w14:paraId="76ECDC6D" w14:textId="77777777" w:rsidR="0008730A" w:rsidRPr="0008730A" w:rsidRDefault="0008730A" w:rsidP="0008730A"/>
    <w:p w14:paraId="2DAE9712" w14:textId="77777777" w:rsidR="0008730A" w:rsidRPr="0008730A" w:rsidRDefault="0008730A" w:rsidP="0008730A"/>
    <w:p w14:paraId="2AA00B58" w14:textId="77777777" w:rsidR="0008730A" w:rsidRPr="0008730A" w:rsidRDefault="0008730A" w:rsidP="0008730A"/>
    <w:p w14:paraId="2B4EF2A5" w14:textId="77777777" w:rsidR="0008730A" w:rsidRPr="0008730A" w:rsidRDefault="0008730A" w:rsidP="0008730A"/>
    <w:p w14:paraId="61B6C56F" w14:textId="77777777" w:rsidR="0008730A" w:rsidRPr="0008730A" w:rsidRDefault="0008730A" w:rsidP="0008730A"/>
    <w:p w14:paraId="784B141E" w14:textId="77777777" w:rsidR="0008730A" w:rsidRPr="0008730A" w:rsidRDefault="0008730A" w:rsidP="0008730A"/>
    <w:p w14:paraId="5305B055" w14:textId="77777777" w:rsidR="0008730A" w:rsidRPr="0008730A" w:rsidRDefault="0008730A" w:rsidP="0008730A"/>
    <w:p w14:paraId="752CEF56" w14:textId="77777777" w:rsidR="0008730A" w:rsidRPr="0008730A" w:rsidRDefault="0008730A" w:rsidP="0008730A"/>
    <w:p w14:paraId="479ED46C" w14:textId="77777777" w:rsidR="0008730A" w:rsidRPr="0008730A" w:rsidRDefault="0008730A" w:rsidP="0008730A"/>
    <w:p w14:paraId="6D474DCA" w14:textId="77777777" w:rsidR="0008730A" w:rsidRPr="0008730A" w:rsidRDefault="0008730A" w:rsidP="0008730A"/>
    <w:p w14:paraId="46E8951A" w14:textId="77777777" w:rsidR="0008730A" w:rsidRPr="0008730A" w:rsidRDefault="0008730A" w:rsidP="0008730A"/>
    <w:p w14:paraId="7B9231C4" w14:textId="77777777" w:rsidR="0008730A" w:rsidRPr="0008730A" w:rsidRDefault="0008730A" w:rsidP="0008730A"/>
    <w:p w14:paraId="42CD6EC7" w14:textId="77777777" w:rsidR="0008730A" w:rsidRPr="0008730A" w:rsidRDefault="0008730A" w:rsidP="0008730A"/>
    <w:p w14:paraId="7E7665B3" w14:textId="77777777" w:rsidR="0008730A" w:rsidRPr="0008730A" w:rsidRDefault="0008730A" w:rsidP="0008730A"/>
    <w:p w14:paraId="729BE3A0" w14:textId="77777777" w:rsidR="0008730A" w:rsidRPr="0008730A" w:rsidRDefault="0008730A" w:rsidP="0008730A"/>
    <w:p w14:paraId="63A0A0D8" w14:textId="77777777" w:rsidR="0008730A" w:rsidRPr="0008730A" w:rsidRDefault="0008730A" w:rsidP="0008730A"/>
    <w:p w14:paraId="23E41184" w14:textId="26AC38FC" w:rsidR="0008730A" w:rsidRPr="0008730A" w:rsidRDefault="0008730A" w:rsidP="0008730A">
      <w:pPr>
        <w:jc w:val="both"/>
      </w:pPr>
      <w:r w:rsidRPr="0008730A">
        <w:rPr>
          <w:b/>
          <w:bCs/>
        </w:rPr>
        <w:t xml:space="preserve">Supplementary Figure </w:t>
      </w:r>
      <w:r w:rsidR="00E31667">
        <w:rPr>
          <w:b/>
          <w:bCs/>
        </w:rPr>
        <w:t>2</w:t>
      </w:r>
      <w:r w:rsidRPr="0008730A">
        <w:t xml:space="preserve">. Alpha diversity comparisons of the </w:t>
      </w:r>
      <w:proofErr w:type="spellStart"/>
      <w:r w:rsidRPr="0008730A">
        <w:t>Rest_gut</w:t>
      </w:r>
      <w:proofErr w:type="spellEnd"/>
      <w:r w:rsidRPr="0008730A">
        <w:t xml:space="preserve"> dataset between all populations investigated in this study. The Chao1, Shannon and Simpson diversity indices were considered and significant differences are indicated by asterisks (Pairwise Wilcoxon Rank Sum Tests and BH FDR testing, ****&lt;</w:t>
      </w:r>
      <w:proofErr w:type="gramStart"/>
      <w:r w:rsidRPr="0008730A">
        <w:t>0.0001,*</w:t>
      </w:r>
      <w:proofErr w:type="gramEnd"/>
      <w:r w:rsidRPr="0008730A">
        <w:t>**&lt; 0.001, **&lt;, 0.01, , *&lt;0.05).</w:t>
      </w:r>
    </w:p>
    <w:p w14:paraId="04F6D02E" w14:textId="0B9D33E1" w:rsidR="0008730A" w:rsidRPr="0008730A" w:rsidRDefault="0008730A">
      <w:pPr>
        <w:spacing w:before="0" w:after="200" w:line="276" w:lineRule="auto"/>
      </w:pPr>
      <w:r w:rsidRPr="0008730A">
        <w:br w:type="page"/>
      </w:r>
    </w:p>
    <w:p w14:paraId="28DBF6F0" w14:textId="264E2ED9" w:rsidR="0008730A" w:rsidRPr="0008730A" w:rsidRDefault="0008730A" w:rsidP="0008730A">
      <w:pPr>
        <w:jc w:val="both"/>
      </w:pPr>
      <w:r w:rsidRPr="0008730A">
        <w:rPr>
          <w:noProof/>
        </w:rPr>
        <w:lastRenderedPageBreak/>
        <w:drawing>
          <wp:anchor distT="0" distB="0" distL="114300" distR="114300" simplePos="0" relativeHeight="251665408" behindDoc="0" locked="0" layoutInCell="1" allowOverlap="1" wp14:anchorId="20680D2E" wp14:editId="6EC7B378">
            <wp:simplePos x="0" y="0"/>
            <wp:positionH relativeFrom="margin">
              <wp:posOffset>4796</wp:posOffset>
            </wp:positionH>
            <wp:positionV relativeFrom="paragraph">
              <wp:posOffset>285351</wp:posOffset>
            </wp:positionV>
            <wp:extent cx="5937250" cy="3404459"/>
            <wp:effectExtent l="0" t="0" r="6350" b="5715"/>
            <wp:wrapNone/>
            <wp:docPr id="10776415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7764"/>
                    <a:stretch/>
                  </pic:blipFill>
                  <pic:spPr bwMode="auto">
                    <a:xfrm>
                      <a:off x="0" y="0"/>
                      <a:ext cx="5937662" cy="34046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55203F9" w14:textId="77777777" w:rsidR="0008730A" w:rsidRPr="0008730A" w:rsidRDefault="0008730A" w:rsidP="0008730A"/>
    <w:p w14:paraId="22DEDFFB" w14:textId="77777777" w:rsidR="0008730A" w:rsidRPr="0008730A" w:rsidRDefault="0008730A" w:rsidP="0008730A"/>
    <w:p w14:paraId="43BBEBBC" w14:textId="77777777" w:rsidR="0008730A" w:rsidRPr="0008730A" w:rsidRDefault="0008730A" w:rsidP="0008730A"/>
    <w:p w14:paraId="50AB3898" w14:textId="77777777" w:rsidR="0008730A" w:rsidRPr="0008730A" w:rsidRDefault="0008730A" w:rsidP="0008730A"/>
    <w:p w14:paraId="135E89F4" w14:textId="77777777" w:rsidR="0008730A" w:rsidRPr="0008730A" w:rsidRDefault="0008730A" w:rsidP="0008730A"/>
    <w:p w14:paraId="036DA113" w14:textId="77777777" w:rsidR="0008730A" w:rsidRPr="0008730A" w:rsidRDefault="0008730A" w:rsidP="0008730A"/>
    <w:p w14:paraId="009A5768" w14:textId="77777777" w:rsidR="0008730A" w:rsidRPr="0008730A" w:rsidRDefault="0008730A" w:rsidP="0008730A"/>
    <w:p w14:paraId="7C5E90EB" w14:textId="77777777" w:rsidR="0008730A" w:rsidRPr="0008730A" w:rsidRDefault="0008730A" w:rsidP="0008730A"/>
    <w:p w14:paraId="07B6A2E1" w14:textId="77777777" w:rsidR="0008730A" w:rsidRPr="0008730A" w:rsidRDefault="0008730A" w:rsidP="0008730A"/>
    <w:p w14:paraId="1FBC4D33" w14:textId="77777777" w:rsidR="0008730A" w:rsidRPr="0008730A" w:rsidRDefault="0008730A" w:rsidP="0008730A"/>
    <w:p w14:paraId="5B8B2A01" w14:textId="77777777" w:rsidR="0008730A" w:rsidRPr="0008730A" w:rsidRDefault="0008730A" w:rsidP="0008730A"/>
    <w:p w14:paraId="0EFBA1B4" w14:textId="3812F3D0" w:rsidR="0008730A" w:rsidRDefault="0008730A" w:rsidP="0008730A">
      <w:pPr>
        <w:jc w:val="both"/>
      </w:pPr>
      <w:r w:rsidRPr="0008730A">
        <w:rPr>
          <w:b/>
          <w:bCs/>
        </w:rPr>
        <w:t xml:space="preserve">Supplementary Figure </w:t>
      </w:r>
      <w:r w:rsidR="00E31667">
        <w:rPr>
          <w:b/>
          <w:bCs/>
        </w:rPr>
        <w:t>3</w:t>
      </w:r>
      <w:r w:rsidRPr="0008730A">
        <w:t>. NMDS plot, based on Bray-</w:t>
      </w:r>
      <w:proofErr w:type="gramStart"/>
      <w:r w:rsidRPr="0008730A">
        <w:t>Curtis</w:t>
      </w:r>
      <w:proofErr w:type="gramEnd"/>
      <w:r w:rsidRPr="0008730A">
        <w:t xml:space="preserve"> dissimilarities between samples. Datapoints are coloured according to geographic origin.</w:t>
      </w:r>
    </w:p>
    <w:p w14:paraId="546A9D89" w14:textId="77777777" w:rsidR="0008730A" w:rsidRPr="0008730A" w:rsidRDefault="0008730A" w:rsidP="0008730A">
      <w:pPr>
        <w:jc w:val="both"/>
      </w:pPr>
    </w:p>
    <w:p w14:paraId="542A12FF" w14:textId="77777777" w:rsidR="0008730A" w:rsidRPr="0008730A" w:rsidRDefault="0008730A" w:rsidP="0008730A"/>
    <w:p w14:paraId="45DBDB12" w14:textId="77777777" w:rsidR="0008730A" w:rsidRPr="0008730A" w:rsidRDefault="0008730A" w:rsidP="0008730A">
      <w:pPr>
        <w:jc w:val="right"/>
      </w:pPr>
    </w:p>
    <w:p w14:paraId="5016100B" w14:textId="77777777" w:rsidR="0008730A" w:rsidRPr="0008730A" w:rsidRDefault="0008730A" w:rsidP="0008730A">
      <w:pPr>
        <w:jc w:val="right"/>
      </w:pPr>
    </w:p>
    <w:p w14:paraId="3453350D" w14:textId="77777777" w:rsidR="0008730A" w:rsidRPr="0008730A" w:rsidRDefault="0008730A" w:rsidP="0008730A">
      <w:pPr>
        <w:jc w:val="right"/>
      </w:pPr>
    </w:p>
    <w:p w14:paraId="2C12CF18" w14:textId="77777777" w:rsidR="0008730A" w:rsidRPr="0008730A" w:rsidRDefault="0008730A" w:rsidP="0008730A">
      <w:pPr>
        <w:jc w:val="right"/>
      </w:pPr>
    </w:p>
    <w:p w14:paraId="4F5A33B9" w14:textId="77777777" w:rsidR="0008730A" w:rsidRPr="0008730A" w:rsidRDefault="0008730A" w:rsidP="0008730A">
      <w:pPr>
        <w:jc w:val="right"/>
      </w:pPr>
    </w:p>
    <w:p w14:paraId="7458AA86" w14:textId="77777777" w:rsidR="0008730A" w:rsidRPr="0008730A" w:rsidRDefault="0008730A" w:rsidP="0008730A">
      <w:pPr>
        <w:jc w:val="right"/>
      </w:pPr>
    </w:p>
    <w:p w14:paraId="0358F8B7" w14:textId="77777777" w:rsidR="0008730A" w:rsidRPr="0008730A" w:rsidRDefault="0008730A" w:rsidP="0008730A">
      <w:pPr>
        <w:jc w:val="right"/>
      </w:pPr>
    </w:p>
    <w:p w14:paraId="53C87635" w14:textId="77777777" w:rsidR="0008730A" w:rsidRPr="0008730A" w:rsidRDefault="0008730A" w:rsidP="0008730A">
      <w:pPr>
        <w:jc w:val="right"/>
      </w:pPr>
    </w:p>
    <w:sectPr w:rsidR="0008730A" w:rsidRPr="0008730A" w:rsidSect="0093429D">
      <w:headerReference w:type="even" r:id="rId15"/>
      <w:footerReference w:type="even" r:id="rId16"/>
      <w:footerReference w:type="default" r:id="rId17"/>
      <w:headerReference w:type="first" r:id="rId18"/>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9034AC" w14:textId="77777777" w:rsidR="00C6436F" w:rsidRPr="0008730A" w:rsidRDefault="00C6436F" w:rsidP="00117666">
      <w:pPr>
        <w:spacing w:after="0"/>
      </w:pPr>
      <w:r w:rsidRPr="0008730A">
        <w:separator/>
      </w:r>
    </w:p>
  </w:endnote>
  <w:endnote w:type="continuationSeparator" w:id="0">
    <w:p w14:paraId="5A3BC1C7" w14:textId="77777777" w:rsidR="00C6436F" w:rsidRPr="0008730A" w:rsidRDefault="00C6436F" w:rsidP="00117666">
      <w:pPr>
        <w:spacing w:after="0"/>
      </w:pPr>
      <w:r w:rsidRPr="0008730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4AB28" w14:textId="77777777" w:rsidR="00C76B61" w:rsidRPr="0008730A" w:rsidRDefault="00C52A7B">
    <w:pPr>
      <w:rPr>
        <w:color w:val="C00000"/>
        <w:szCs w:val="24"/>
      </w:rPr>
    </w:pPr>
    <w:r w:rsidRPr="0008730A">
      <w:rPr>
        <w:noProof/>
        <w:lang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C76B61" w:rsidRPr="0008730A" w:rsidRDefault="00C52A7B">
                          <w:pPr>
                            <w:jc w:val="right"/>
                            <w:rPr>
                              <w:color w:val="000000" w:themeColor="text1"/>
                              <w:szCs w:val="40"/>
                            </w:rPr>
                          </w:pPr>
                          <w:r w:rsidRPr="0008730A">
                            <w:rPr>
                              <w:color w:val="000000" w:themeColor="text1"/>
                              <w:szCs w:val="40"/>
                            </w:rPr>
                            <w:fldChar w:fldCharType="begin"/>
                          </w:r>
                          <w:r w:rsidRPr="0008730A">
                            <w:rPr>
                              <w:color w:val="000000" w:themeColor="text1"/>
                              <w:szCs w:val="40"/>
                            </w:rPr>
                            <w:instrText xml:space="preserve"> PAGE  \* Arabic  \* MERGEFORMAT </w:instrText>
                          </w:r>
                          <w:r w:rsidRPr="0008730A">
                            <w:rPr>
                              <w:color w:val="000000" w:themeColor="text1"/>
                              <w:szCs w:val="40"/>
                            </w:rPr>
                            <w:fldChar w:fldCharType="separate"/>
                          </w:r>
                          <w:r w:rsidR="002B4A57" w:rsidRPr="0008730A">
                            <w:rPr>
                              <w:color w:val="000000" w:themeColor="text1"/>
                              <w:szCs w:val="40"/>
                            </w:rPr>
                            <w:t>2</w:t>
                          </w:r>
                          <w:r w:rsidRPr="0008730A">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4D054D26" w14:textId="77777777" w:rsidR="00000000" w:rsidRPr="0008730A" w:rsidRDefault="00C52A7B">
                    <w:pPr>
                      <w:jc w:val="right"/>
                      <w:rPr>
                        <w:color w:val="000000" w:themeColor="text1"/>
                        <w:szCs w:val="40"/>
                      </w:rPr>
                    </w:pPr>
                    <w:r w:rsidRPr="0008730A">
                      <w:rPr>
                        <w:color w:val="000000" w:themeColor="text1"/>
                        <w:szCs w:val="40"/>
                      </w:rPr>
                      <w:fldChar w:fldCharType="begin"/>
                    </w:r>
                    <w:r w:rsidRPr="0008730A">
                      <w:rPr>
                        <w:color w:val="000000" w:themeColor="text1"/>
                        <w:szCs w:val="40"/>
                      </w:rPr>
                      <w:instrText xml:space="preserve"> PAGE  \* Arabic  \* MERGEFORMAT </w:instrText>
                    </w:r>
                    <w:r w:rsidRPr="0008730A">
                      <w:rPr>
                        <w:color w:val="000000" w:themeColor="text1"/>
                        <w:szCs w:val="40"/>
                      </w:rPr>
                      <w:fldChar w:fldCharType="separate"/>
                    </w:r>
                    <w:r w:rsidR="002B4A57" w:rsidRPr="0008730A">
                      <w:rPr>
                        <w:color w:val="000000" w:themeColor="text1"/>
                        <w:szCs w:val="40"/>
                      </w:rPr>
                      <w:t>2</w:t>
                    </w:r>
                    <w:r w:rsidRPr="0008730A">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2FF27" w14:textId="77777777" w:rsidR="00C76B61" w:rsidRPr="0008730A" w:rsidRDefault="00C52A7B">
    <w:pPr>
      <w:rPr>
        <w:b/>
        <w:sz w:val="20"/>
        <w:szCs w:val="24"/>
      </w:rPr>
    </w:pPr>
    <w:r w:rsidRPr="0008730A">
      <w:rPr>
        <w:noProof/>
        <w:lang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C76B61" w:rsidRPr="0008730A" w:rsidRDefault="00C52A7B">
                          <w:pPr>
                            <w:jc w:val="right"/>
                            <w:rPr>
                              <w:color w:val="000000" w:themeColor="text1"/>
                              <w:szCs w:val="40"/>
                            </w:rPr>
                          </w:pPr>
                          <w:r w:rsidRPr="0008730A">
                            <w:rPr>
                              <w:color w:val="000000" w:themeColor="text1"/>
                              <w:szCs w:val="40"/>
                            </w:rPr>
                            <w:fldChar w:fldCharType="begin"/>
                          </w:r>
                          <w:r w:rsidRPr="0008730A">
                            <w:rPr>
                              <w:color w:val="000000" w:themeColor="text1"/>
                              <w:szCs w:val="40"/>
                            </w:rPr>
                            <w:instrText xml:space="preserve"> PAGE  \* Arabic  \* MERGEFORMAT </w:instrText>
                          </w:r>
                          <w:r w:rsidRPr="0008730A">
                            <w:rPr>
                              <w:color w:val="000000" w:themeColor="text1"/>
                              <w:szCs w:val="40"/>
                            </w:rPr>
                            <w:fldChar w:fldCharType="separate"/>
                          </w:r>
                          <w:r w:rsidR="00994A3D" w:rsidRPr="0008730A">
                            <w:rPr>
                              <w:color w:val="000000" w:themeColor="text1"/>
                              <w:szCs w:val="40"/>
                            </w:rPr>
                            <w:t>3</w:t>
                          </w:r>
                          <w:r w:rsidRPr="0008730A">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085E15EB" w14:textId="77777777" w:rsidR="00000000" w:rsidRPr="0008730A" w:rsidRDefault="00C52A7B">
                    <w:pPr>
                      <w:jc w:val="right"/>
                      <w:rPr>
                        <w:color w:val="000000" w:themeColor="text1"/>
                        <w:szCs w:val="40"/>
                      </w:rPr>
                    </w:pPr>
                    <w:r w:rsidRPr="0008730A">
                      <w:rPr>
                        <w:color w:val="000000" w:themeColor="text1"/>
                        <w:szCs w:val="40"/>
                      </w:rPr>
                      <w:fldChar w:fldCharType="begin"/>
                    </w:r>
                    <w:r w:rsidRPr="0008730A">
                      <w:rPr>
                        <w:color w:val="000000" w:themeColor="text1"/>
                        <w:szCs w:val="40"/>
                      </w:rPr>
                      <w:instrText xml:space="preserve"> PAGE  \* Arabic  \* MERGEFORMAT </w:instrText>
                    </w:r>
                    <w:r w:rsidRPr="0008730A">
                      <w:rPr>
                        <w:color w:val="000000" w:themeColor="text1"/>
                        <w:szCs w:val="40"/>
                      </w:rPr>
                      <w:fldChar w:fldCharType="separate"/>
                    </w:r>
                    <w:r w:rsidR="00994A3D" w:rsidRPr="0008730A">
                      <w:rPr>
                        <w:color w:val="000000" w:themeColor="text1"/>
                        <w:szCs w:val="40"/>
                      </w:rPr>
                      <w:t>3</w:t>
                    </w:r>
                    <w:r w:rsidRPr="0008730A">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D20193" w14:textId="77777777" w:rsidR="00C6436F" w:rsidRPr="0008730A" w:rsidRDefault="00C6436F" w:rsidP="00117666">
      <w:pPr>
        <w:spacing w:after="0"/>
      </w:pPr>
      <w:r w:rsidRPr="0008730A">
        <w:separator/>
      </w:r>
    </w:p>
  </w:footnote>
  <w:footnote w:type="continuationSeparator" w:id="0">
    <w:p w14:paraId="79A7AC98" w14:textId="77777777" w:rsidR="00C6436F" w:rsidRPr="0008730A" w:rsidRDefault="00C6436F" w:rsidP="00117666">
      <w:pPr>
        <w:spacing w:after="0"/>
      </w:pPr>
      <w:r w:rsidRPr="0008730A">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1EDBA" w14:textId="77777777" w:rsidR="00C76B61" w:rsidRPr="0008730A" w:rsidRDefault="00C52A7B">
    <w:pPr>
      <w:rPr>
        <w:rFonts w:cs="Times New Roman"/>
      </w:rPr>
    </w:pPr>
    <w:r w:rsidRPr="0008730A">
      <w:rPr>
        <w:rFonts w:cs="Times New Roman"/>
      </w:rPr>
      <w:ptab w:relativeTo="margin" w:alignment="center" w:leader="none"/>
    </w:r>
    <w:r w:rsidRPr="0008730A">
      <w:rPr>
        <w:rFonts w:cs="Times New Roman"/>
      </w:rPr>
      <w:ptab w:relativeTo="margin" w:alignment="right" w:leader="none"/>
    </w:r>
    <w:r w:rsidR="001549D3" w:rsidRPr="0008730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11A5B" w14:textId="77777777" w:rsidR="00C76B61" w:rsidRPr="0008730A" w:rsidRDefault="0093429D" w:rsidP="0093429D">
    <w:r w:rsidRPr="0008730A">
      <w:rPr>
        <w:b/>
        <w:noProof/>
        <w:color w:val="A6A6A6" w:themeColor="background1" w:themeShade="A6"/>
        <w:lang w:eastAsia="en-GB"/>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08730A">
      <w:rPr>
        <w:b/>
      </w:rPr>
      <w:ptab w:relativeTo="margin" w:alignment="center" w:leader="none"/>
    </w:r>
    <w:r w:rsidR="00C52A7B" w:rsidRPr="0008730A">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16cid:durableId="1821115517">
    <w:abstractNumId w:val="0"/>
  </w:num>
  <w:num w:numId="2" w16cid:durableId="1683165481">
    <w:abstractNumId w:val="4"/>
  </w:num>
  <w:num w:numId="3" w16cid:durableId="615480040">
    <w:abstractNumId w:val="1"/>
  </w:num>
  <w:num w:numId="4" w16cid:durableId="1566183234">
    <w:abstractNumId w:val="5"/>
  </w:num>
  <w:num w:numId="5" w16cid:durableId="18077027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59223692">
    <w:abstractNumId w:val="3"/>
  </w:num>
  <w:num w:numId="7" w16cid:durableId="1359550598">
    <w:abstractNumId w:val="6"/>
  </w:num>
  <w:num w:numId="8" w16cid:durableId="1559510671">
    <w:abstractNumId w:val="6"/>
  </w:num>
  <w:num w:numId="9" w16cid:durableId="1734543462">
    <w:abstractNumId w:val="6"/>
  </w:num>
  <w:num w:numId="10" w16cid:durableId="708839681">
    <w:abstractNumId w:val="6"/>
  </w:num>
  <w:num w:numId="11" w16cid:durableId="2046978920">
    <w:abstractNumId w:val="6"/>
  </w:num>
  <w:num w:numId="12" w16cid:durableId="2124614653">
    <w:abstractNumId w:val="6"/>
  </w:num>
  <w:num w:numId="13" w16cid:durableId="150105246">
    <w:abstractNumId w:val="3"/>
  </w:num>
  <w:num w:numId="14" w16cid:durableId="515769853">
    <w:abstractNumId w:val="2"/>
  </w:num>
  <w:num w:numId="15" w16cid:durableId="1753046014">
    <w:abstractNumId w:val="2"/>
  </w:num>
  <w:num w:numId="16" w16cid:durableId="665939894">
    <w:abstractNumId w:val="2"/>
  </w:num>
  <w:num w:numId="17" w16cid:durableId="2078749421">
    <w:abstractNumId w:val="2"/>
  </w:num>
  <w:num w:numId="18" w16cid:durableId="825047625">
    <w:abstractNumId w:val="2"/>
  </w:num>
  <w:num w:numId="19" w16cid:durableId="8038104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1436A"/>
    <w:rsid w:val="00034304"/>
    <w:rsid w:val="00035434"/>
    <w:rsid w:val="00052A14"/>
    <w:rsid w:val="00077D53"/>
    <w:rsid w:val="0008730A"/>
    <w:rsid w:val="00105FD9"/>
    <w:rsid w:val="00117666"/>
    <w:rsid w:val="001549D3"/>
    <w:rsid w:val="00160065"/>
    <w:rsid w:val="00177D84"/>
    <w:rsid w:val="001A7498"/>
    <w:rsid w:val="00267D18"/>
    <w:rsid w:val="002868E2"/>
    <w:rsid w:val="002869C3"/>
    <w:rsid w:val="002936E4"/>
    <w:rsid w:val="002B4A57"/>
    <w:rsid w:val="002C74CA"/>
    <w:rsid w:val="003544FB"/>
    <w:rsid w:val="003D2D47"/>
    <w:rsid w:val="003D2F2D"/>
    <w:rsid w:val="00401590"/>
    <w:rsid w:val="00447801"/>
    <w:rsid w:val="00452E9C"/>
    <w:rsid w:val="004735C8"/>
    <w:rsid w:val="004961FF"/>
    <w:rsid w:val="004F7BF7"/>
    <w:rsid w:val="00517A89"/>
    <w:rsid w:val="005250F2"/>
    <w:rsid w:val="00593EEA"/>
    <w:rsid w:val="005A5EEE"/>
    <w:rsid w:val="006117E3"/>
    <w:rsid w:val="006375C7"/>
    <w:rsid w:val="00654E8F"/>
    <w:rsid w:val="00660D05"/>
    <w:rsid w:val="006820B1"/>
    <w:rsid w:val="006B7D14"/>
    <w:rsid w:val="00701727"/>
    <w:rsid w:val="0070566C"/>
    <w:rsid w:val="00714C50"/>
    <w:rsid w:val="00725A7D"/>
    <w:rsid w:val="007501BE"/>
    <w:rsid w:val="00790BB3"/>
    <w:rsid w:val="007C206C"/>
    <w:rsid w:val="00803D24"/>
    <w:rsid w:val="00817DD6"/>
    <w:rsid w:val="00885156"/>
    <w:rsid w:val="009151AA"/>
    <w:rsid w:val="0093429D"/>
    <w:rsid w:val="00943573"/>
    <w:rsid w:val="00970F7D"/>
    <w:rsid w:val="00994A3D"/>
    <w:rsid w:val="009C2B12"/>
    <w:rsid w:val="009C70F3"/>
    <w:rsid w:val="00A174D9"/>
    <w:rsid w:val="00A569CD"/>
    <w:rsid w:val="00AB5EE2"/>
    <w:rsid w:val="00AB6715"/>
    <w:rsid w:val="00B1671E"/>
    <w:rsid w:val="00B25EB8"/>
    <w:rsid w:val="00B354E1"/>
    <w:rsid w:val="00B37F4D"/>
    <w:rsid w:val="00C0201F"/>
    <w:rsid w:val="00C52A7B"/>
    <w:rsid w:val="00C56BAF"/>
    <w:rsid w:val="00C6436F"/>
    <w:rsid w:val="00C679AA"/>
    <w:rsid w:val="00C75972"/>
    <w:rsid w:val="00C76B61"/>
    <w:rsid w:val="00CC0A3A"/>
    <w:rsid w:val="00CD066B"/>
    <w:rsid w:val="00CE4FEE"/>
    <w:rsid w:val="00D97BE6"/>
    <w:rsid w:val="00DB59C3"/>
    <w:rsid w:val="00DC259A"/>
    <w:rsid w:val="00DE23E8"/>
    <w:rsid w:val="00E31667"/>
    <w:rsid w:val="00E52377"/>
    <w:rsid w:val="00E64E17"/>
    <w:rsid w:val="00E866C9"/>
    <w:rsid w:val="00EA3D3C"/>
    <w:rsid w:val="00F46900"/>
    <w:rsid w:val="00F61D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6715"/>
    <w:pPr>
      <w:spacing w:before="120" w:after="240" w:line="240" w:lineRule="auto"/>
    </w:pPr>
    <w:rPr>
      <w:rFonts w:ascii="Times New Roman" w:hAnsi="Times New Roman"/>
      <w:sz w:val="24"/>
      <w:lang w:val="en-GB"/>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paragraph" w:styleId="Revision">
    <w:name w:val="Revision"/>
    <w:hidden/>
    <w:uiPriority w:val="99"/>
    <w:semiHidden/>
    <w:rsid w:val="00803D24"/>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CHICAGO.XSL" StyleName="Chicago"/>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4314AF-3C36-4C2C-B599-40A76C6FFFC1}">
  <ds:schemaRefs>
    <ds:schemaRef ds:uri="http://schemas.openxmlformats.org/officeDocument/2006/bibliography"/>
  </ds:schemaRefs>
</ds:datastoreItem>
</file>

<file path=customXml/itemProps3.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4.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5.xml><?xml version="1.0" encoding="utf-8"?>
<ds:datastoreItem xmlns:ds="http://schemas.openxmlformats.org/officeDocument/2006/customXml" ds:itemID="{A3D4929F-83D0-432F-8F82-6D4423C25F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Supplementary_Material.dotx</Template>
  <TotalTime>1</TotalTime>
  <Pages>3</Pages>
  <Words>151</Words>
  <Characters>865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Arista Fourie-Fouche</cp:lastModifiedBy>
  <cp:revision>2</cp:revision>
  <cp:lastPrinted>2013-10-03T12:51:00Z</cp:lastPrinted>
  <dcterms:created xsi:type="dcterms:W3CDTF">2023-10-18T19:56:00Z</dcterms:created>
  <dcterms:modified xsi:type="dcterms:W3CDTF">2023-10-18T19:56:00Z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