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77EFB" w:rsidRPr="00A25B67" w:rsidRDefault="00C77EFB" w:rsidP="00C77EFB">
      <w:pPr>
        <w:spacing w:line="48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77EFB" w:rsidRDefault="00366CAE" w:rsidP="00C77EFB">
      <w:pPr>
        <w:spacing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366CAE">
        <w:rPr>
          <w:rFonts w:ascii="Times New Roman" w:hAnsi="Times New Roman" w:cs="Times New Roman"/>
          <w:noProof/>
          <w:sz w:val="24"/>
          <w:szCs w:val="24"/>
          <w:lang w:val="nl-NL" w:eastAsia="nl-NL"/>
        </w:rPr>
        <w:drawing>
          <wp:inline distT="0" distB="0" distL="0" distR="0">
            <wp:extent cx="5760720" cy="6082197"/>
            <wp:effectExtent l="19050" t="19050" r="11430" b="13970"/>
            <wp:docPr id="1" name="Picture 1" descr="D:\my documents\buffalo paper on hipc\definitive\submission files\plos one\resubmission files\march2019map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my documents\buffalo paper on hipc\definitive\submission files\plos one\resubmission files\march2019mapc.jp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6082197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:rsidR="00366CAE" w:rsidRDefault="00C77EFB" w:rsidP="00DE77C3">
      <w:pPr>
        <w:spacing w:line="48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>
        <w:rPr>
          <w:rFonts w:ascii="Times New Roman" w:hAnsi="Times New Roman" w:cs="Times New Roman"/>
          <w:sz w:val="24"/>
          <w:szCs w:val="24"/>
        </w:rPr>
        <w:t>S1 Fig</w:t>
      </w:r>
      <w:r w:rsidR="00EB3359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Map with sampling localities</w:t>
      </w:r>
      <w:r w:rsidR="00EB3359">
        <w:rPr>
          <w:rFonts w:ascii="Times New Roman" w:eastAsia="Times New Roman" w:hAnsi="Times New Roman" w:cs="Times New Roman"/>
          <w:sz w:val="24"/>
          <w:szCs w:val="24"/>
          <w:lang w:eastAsia="en-GB"/>
        </w:rPr>
        <w:t>.</w:t>
      </w:r>
      <w:r w:rsidR="00366CAE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bookmarkStart w:id="0" w:name="_GoBack"/>
      <w:bookmarkEnd w:id="0"/>
    </w:p>
    <w:p w:rsidR="00E03636" w:rsidRPr="00366CAE" w:rsidRDefault="00366CAE" w:rsidP="00DE77C3">
      <w:pPr>
        <w:spacing w:line="480" w:lineRule="auto"/>
        <w:contextualSpacing/>
        <w:jc w:val="both"/>
        <w:rPr>
          <w:sz w:val="20"/>
          <w:szCs w:val="20"/>
        </w:rPr>
      </w:pPr>
      <w:r w:rsidRPr="00366CAE">
        <w:rPr>
          <w:rFonts w:ascii="Times New Roman" w:eastAsia="Times New Roman" w:hAnsi="Times New Roman" w:cs="Times New Roman"/>
          <w:sz w:val="20"/>
          <w:szCs w:val="20"/>
          <w:lang w:eastAsia="en-GB"/>
        </w:rPr>
        <w:t xml:space="preserve">Herds 1-13: genotyped herds, red: sampled in 2002, green: sampled in 2003, magenta: sampled in 2004. </w:t>
      </w:r>
      <w:r w:rsidR="00DE77C3" w:rsidRPr="00366CAE">
        <w:rPr>
          <w:rFonts w:ascii="Times New Roman" w:eastAsia="Times New Roman" w:hAnsi="Times New Roman" w:cs="Times New Roman"/>
          <w:sz w:val="20"/>
          <w:szCs w:val="20"/>
          <w:lang w:eastAsia="en-GB"/>
        </w:rPr>
        <w:t xml:space="preserve">© </w:t>
      </w:r>
      <w:proofErr w:type="spellStart"/>
      <w:r w:rsidR="00DE77C3" w:rsidRPr="00366CAE">
        <w:rPr>
          <w:rFonts w:ascii="Times New Roman" w:eastAsia="Times New Roman" w:hAnsi="Times New Roman" w:cs="Times New Roman"/>
          <w:sz w:val="20"/>
          <w:szCs w:val="20"/>
          <w:lang w:eastAsia="en-GB"/>
        </w:rPr>
        <w:t>OpenStreetMap</w:t>
      </w:r>
      <w:proofErr w:type="spellEnd"/>
      <w:r w:rsidR="00DE77C3" w:rsidRPr="00366CAE">
        <w:rPr>
          <w:rFonts w:ascii="Times New Roman" w:eastAsia="Times New Roman" w:hAnsi="Times New Roman" w:cs="Times New Roman"/>
          <w:sz w:val="20"/>
          <w:szCs w:val="20"/>
          <w:lang w:eastAsia="en-GB"/>
        </w:rPr>
        <w:t xml:space="preserve"> contributors. The data is available under the Open Database License, and the cartography is licensed as CC BY-SA.</w:t>
      </w:r>
    </w:p>
    <w:sectPr w:rsidR="00E03636" w:rsidRPr="00366C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161"/>
  <w:proofState w:spelling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7EFB"/>
    <w:rsid w:val="000C5237"/>
    <w:rsid w:val="00366CAE"/>
    <w:rsid w:val="00947457"/>
    <w:rsid w:val="00C77EFB"/>
    <w:rsid w:val="00DE77C3"/>
    <w:rsid w:val="00E03636"/>
    <w:rsid w:val="00EB33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0B7E28F"/>
  <w15:chartTrackingRefBased/>
  <w15:docId w15:val="{2696AA7D-A8DA-4BD7-BCDD-0421B19859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Verdana" w:eastAsiaTheme="minorHAnsi" w:hAnsi="Verdana" w:cstheme="minorBidi"/>
        <w:sz w:val="17"/>
        <w:szCs w:val="22"/>
        <w:lang w:val="en-GB" w:eastAsia="en-US" w:bidi="ar-SA"/>
      </w:rPr>
    </w:rPrDefault>
    <w:pPrDefault>
      <w:pPr>
        <w:spacing w:after="200" w:line="302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77EFB"/>
    <w:pPr>
      <w:spacing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F12C947D.dotm</Template>
  <TotalTime>9</TotalTime>
  <Pages>1</Pages>
  <Words>42</Words>
  <Characters>231</Characters>
  <Application>Microsoft Office Word</Application>
  <DocSecurity>0</DocSecurity>
  <Lines>1</Lines>
  <Paragraphs>1</Paragraphs>
  <ScaleCrop>false</ScaleCrop>
  <Company>Wageningen University and Research</Company>
  <LinksUpToDate>false</LinksUpToDate>
  <CharactersWithSpaces>272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Hooft, Pim van</dc:creator>
  <cp:keywords/>
  <dc:description/>
  <cp:lastModifiedBy>Hooft, Pim van</cp:lastModifiedBy>
  <cp:revision>4</cp:revision>
  <dcterms:created xsi:type="dcterms:W3CDTF">2019-01-08T12:42:00Z</dcterms:created>
  <dcterms:modified xsi:type="dcterms:W3CDTF">2019-03-27T09:33:00Z</dcterms:modified>
</cp:coreProperties>
</file>