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47AF5" w:rsidRDefault="00D47AF5" w:rsidP="00D47AF5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S4 Table. List of individual alleles at the SAE microsatellite loci with unknown linkage.</w:t>
      </w:r>
    </w:p>
    <w:p w:rsidR="00D47AF5" w:rsidRPr="00012270" w:rsidRDefault="00D47AF5" w:rsidP="00D47AF5">
      <w:pPr>
        <w:spacing w:line="48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012270">
        <w:rPr>
          <w:rFonts w:ascii="Times New Roman" w:hAnsi="Times New Roman" w:cs="Times New Roman"/>
          <w:sz w:val="20"/>
          <w:szCs w:val="20"/>
        </w:rPr>
        <w:t>?: probably not linked to a specific allele type</w:t>
      </w:r>
      <w:r>
        <w:rPr>
          <w:rFonts w:ascii="Times New Roman" w:hAnsi="Times New Roman" w:cs="Times New Roman"/>
          <w:sz w:val="20"/>
          <w:szCs w:val="20"/>
        </w:rPr>
        <w:t xml:space="preserve"> at a coding gene. All </w:t>
      </w:r>
      <w:r w:rsidRPr="00D47AF5">
        <w:rPr>
          <w:rFonts w:ascii="Times New Roman" w:hAnsi="Times New Roman" w:cs="Times New Roman"/>
          <w:sz w:val="20"/>
          <w:szCs w:val="20"/>
        </w:rPr>
        <w:t>alleles observed ≥ 15 times in southern K</w:t>
      </w:r>
      <w:r w:rsidR="001048DF">
        <w:rPr>
          <w:rFonts w:ascii="Times New Roman" w:hAnsi="Times New Roman" w:cs="Times New Roman"/>
          <w:sz w:val="20"/>
          <w:szCs w:val="20"/>
        </w:rPr>
        <w:t>ruger</w:t>
      </w: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216"/>
        <w:gridCol w:w="837"/>
        <w:gridCol w:w="1599"/>
        <w:gridCol w:w="1030"/>
        <w:gridCol w:w="1043"/>
        <w:gridCol w:w="1452"/>
        <w:gridCol w:w="898"/>
        <w:gridCol w:w="851"/>
      </w:tblGrid>
      <w:tr w:rsidR="00D47AF5" w:rsidRPr="000228E1" w:rsidTr="00F044B7">
        <w:trPr>
          <w:trHeight w:val="300"/>
        </w:trPr>
        <w:tc>
          <w:tcPr>
            <w:tcW w:w="1216" w:type="dxa"/>
            <w:noWrap/>
          </w:tcPr>
          <w:p w:rsidR="00D47AF5" w:rsidRPr="00C6032E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Locus</w:t>
            </w:r>
          </w:p>
        </w:tc>
        <w:tc>
          <w:tcPr>
            <w:tcW w:w="837" w:type="dxa"/>
            <w:noWrap/>
          </w:tcPr>
          <w:p w:rsidR="00D47AF5" w:rsidRPr="00C6032E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size</w:t>
            </w:r>
          </w:p>
        </w:tc>
        <w:tc>
          <w:tcPr>
            <w:tcW w:w="1599" w:type="dxa"/>
            <w:noWrap/>
          </w:tcPr>
          <w:p w:rsidR="00D47AF5" w:rsidRPr="00C6032E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Freq.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HiP</w:t>
            </w:r>
            <w:proofErr w:type="spellEnd"/>
          </w:p>
        </w:tc>
        <w:tc>
          <w:tcPr>
            <w:tcW w:w="1030" w:type="dxa"/>
            <w:noWrap/>
          </w:tcPr>
          <w:p w:rsidR="00D47AF5" w:rsidRPr="00C6032E" w:rsidRDefault="00D47AF5" w:rsidP="00F044B7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 n</w:t>
            </w:r>
            <w:r w:rsidR="00F044B7">
              <w:rPr>
                <w:rFonts w:ascii="Times New Roman" w:hAnsi="Times New Roman" w:cs="Times New Roman"/>
                <w:sz w:val="24"/>
                <w:szCs w:val="24"/>
              </w:rPr>
              <w:t>orthern Kruger</w:t>
            </w:r>
          </w:p>
        </w:tc>
        <w:tc>
          <w:tcPr>
            <w:tcW w:w="1043" w:type="dxa"/>
            <w:noWrap/>
          </w:tcPr>
          <w:p w:rsidR="00D47AF5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Freq.</w:t>
            </w:r>
          </w:p>
          <w:p w:rsidR="00D47AF5" w:rsidRPr="00C6032E" w:rsidRDefault="00F044B7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southern Kruger</w:t>
            </w:r>
          </w:p>
        </w:tc>
        <w:tc>
          <w:tcPr>
            <w:tcW w:w="1452" w:type="dxa"/>
            <w:noWrap/>
          </w:tcPr>
          <w:p w:rsidR="00D47AF5" w:rsidRPr="00C6032E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Allele type</w:t>
            </w:r>
          </w:p>
        </w:tc>
        <w:tc>
          <w:tcPr>
            <w:tcW w:w="898" w:type="dxa"/>
            <w:noWrap/>
          </w:tcPr>
          <w:p w:rsidR="00D47AF5" w:rsidRPr="00C6032E" w:rsidRDefault="00D47AF5" w:rsidP="00B16894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Linked to</w:t>
            </w:r>
          </w:p>
        </w:tc>
        <w:tc>
          <w:tcPr>
            <w:tcW w:w="851" w:type="dxa"/>
          </w:tcPr>
          <w:p w:rsidR="00D47AF5" w:rsidRPr="00C6032E" w:rsidRDefault="00D47AF5" w:rsidP="00F044B7">
            <w:pPr>
              <w:spacing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12270">
              <w:rPr>
                <w:rFonts w:ascii="Times New Roman" w:hAnsi="Times New Roman" w:cs="Times New Roman"/>
                <w:i/>
                <w:sz w:val="20"/>
                <w:szCs w:val="20"/>
              </w:rPr>
              <w:t>A</w:t>
            </w:r>
            <w:r w:rsidRPr="000122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sex</w:t>
            </w:r>
            <w:proofErr w:type="spellEnd"/>
            <w:r w:rsidRPr="00012270">
              <w:rPr>
                <w:rFonts w:ascii="Times New Roman" w:hAnsi="Times New Roman" w:cs="Times New Roman"/>
                <w:sz w:val="20"/>
                <w:szCs w:val="20"/>
                <w:vertAlign w:val="subscript"/>
              </w:rPr>
              <w:t>-anta</w:t>
            </w:r>
          </w:p>
        </w:tc>
      </w:tr>
      <w:tr w:rsidR="00D47AF5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BM0</w:t>
            </w: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719</w:t>
            </w:r>
          </w:p>
        </w:tc>
        <w:tc>
          <w:tcPr>
            <w:tcW w:w="837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1599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0.040</w:t>
            </w:r>
          </w:p>
        </w:tc>
        <w:tc>
          <w:tcPr>
            <w:tcW w:w="1030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0.261</w:t>
            </w:r>
          </w:p>
        </w:tc>
        <w:tc>
          <w:tcPr>
            <w:tcW w:w="1043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0.320</w:t>
            </w:r>
          </w:p>
        </w:tc>
        <w:tc>
          <w:tcPr>
            <w:tcW w:w="1452" w:type="dxa"/>
            <w:noWrap/>
            <w:vAlign w:val="bottom"/>
          </w:tcPr>
          <w:p w:rsidR="00D47AF5" w:rsidRPr="000228E1" w:rsidRDefault="00D47AF5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C6032E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</w:t>
            </w:r>
            <w:r w:rsidR="00F044B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ndvO</w:t>
            </w:r>
            <w:proofErr w:type="spellEnd"/>
            <w:r w:rsidR="00F044B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="00F044B7" w:rsidRPr="00F044B7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="00F044B7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D47AF5" w:rsidRPr="000228E1" w:rsidRDefault="00D47AF5" w:rsidP="00B16894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0.80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BM1824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195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0.019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0.054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0.083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0.71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0.097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0.069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0.062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0.53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202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0.485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0.208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0.203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0.84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BM3205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208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Not observed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0.073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0.065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0.49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CSSM19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0.405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0.164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0.204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0.58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DIK20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184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0.746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0.209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0.126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0.61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DIK20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186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0.082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0.074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0.108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0.72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153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0.013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0.141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0.138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0.90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IILSTS26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157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0.096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0.163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0.101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0.74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227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0.155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0.025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0.041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0.50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SPS115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249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0.055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0.033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0.064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0.82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TGLA0</w:t>
            </w: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89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0.030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0.040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0.056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0.57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TGLA0</w:t>
            </w: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97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0.200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0.305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0.290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0.71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225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0.100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0.112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0.126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0.52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229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0.033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0.035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0.054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0.80</w:t>
            </w:r>
          </w:p>
        </w:tc>
      </w:tr>
      <w:tr w:rsidR="00F044B7" w:rsidRPr="000228E1" w:rsidTr="00F044B7">
        <w:trPr>
          <w:trHeight w:val="300"/>
        </w:trPr>
        <w:tc>
          <w:tcPr>
            <w:tcW w:w="1216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TGLA159</w:t>
            </w:r>
          </w:p>
        </w:tc>
        <w:tc>
          <w:tcPr>
            <w:tcW w:w="837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235</w:t>
            </w:r>
          </w:p>
        </w:tc>
        <w:tc>
          <w:tcPr>
            <w:tcW w:w="1599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0.115</w:t>
            </w:r>
          </w:p>
        </w:tc>
        <w:tc>
          <w:tcPr>
            <w:tcW w:w="1030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0.142</w:t>
            </w:r>
          </w:p>
        </w:tc>
        <w:tc>
          <w:tcPr>
            <w:tcW w:w="1043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0.101</w:t>
            </w:r>
          </w:p>
        </w:tc>
        <w:tc>
          <w:tcPr>
            <w:tcW w:w="1452" w:type="dxa"/>
            <w:noWrap/>
          </w:tcPr>
          <w:p w:rsidR="00F044B7" w:rsidRDefault="00F044B7" w:rsidP="00F044B7">
            <w:proofErr w:type="spellStart"/>
            <w:r w:rsidRPr="002E0855">
              <w:rPr>
                <w:rFonts w:ascii="Times New Roman" w:hAnsi="Times New Roman" w:cs="Times New Roman"/>
                <w:sz w:val="24"/>
                <w:szCs w:val="24"/>
              </w:rPr>
              <w:t>SAE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indvO</w:t>
            </w:r>
            <w:proofErr w:type="spellEnd"/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-</w:t>
            </w:r>
            <w:r w:rsidRPr="002E0855">
              <w:rPr>
                <w:rFonts w:ascii="Times New Roman" w:hAnsi="Times New Roman" w:cs="Times New Roman"/>
                <w:i/>
                <w:sz w:val="24"/>
                <w:szCs w:val="24"/>
                <w:vertAlign w:val="subscript"/>
              </w:rPr>
              <w:t>A</w:t>
            </w:r>
            <w:r w:rsidRPr="002E0855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&lt;1</w:t>
            </w:r>
          </w:p>
        </w:tc>
        <w:tc>
          <w:tcPr>
            <w:tcW w:w="898" w:type="dxa"/>
            <w:noWrap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?</w:t>
            </w:r>
          </w:p>
        </w:tc>
        <w:tc>
          <w:tcPr>
            <w:tcW w:w="851" w:type="dxa"/>
            <w:vAlign w:val="bottom"/>
          </w:tcPr>
          <w:p w:rsidR="00F044B7" w:rsidRPr="000228E1" w:rsidRDefault="00F044B7" w:rsidP="00F044B7">
            <w:pPr>
              <w:spacing w:line="240" w:lineRule="auto"/>
              <w:contextualSpacing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0228E1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0.65</w:t>
            </w:r>
          </w:p>
        </w:tc>
      </w:tr>
    </w:tbl>
    <w:p w:rsidR="00D47AF5" w:rsidRDefault="00D47AF5" w:rsidP="00D47AF5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D47AF5" w:rsidRDefault="00D47AF5" w:rsidP="00D47AF5">
      <w:pPr>
        <w:spacing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03636" w:rsidRDefault="00E03636"/>
    <w:sectPr w:rsidR="00E036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8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7AF5"/>
    <w:rsid w:val="000C5237"/>
    <w:rsid w:val="001048DF"/>
    <w:rsid w:val="00947457"/>
    <w:rsid w:val="00D47AF5"/>
    <w:rsid w:val="00E03636"/>
    <w:rsid w:val="00F0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36B6A2E"/>
  <w15:chartTrackingRefBased/>
  <w15:docId w15:val="{6B844D44-20E3-4240-B117-E593EAE83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Verdana" w:eastAsiaTheme="minorHAnsi" w:hAnsi="Verdana" w:cstheme="minorBidi"/>
        <w:sz w:val="17"/>
        <w:szCs w:val="22"/>
        <w:lang w:val="en-GB" w:eastAsia="en-US" w:bidi="ar-SA"/>
      </w:rPr>
    </w:rPrDefault>
    <w:pPrDefault>
      <w:pPr>
        <w:spacing w:after="200" w:line="30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47AF5"/>
    <w:pPr>
      <w:spacing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47A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2FC5A768.dotm</Template>
  <TotalTime>5</TotalTime>
  <Pages>1</Pages>
  <Words>181</Words>
  <Characters>998</Characters>
  <Application>Microsoft Office Word</Application>
  <DocSecurity>0</DocSecurity>
  <Lines>8</Lines>
  <Paragraphs>2</Paragraphs>
  <ScaleCrop>false</ScaleCrop>
  <Company>Wageningen University and Research</Company>
  <LinksUpToDate>false</LinksUpToDate>
  <CharactersWithSpaces>1177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Hooft, Pim van</dc:creator>
  <cp:keywords/>
  <dc:description/>
  <cp:lastModifiedBy>Hooft, Pim van</cp:lastModifiedBy>
  <cp:revision>3</cp:revision>
  <dcterms:created xsi:type="dcterms:W3CDTF">2019-01-08T13:11:00Z</dcterms:created>
  <dcterms:modified xsi:type="dcterms:W3CDTF">2019-03-26T16:21:00Z</dcterms:modified>
</cp:coreProperties>
</file>