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FC6412" w14:textId="0FA60178" w:rsidR="009309F4" w:rsidRDefault="009309F4" w:rsidP="009309F4">
      <w:pPr>
        <w:spacing w:before="0" w:after="120" w:line="480" w:lineRule="auto"/>
        <w:jc w:val="left"/>
        <w:rPr>
          <w:b/>
          <w:lang w:val="en-ZA"/>
        </w:rPr>
      </w:pPr>
      <w:r>
        <w:rPr>
          <w:b/>
          <w:lang w:val="en-GB"/>
        </w:rPr>
        <w:t xml:space="preserve">Additional file </w:t>
      </w:r>
      <w:r w:rsidR="008A1049" w:rsidRPr="008A1049">
        <w:rPr>
          <w:b/>
          <w:lang w:val="en-GB"/>
        </w:rPr>
        <w:t>5</w:t>
      </w:r>
      <w:r w:rsidRPr="008A1049">
        <w:rPr>
          <w:b/>
          <w:lang w:val="en-GB"/>
        </w:rPr>
        <w:t xml:space="preserve"> - </w:t>
      </w:r>
      <w:r w:rsidR="008A1049" w:rsidRPr="008A1049">
        <w:rPr>
          <w:b/>
          <w:lang w:val="en-ZA"/>
        </w:rPr>
        <w:t>Summary of risk of bias assessment</w:t>
      </w:r>
    </w:p>
    <w:p w14:paraId="6E930B9E" w14:textId="1A31A0FD" w:rsidR="00165ECA" w:rsidRDefault="00165ECA" w:rsidP="009309F4">
      <w:pPr>
        <w:spacing w:before="0" w:after="120" w:line="480" w:lineRule="auto"/>
        <w:jc w:val="left"/>
        <w:rPr>
          <w:b/>
          <w:lang w:val="en-GB"/>
        </w:rPr>
      </w:pPr>
      <w:r w:rsidRPr="00C56B8A">
        <w:rPr>
          <w:u w:val="single"/>
          <w:lang w:val="en-ZA"/>
        </w:rPr>
        <w:t>Summary of risk of bias assessment for cohort studies, cross-sectional studies and clinical trials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3"/>
        <w:gridCol w:w="1248"/>
        <w:gridCol w:w="1581"/>
        <w:gridCol w:w="1446"/>
        <w:gridCol w:w="1361"/>
        <w:gridCol w:w="1521"/>
        <w:gridCol w:w="1551"/>
        <w:gridCol w:w="1408"/>
        <w:gridCol w:w="1283"/>
        <w:gridCol w:w="1542"/>
      </w:tblGrid>
      <w:tr w:rsidR="00165ECA" w:rsidRPr="00CC6284" w14:paraId="15F7861E" w14:textId="77777777" w:rsidTr="00B21735">
        <w:trPr>
          <w:tblHeader/>
        </w:trPr>
        <w:tc>
          <w:tcPr>
            <w:tcW w:w="195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879AB7E" w14:textId="77777777" w:rsidR="00E0398D" w:rsidRPr="000032C6" w:rsidRDefault="00E0398D" w:rsidP="00BE0267">
            <w:pPr>
              <w:spacing w:before="0" w:after="120" w:line="240" w:lineRule="auto"/>
              <w:jc w:val="left"/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</w:pPr>
          </w:p>
        </w:tc>
        <w:tc>
          <w:tcPr>
            <w:tcW w:w="124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EB4B7D9" w14:textId="77777777" w:rsidR="00E0398D" w:rsidRDefault="00C4575A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DE0CAD">
              <w:rPr>
                <w:rFonts w:ascii="Calibri" w:hAnsi="Calibri" w:cs="Calibri"/>
                <w:sz w:val="22"/>
                <w:szCs w:val="22"/>
                <w:lang w:val="en-GB"/>
              </w:rPr>
              <w:t>Was assessing this association an objective?</w:t>
            </w:r>
            <w:r>
              <w:rPr>
                <w:rFonts w:ascii="Calibri" w:hAnsi="Calibri" w:cs="Calibri"/>
                <w:sz w:val="22"/>
                <w:szCs w:val="22"/>
                <w:lang w:val="en-GB"/>
              </w:rPr>
              <w:t>*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5FDC6B7" w14:textId="77777777" w:rsidR="00E0398D" w:rsidRDefault="00C4575A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DE0CAD">
              <w:rPr>
                <w:rFonts w:ascii="Calibri" w:hAnsi="Calibri" w:cs="Calibri"/>
                <w:sz w:val="22"/>
                <w:szCs w:val="22"/>
                <w:lang w:val="en-GB"/>
              </w:rPr>
              <w:t>Was selection of exposed and non-exposed cohorts drawn from the same population?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3BD2DE0" w14:textId="77777777" w:rsidR="00E0398D" w:rsidRDefault="00C4575A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DE0CAD">
              <w:rPr>
                <w:rFonts w:ascii="Calibri" w:hAnsi="Calibri" w:cs="Calibri"/>
                <w:sz w:val="22"/>
                <w:szCs w:val="22"/>
                <w:lang w:val="en-GB"/>
              </w:rPr>
              <w:t>Can we be confident in the assessment of exposure?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B95CA94" w14:textId="77777777" w:rsidR="00E0398D" w:rsidRDefault="00C4575A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DE0CAD">
              <w:rPr>
                <w:rFonts w:ascii="Calibri" w:hAnsi="Calibri" w:cs="Calibri"/>
                <w:sz w:val="22"/>
                <w:szCs w:val="22"/>
                <w:lang w:val="en-GB"/>
              </w:rPr>
              <w:t>Can we be confident that the outcome of interest was not present at start of study?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C8998A9" w14:textId="77777777" w:rsidR="00E0398D" w:rsidRDefault="00C4575A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DE0CAD">
              <w:rPr>
                <w:rFonts w:ascii="Calibri" w:hAnsi="Calibri" w:cs="Calibri"/>
                <w:sz w:val="22"/>
                <w:szCs w:val="22"/>
                <w:lang w:val="en-GB"/>
              </w:rPr>
              <w:t>Did the statistical analysis adjust for confounding factors?</w:t>
            </w:r>
            <w:r>
              <w:rPr>
                <w:rFonts w:ascii="Calibri" w:hAnsi="Calibri" w:cs="Calibri"/>
                <w:sz w:val="22"/>
                <w:szCs w:val="22"/>
                <w:lang w:val="en-GB"/>
              </w:rPr>
              <w:t>*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5B25FD8" w14:textId="77777777" w:rsidR="00E0398D" w:rsidRDefault="00C4575A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DE0CAD">
              <w:rPr>
                <w:rFonts w:ascii="Calibri" w:hAnsi="Calibri" w:cs="Calibri"/>
                <w:sz w:val="22"/>
                <w:szCs w:val="22"/>
                <w:lang w:val="en-GB"/>
              </w:rPr>
              <w:t>Can we be confident in the assessment of the presence or absence of prognostic factors?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71389C8" w14:textId="77777777" w:rsidR="00E0398D" w:rsidRDefault="00C4575A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DE0CAD">
              <w:rPr>
                <w:rFonts w:ascii="Calibri" w:hAnsi="Calibri" w:cs="Calibri"/>
                <w:sz w:val="22"/>
                <w:szCs w:val="22"/>
                <w:lang w:val="en-GB"/>
              </w:rPr>
              <w:t>Can we be confident in the assessment of outcome?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3998CDB" w14:textId="77777777" w:rsidR="00E0398D" w:rsidRDefault="00C4575A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DE0CAD">
              <w:rPr>
                <w:rFonts w:ascii="Calibri" w:hAnsi="Calibri" w:cs="Calibri"/>
                <w:sz w:val="22"/>
                <w:szCs w:val="22"/>
                <w:lang w:val="en-GB"/>
              </w:rPr>
              <w:t>Was the follow up of cohorts adequate?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4BD872D" w14:textId="77777777" w:rsidR="00E0398D" w:rsidRDefault="00C4575A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DE0CAD">
              <w:rPr>
                <w:rFonts w:ascii="Calibri" w:hAnsi="Calibri" w:cs="Calibri"/>
                <w:sz w:val="22"/>
                <w:szCs w:val="22"/>
                <w:lang w:val="en-GB"/>
              </w:rPr>
              <w:t>Were co-interventions similar between groups?</w:t>
            </w:r>
          </w:p>
        </w:tc>
      </w:tr>
      <w:tr w:rsidR="00165ECA" w:rsidRPr="00CC6284" w14:paraId="23BC4454" w14:textId="77777777" w:rsidTr="00B21735">
        <w:tc>
          <w:tcPr>
            <w:tcW w:w="195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3E0EC49" w14:textId="77777777" w:rsidR="00C4575A" w:rsidRPr="000032C6" w:rsidRDefault="00C4575A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</w:pPr>
            <w:r w:rsidRPr="000032C6"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  <w:t>Cohort studies</w:t>
            </w:r>
          </w:p>
        </w:tc>
        <w:tc>
          <w:tcPr>
            <w:tcW w:w="12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6D59FFB" w14:textId="77777777" w:rsidR="00C4575A" w:rsidRDefault="00C4575A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C675CDC" w14:textId="77777777" w:rsidR="00C4575A" w:rsidRDefault="00C4575A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4626DB8" w14:textId="77777777" w:rsidR="00C4575A" w:rsidRDefault="00C4575A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F17E0D1" w14:textId="77777777" w:rsidR="00C4575A" w:rsidRDefault="00C4575A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2189BE1" w14:textId="77777777" w:rsidR="00C4575A" w:rsidRDefault="00C4575A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520B439" w14:textId="77777777" w:rsidR="00C4575A" w:rsidRDefault="00C4575A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2AEAC00" w14:textId="77777777" w:rsidR="00C4575A" w:rsidRDefault="00C4575A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2095CCD" w14:textId="77777777" w:rsidR="00C4575A" w:rsidRDefault="00C4575A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C39E2BE" w14:textId="77777777" w:rsidR="00C4575A" w:rsidRDefault="00C4575A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</w:tr>
      <w:tr w:rsidR="002E5717" w:rsidRPr="00CC6284" w14:paraId="2C25AB41" w14:textId="77777777" w:rsidTr="00B21735">
        <w:trPr>
          <w:trHeight w:val="507"/>
        </w:trPr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70D1B0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Blok 1997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29067C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FAE30DA">
                <v:oval id="_x0000_s315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154" inset="0,0,0,0">
                    <w:txbxContent>
                      <w:p w14:paraId="7587A566" w14:textId="77777777" w:rsidR="002E5717" w:rsidRPr="00953BD4" w:rsidRDefault="002E5717" w:rsidP="00E03278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EA89B4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894E2D4">
                <v:oval id="_x0000_s315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53" inset="0,0,0,0">
                    <w:txbxContent>
                      <w:p w14:paraId="6FE14079" w14:textId="77777777" w:rsidR="002E5717" w:rsidRDefault="002E5717" w:rsidP="00E0398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B1A33F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2CEAB5F">
                <v:oval id="_x0000_s315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52" inset="0,0,0,0">
                    <w:txbxContent>
                      <w:p w14:paraId="2F735D11" w14:textId="77777777" w:rsidR="002E5717" w:rsidRDefault="002E5717" w:rsidP="00E03278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D06E3E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D911283">
                <v:oval id="_x0000_s315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51" inset="0,0,0,0">
                    <w:txbxContent>
                      <w:p w14:paraId="77C6196F" w14:textId="77777777" w:rsidR="002E5717" w:rsidRDefault="002E5717" w:rsidP="00E0398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222FDF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17FEB81">
                <v:oval id="_x0000_s315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50" inset="0,0,0,0">
                    <w:txbxContent>
                      <w:p w14:paraId="05CAA360" w14:textId="77777777" w:rsidR="002E5717" w:rsidRDefault="002E5717" w:rsidP="00E0398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932E57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37A8B62">
                <v:oval id="_x0000_s314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49" inset="0,0,0,0">
                    <w:txbxContent>
                      <w:p w14:paraId="49EA4AA7" w14:textId="77777777" w:rsidR="002E5717" w:rsidRDefault="002E5717" w:rsidP="00E0398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659F84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F41E813">
                <v:oval id="_x0000_s314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48" inset="0,0,0,0">
                    <w:txbxContent>
                      <w:p w14:paraId="3C3ECC06" w14:textId="77777777" w:rsidR="002E5717" w:rsidRDefault="002E5717" w:rsidP="00E0398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A5519D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E70E097">
                <v:oval id="_x0000_s314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147" inset="0,0,0,0">
                    <w:txbxContent>
                      <w:p w14:paraId="5025D679" w14:textId="77777777" w:rsidR="002E5717" w:rsidRPr="00953BD4" w:rsidRDefault="002E5717" w:rsidP="00E03278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38B287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B64E9D4">
                <v:oval id="_x0000_s314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46" inset="0,0,0,0">
                    <w:txbxContent>
                      <w:p w14:paraId="56A1C70F" w14:textId="77777777" w:rsidR="002E5717" w:rsidRDefault="002E5717" w:rsidP="00E0398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04C0E85B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2797A8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Chiang Mai Low Birth Weight Study Group 2012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F1E6F7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96B5649">
                <v:oval id="_x0000_s316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163" inset="0,0,0,0">
                    <w:txbxContent>
                      <w:p w14:paraId="175E61E5" w14:textId="77777777" w:rsidR="002E5717" w:rsidRPr="00953BD4" w:rsidRDefault="002E5717" w:rsidP="009D0E1A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3670E4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5DA1A7D">
                <v:oval id="_x0000_s316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62" inset="0,0,0,0">
                    <w:txbxContent>
                      <w:p w14:paraId="1ADE40B2" w14:textId="77777777" w:rsidR="002E5717" w:rsidRDefault="002E5717" w:rsidP="009D0E1A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95A888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B3723CC">
                <v:oval id="_x0000_s316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161" inset="0,0,0,0">
                    <w:txbxContent>
                      <w:p w14:paraId="5B64B079" w14:textId="77777777" w:rsidR="002E5717" w:rsidRPr="00F940AF" w:rsidRDefault="002E5717" w:rsidP="0060558F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6F2ABE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D6522A5">
                <v:oval id="_x0000_s316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60" inset="0,0,0,0">
                    <w:txbxContent>
                      <w:p w14:paraId="40D2FA8F" w14:textId="77777777" w:rsidR="002E5717" w:rsidRDefault="002E5717" w:rsidP="009D0E1A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C7A3D8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BEF1678">
                <v:oval id="_x0000_s315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59" inset="0,0,0,0">
                    <w:txbxContent>
                      <w:p w14:paraId="78E3094D" w14:textId="77777777" w:rsidR="002E5717" w:rsidRDefault="002E5717" w:rsidP="009D0E1A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E59A2A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E3DBD42">
                <v:oval id="_x0000_s315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58" inset="0,0,0,0">
                    <w:txbxContent>
                      <w:p w14:paraId="38E8C882" w14:textId="77777777" w:rsidR="002E5717" w:rsidRDefault="002E5717" w:rsidP="009D0E1A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583178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1924146">
                <v:oval id="_x0000_s315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157" inset="0,0,0,0">
                    <w:txbxContent>
                      <w:p w14:paraId="5560EEAE" w14:textId="77777777" w:rsidR="002E5717" w:rsidRPr="00953BD4" w:rsidRDefault="002E5717" w:rsidP="0060558F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6EBE4F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2DF1265">
                <v:oval id="_x0000_s315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156" inset="0,0,0,0">
                    <w:txbxContent>
                      <w:p w14:paraId="02B15FAF" w14:textId="77777777" w:rsidR="002E5717" w:rsidRPr="00953BD4" w:rsidRDefault="002E5717" w:rsidP="0060558F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879DE4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2D158D4">
                <v:oval id="_x0000_s315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55" inset="0,0,0,0">
                    <w:txbxContent>
                      <w:p w14:paraId="69B06136" w14:textId="77777777" w:rsidR="002E5717" w:rsidRDefault="002E5717" w:rsidP="009D0E1A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5260425D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A0851A" w14:textId="77777777" w:rsidR="002E5717" w:rsidRPr="00E0398D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Cotch 1998 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1EE0A2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4496FF9">
                <v:oval id="_x0000_s317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172" inset="0,0,0,0">
                    <w:txbxContent>
                      <w:p w14:paraId="2E8E4E01" w14:textId="77777777" w:rsidR="002E5717" w:rsidRPr="00953BD4" w:rsidRDefault="002E5717" w:rsidP="007E7517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9C6471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059445B">
                <v:oval id="_x0000_s317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71" inset="0,0,0,0">
                    <w:txbxContent>
                      <w:p w14:paraId="245350BC" w14:textId="77777777" w:rsidR="002E5717" w:rsidRDefault="002E5717" w:rsidP="001B6AAF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C628BA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BA00092">
                <v:oval id="_x0000_s317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70" inset="0,0,0,0">
                    <w:txbxContent>
                      <w:p w14:paraId="2B4D0401" w14:textId="77777777" w:rsidR="002E5717" w:rsidRDefault="002E5717" w:rsidP="000656A1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155412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442ACA4">
                <v:oval id="_x0000_s316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69" inset="0,0,0,0">
                    <w:txbxContent>
                      <w:p w14:paraId="449F6DAF" w14:textId="77777777" w:rsidR="002E5717" w:rsidRDefault="002E5717" w:rsidP="000656A1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46EA9D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CE5F3FC">
                <v:oval id="_x0000_s316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168" inset="0,0,0,0">
                    <w:txbxContent>
                      <w:p w14:paraId="333FABD1" w14:textId="77777777" w:rsidR="002E5717" w:rsidRPr="00F940AF" w:rsidRDefault="002E5717" w:rsidP="00F940AF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A36C18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CCDCD4F">
                <v:oval id="_x0000_s316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67" inset="0,0,0,0">
                    <w:txbxContent>
                      <w:p w14:paraId="2CAF3137" w14:textId="77777777" w:rsidR="002E5717" w:rsidRDefault="002E5717" w:rsidP="000656A1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768D4A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E4A2378">
                <v:oval id="_x0000_s316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66" inset="0,0,0,0">
                    <w:txbxContent>
                      <w:p w14:paraId="57FFDEF9" w14:textId="77777777" w:rsidR="002E5717" w:rsidRDefault="002E5717" w:rsidP="000656A1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172F0B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D3F8F48">
                <v:oval id="_x0000_s316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165" inset="0,0,0,0">
                    <w:txbxContent>
                      <w:p w14:paraId="0E19E80D" w14:textId="77777777" w:rsidR="002E5717" w:rsidRPr="00953BD4" w:rsidRDefault="002E5717" w:rsidP="000656A1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7486B3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A688B15">
                <v:oval id="_x0000_s316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64" inset="0,0,0,0">
                    <w:txbxContent>
                      <w:p w14:paraId="12E7FC4A" w14:textId="77777777" w:rsidR="002E5717" w:rsidRDefault="002E5717" w:rsidP="000656A1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45260781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DED29C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Czajka 2010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4288EE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7AC7AE0">
                <v:oval id="_x0000_s318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181" inset="0,0,0,0">
                    <w:txbxContent>
                      <w:p w14:paraId="68C653E2" w14:textId="77777777" w:rsidR="002E5717" w:rsidRPr="00953BD4" w:rsidRDefault="002E5717" w:rsidP="009D0E1A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8BFFA1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EF2997A">
                <v:oval id="_x0000_s318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80" inset="0,0,0,0">
                    <w:txbxContent>
                      <w:p w14:paraId="1B8CFD5D" w14:textId="77777777" w:rsidR="002E5717" w:rsidRDefault="002E5717" w:rsidP="009D0E1A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DAB65A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BF69657">
                <v:oval id="_x0000_s317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179" inset="0,0,0,0">
                    <w:txbxContent>
                      <w:p w14:paraId="0AE0A0B8" w14:textId="77777777" w:rsidR="002E5717" w:rsidRPr="00F940AF" w:rsidRDefault="002E5717" w:rsidP="00660F8E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9285FF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DF26A37">
                <v:oval id="_x0000_s317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78" inset="0,0,0,0">
                    <w:txbxContent>
                      <w:p w14:paraId="668274B4" w14:textId="77777777" w:rsidR="002E5717" w:rsidRDefault="002E5717" w:rsidP="009D0E1A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2B3F4F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7E174F4">
                <v:oval id="_x0000_s317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177" inset="0,0,0,0">
                    <w:txbxContent>
                      <w:p w14:paraId="35C410A2" w14:textId="77777777" w:rsidR="002E5717" w:rsidRPr="00F940AF" w:rsidRDefault="002E5717" w:rsidP="00660F8E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2891F6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F509E97">
                <v:oval id="_x0000_s317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76" inset="0,0,0,0">
                    <w:txbxContent>
                      <w:p w14:paraId="3DBED844" w14:textId="77777777" w:rsidR="002E5717" w:rsidRDefault="002E5717" w:rsidP="009D0E1A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748985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2E0DAB3">
                <v:oval id="_x0000_s317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75" inset="0,0,0,0">
                    <w:txbxContent>
                      <w:p w14:paraId="5D7B7222" w14:textId="77777777" w:rsidR="002E5717" w:rsidRDefault="002E5717" w:rsidP="009D0E1A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CC9699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732E8AF">
                <v:oval id="_x0000_s317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174" inset="0,0,0,0">
                    <w:txbxContent>
                      <w:p w14:paraId="63D65C7D" w14:textId="77777777" w:rsidR="002E5717" w:rsidRPr="00953BD4" w:rsidRDefault="002E5717" w:rsidP="009D0E1A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BA38E9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7154B88">
                <v:oval id="_x0000_s317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73" inset="0,0,0,0">
                    <w:txbxContent>
                      <w:p w14:paraId="31A714F5" w14:textId="77777777" w:rsidR="002E5717" w:rsidRDefault="002E5717" w:rsidP="009D0E1A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14337471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FAB6EE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5437C">
              <w:rPr>
                <w:rFonts w:ascii="Calibri" w:hAnsi="Calibri" w:cs="Calibri"/>
                <w:color w:val="000000"/>
                <w:sz w:val="22"/>
                <w:szCs w:val="22"/>
              </w:rPr>
              <w:t>Donders 1992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48A4D9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6FF5E99">
                <v:oval id="_x0000_s319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90" inset="0,0,0,0">
                    <w:txbxContent>
                      <w:p w14:paraId="71DBC3E8" w14:textId="77777777" w:rsidR="002E5717" w:rsidRDefault="002E5717" w:rsidP="006950AB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E8F140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DDCE447">
                <v:oval id="_x0000_s318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189" inset="0,0,0,0">
                    <w:txbxContent>
                      <w:p w14:paraId="16F7915F" w14:textId="77777777" w:rsidR="002E5717" w:rsidRPr="00953BD4" w:rsidRDefault="002E5717" w:rsidP="006950AB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7BE49E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E2E69AF">
                <v:oval id="_x0000_s318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88" inset="0,0,0,0">
                    <w:txbxContent>
                      <w:p w14:paraId="3290A72E" w14:textId="77777777" w:rsidR="002E5717" w:rsidRDefault="002E5717" w:rsidP="006950AB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FE3600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5993C03">
                <v:oval id="_x0000_s318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87" inset="0,0,0,0">
                    <w:txbxContent>
                      <w:p w14:paraId="726A55FE" w14:textId="77777777" w:rsidR="002E5717" w:rsidRDefault="002E5717" w:rsidP="006950AB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6A651B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2A005F9">
                <v:oval id="_x0000_s318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186" inset="0,0,0,0">
                    <w:txbxContent>
                      <w:p w14:paraId="7471D9A5" w14:textId="77777777" w:rsidR="002E5717" w:rsidRPr="00F940AF" w:rsidRDefault="002E5717" w:rsidP="00660F8E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B5A51C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011F4DA">
                <v:oval id="_x0000_s318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85" inset="0,0,0,0">
                    <w:txbxContent>
                      <w:p w14:paraId="4EB79031" w14:textId="77777777" w:rsidR="002E5717" w:rsidRDefault="002E5717" w:rsidP="006950AB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8BF704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BEB2F66">
                <v:oval id="_x0000_s318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84" inset="0,0,0,0">
                    <w:txbxContent>
                      <w:p w14:paraId="73238E60" w14:textId="77777777" w:rsidR="002E5717" w:rsidRDefault="002E5717" w:rsidP="006950AB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90381C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88664F4">
                <v:oval id="_x0000_s318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83" inset="0,0,0,0">
                    <w:txbxContent>
                      <w:p w14:paraId="3619EC44" w14:textId="77777777" w:rsidR="002E5717" w:rsidRDefault="002E5717" w:rsidP="006950AB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C553FB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6DB92B9">
                <v:oval id="_x0000_s318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82" inset="0,0,0,0">
                    <w:txbxContent>
                      <w:p w14:paraId="1B89BC0E" w14:textId="77777777" w:rsidR="002E5717" w:rsidRDefault="002E5717" w:rsidP="006950AB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02DE5FE0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06C5A1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5437C">
              <w:rPr>
                <w:rFonts w:ascii="Calibri" w:hAnsi="Calibri" w:cs="Calibri"/>
                <w:color w:val="000000"/>
                <w:sz w:val="22"/>
                <w:szCs w:val="22"/>
              </w:rPr>
              <w:t>Farr 2015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D87C44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09891E2">
                <v:oval id="_x0000_s319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199" inset="0,0,0,0">
                    <w:txbxContent>
                      <w:p w14:paraId="0E002647" w14:textId="77777777" w:rsidR="002E5717" w:rsidRPr="00953BD4" w:rsidRDefault="002E5717" w:rsidP="000B7D20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24212E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8215A4E">
                <v:oval id="_x0000_s319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98" inset="0,0,0,0">
                    <w:txbxContent>
                      <w:p w14:paraId="36C92652" w14:textId="77777777" w:rsidR="002E5717" w:rsidRDefault="002E5717" w:rsidP="000B7D20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19D1CD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2921597">
                <v:oval id="_x0000_s319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97" inset="0,0,0,0">
                    <w:txbxContent>
                      <w:p w14:paraId="5DCFD7ED" w14:textId="77777777" w:rsidR="002E5717" w:rsidRDefault="002E5717" w:rsidP="000B7D20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929B7B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952FEA0">
                <v:oval id="_x0000_s319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96" inset="0,0,0,0">
                    <w:txbxContent>
                      <w:p w14:paraId="099B8B86" w14:textId="77777777" w:rsidR="002E5717" w:rsidRDefault="002E5717" w:rsidP="000B7D20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63C11C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FFEFF84">
                <v:oval id="_x0000_s319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95" inset="0,0,0,0">
                    <w:txbxContent>
                      <w:p w14:paraId="2F4440CA" w14:textId="77777777" w:rsidR="002E5717" w:rsidRDefault="002E5717" w:rsidP="000B7D20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F419BA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49D4F0F">
                <v:oval id="_x0000_s319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94" inset="0,0,0,0">
                    <w:txbxContent>
                      <w:p w14:paraId="68764632" w14:textId="77777777" w:rsidR="002E5717" w:rsidRDefault="002E5717" w:rsidP="000B7D20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8BC426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1EEBFB4">
                <v:oval id="_x0000_s319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93" inset="0,0,0,0">
                    <w:txbxContent>
                      <w:p w14:paraId="1C6FCA94" w14:textId="77777777" w:rsidR="002E5717" w:rsidRDefault="002E5717" w:rsidP="00660F8E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F09588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F3D1A49">
                <v:oval id="_x0000_s319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192" inset="0,0,0,0">
                    <w:txbxContent>
                      <w:p w14:paraId="07BB3E26" w14:textId="77777777" w:rsidR="002E5717" w:rsidRPr="00953BD4" w:rsidRDefault="002E5717" w:rsidP="000B7D20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A5774B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6261758">
                <v:oval id="_x0000_s319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191" inset="0,0,0,0">
                    <w:txbxContent>
                      <w:p w14:paraId="354BFBFE" w14:textId="77777777" w:rsidR="002E5717" w:rsidRDefault="002E5717" w:rsidP="000B7D20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5286F8D7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10CFDF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5437C">
              <w:rPr>
                <w:rFonts w:ascii="Calibri" w:hAnsi="Calibri" w:cs="Calibri"/>
                <w:color w:val="000000"/>
                <w:sz w:val="22"/>
                <w:szCs w:val="22"/>
              </w:rPr>
              <w:t>Filippidi 2014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035A09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E5A66FA">
                <v:oval id="_x0000_s320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208" inset="0,0,0,0">
                    <w:txbxContent>
                      <w:p w14:paraId="3F0EFDFD" w14:textId="77777777" w:rsidR="002E5717" w:rsidRPr="00F940AF" w:rsidRDefault="002E5717" w:rsidP="000D0177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A1C258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D2D8720">
                <v:oval id="_x0000_s320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07" inset="0,0,0,0">
                    <w:txbxContent>
                      <w:p w14:paraId="3D32AE06" w14:textId="77777777" w:rsidR="002E5717" w:rsidRPr="00953BD4" w:rsidRDefault="002E5717" w:rsidP="000D0177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A970DB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6A5854D">
                <v:oval id="_x0000_s320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06" inset="0,0,0,0">
                    <w:txbxContent>
                      <w:p w14:paraId="5C4AF139" w14:textId="77777777" w:rsidR="002E5717" w:rsidRDefault="002E5717" w:rsidP="000D017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5B2E96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6F7E165">
                <v:oval id="_x0000_s320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05" inset="0,0,0,0">
                    <w:txbxContent>
                      <w:p w14:paraId="4214F7C4" w14:textId="77777777" w:rsidR="002E5717" w:rsidRDefault="002E5717" w:rsidP="000D017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173711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E8EB470">
                <v:oval id="_x0000_s320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204" inset="0,0,0,0">
                    <w:txbxContent>
                      <w:p w14:paraId="3971EECC" w14:textId="77777777" w:rsidR="002E5717" w:rsidRPr="00F940AF" w:rsidRDefault="002E5717" w:rsidP="000D0177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A84358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3ACF0E0">
                <v:oval id="_x0000_s320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03" inset="0,0,0,0">
                    <w:txbxContent>
                      <w:p w14:paraId="62E2E4B8" w14:textId="77777777" w:rsidR="002E5717" w:rsidRDefault="002E5717" w:rsidP="000D017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2C5B56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CA18018">
                <v:oval id="_x0000_s320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02" inset="0,0,0,0">
                    <w:txbxContent>
                      <w:p w14:paraId="356D542A" w14:textId="77777777" w:rsidR="002E5717" w:rsidRDefault="002E5717" w:rsidP="000D017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B8E04F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ABBCD78">
                <v:oval id="_x0000_s320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01" inset="0,0,0,0">
                    <w:txbxContent>
                      <w:p w14:paraId="3E42A99F" w14:textId="77777777" w:rsidR="002E5717" w:rsidRPr="00953BD4" w:rsidRDefault="002E5717" w:rsidP="000D0177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823062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1C649A4">
                <v:oval id="_x0000_s320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00" inset="0,0,0,0">
                    <w:txbxContent>
                      <w:p w14:paraId="1E7214DA" w14:textId="77777777" w:rsidR="002E5717" w:rsidRDefault="002E5717" w:rsidP="000D017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118EA939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0536C2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5437C">
              <w:rPr>
                <w:rFonts w:ascii="Calibri" w:hAnsi="Calibri" w:cs="Calibri"/>
                <w:color w:val="000000"/>
                <w:sz w:val="22"/>
                <w:szCs w:val="22"/>
              </w:rPr>
              <w:t>Frerich 1977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128479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F03D246">
                <v:oval id="_x0000_s321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17" inset="0,0,0,0">
                    <w:txbxContent>
                      <w:p w14:paraId="1996ABBD" w14:textId="77777777" w:rsidR="002E5717" w:rsidRDefault="002E5717" w:rsidP="000D017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70E130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0A69C07">
                <v:oval id="_x0000_s321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16" inset="0,0,0,0">
                    <w:txbxContent>
                      <w:p w14:paraId="44474282" w14:textId="77777777" w:rsidR="002E5717" w:rsidRDefault="002E5717" w:rsidP="000D017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7BB001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2BC85CB">
                <v:oval id="_x0000_s321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15" inset="0,0,0,0">
                    <w:txbxContent>
                      <w:p w14:paraId="7CCF4EB0" w14:textId="77777777" w:rsidR="002E5717" w:rsidRDefault="002E5717" w:rsidP="000D017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1BC75D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565A101">
                <v:oval id="_x0000_s321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14" inset="0,0,0,0">
                    <w:txbxContent>
                      <w:p w14:paraId="380AB17F" w14:textId="77777777" w:rsidR="002E5717" w:rsidRPr="00953BD4" w:rsidRDefault="002E5717" w:rsidP="000D0177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BC330C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6DE5830">
                <v:oval id="_x0000_s321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213" inset="0,0,0,0">
                    <w:txbxContent>
                      <w:p w14:paraId="0D481CD9" w14:textId="77777777" w:rsidR="002E5717" w:rsidRPr="00F940AF" w:rsidRDefault="002E5717" w:rsidP="000D0177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FF1B4A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AEA0573">
                <v:oval id="_x0000_s321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12" inset="0,0,0,0">
                    <w:txbxContent>
                      <w:p w14:paraId="22875DCB" w14:textId="77777777" w:rsidR="002E5717" w:rsidRDefault="002E5717" w:rsidP="000D017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C6CE1B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EDFE8B6">
                <v:oval id="_x0000_s321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11" inset="0,0,0,0">
                    <w:txbxContent>
                      <w:p w14:paraId="3E25E79F" w14:textId="77777777" w:rsidR="002E5717" w:rsidRDefault="002E5717" w:rsidP="000D017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DDD50C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EEF8973">
                <v:oval id="_x0000_s321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10" inset="0,0,0,0">
                    <w:txbxContent>
                      <w:p w14:paraId="4F33A56A" w14:textId="77777777" w:rsidR="002E5717" w:rsidRPr="00953BD4" w:rsidRDefault="002E5717" w:rsidP="000D0177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431522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678D9DE">
                <v:oval id="_x0000_s320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09" inset="0,0,0,0">
                    <w:txbxContent>
                      <w:p w14:paraId="0B5DA782" w14:textId="77777777" w:rsidR="002E5717" w:rsidRDefault="002E5717" w:rsidP="000D017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6089E8B7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FEAA87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Garay 2011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E0C712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54AF25C">
                <v:oval id="_x0000_s322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26" inset="0,0,0,0">
                    <w:txbxContent>
                      <w:p w14:paraId="22EFCB18" w14:textId="77777777" w:rsidR="002E5717" w:rsidRPr="00953BD4" w:rsidRDefault="002E5717" w:rsidP="00493E18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41E90F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740B605">
                <v:oval id="_x0000_s322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25" inset="0,0,0,0">
                    <w:txbxContent>
                      <w:p w14:paraId="644F1947" w14:textId="77777777" w:rsidR="002E5717" w:rsidRDefault="002E5717" w:rsidP="00493E18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96D765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893CEBB">
                <v:oval id="_x0000_s322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24" inset="0,0,0,0">
                    <w:txbxContent>
                      <w:p w14:paraId="4989B686" w14:textId="77777777" w:rsidR="002E5717" w:rsidRDefault="002E5717" w:rsidP="00493E18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D1E33A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96ED1E0">
                <v:oval id="_x0000_s322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23" inset="0,0,0,0">
                    <w:txbxContent>
                      <w:p w14:paraId="432C0494" w14:textId="77777777" w:rsidR="002E5717" w:rsidRPr="00953BD4" w:rsidRDefault="002E5717" w:rsidP="00E70A61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072859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B762E1A">
                <v:oval id="_x0000_s322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222" inset="0,0,0,0">
                    <w:txbxContent>
                      <w:p w14:paraId="0AB869B3" w14:textId="77777777" w:rsidR="002E5717" w:rsidRPr="00F940AF" w:rsidRDefault="002E5717" w:rsidP="00493E18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A3B6F8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FD39054">
                <v:oval id="_x0000_s322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221" inset="0,0,0,0">
                    <w:txbxContent>
                      <w:p w14:paraId="5FBBB9E3" w14:textId="77777777" w:rsidR="002E5717" w:rsidRPr="00F940AF" w:rsidRDefault="002E5717" w:rsidP="00E70A61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AF43BA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254F481">
                <v:oval id="_x0000_s322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20" inset="0,0,0,0">
                    <w:txbxContent>
                      <w:p w14:paraId="3FD72CB4" w14:textId="77777777" w:rsidR="002E5717" w:rsidRDefault="002E5717" w:rsidP="00493E18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C6052B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034DACB">
                <v:oval id="_x0000_s321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19" inset="0,0,0,0">
                    <w:txbxContent>
                      <w:p w14:paraId="3CDADD2B" w14:textId="77777777" w:rsidR="002E5717" w:rsidRPr="00953BD4" w:rsidRDefault="002E5717" w:rsidP="00E70A61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C13136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6BA872C">
                <v:oval id="_x0000_s321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18" inset="0,0,0,0">
                    <w:txbxContent>
                      <w:p w14:paraId="3363840D" w14:textId="77777777" w:rsidR="002E5717" w:rsidRDefault="002E5717" w:rsidP="00493E18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4BB48B25" w14:textId="77777777" w:rsidTr="002E5717">
        <w:tc>
          <w:tcPr>
            <w:tcW w:w="0" w:type="auto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0EB7F9" w14:textId="7427CA95" w:rsidR="002E5717" w:rsidRDefault="002E5717" w:rsidP="002E5717">
            <w:pPr>
              <w:spacing w:before="0" w:after="120" w:line="240" w:lineRule="auto"/>
              <w:jc w:val="left"/>
              <w:rPr>
                <w:rFonts w:ascii="Calibri" w:hAnsi="Calibri" w:cs="Calibri"/>
                <w:sz w:val="22"/>
                <w:szCs w:val="22"/>
              </w:rPr>
            </w:pPr>
            <w:r w:rsidRPr="000032C6"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  <w:lastRenderedPageBreak/>
              <w:t>Cohort studies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  <w:t xml:space="preserve"> (continue)</w:t>
            </w:r>
          </w:p>
        </w:tc>
      </w:tr>
      <w:tr w:rsidR="002E5717" w:rsidRPr="00CC6284" w14:paraId="23B67C1D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B19750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Goel 2018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06A1F2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CE06C43">
                <v:oval id="_x0000_s323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235" inset="0,0,0,0">
                    <w:txbxContent>
                      <w:p w14:paraId="0BCDC0DD" w14:textId="77777777" w:rsidR="002E5717" w:rsidRPr="00F940AF" w:rsidRDefault="002E5717" w:rsidP="006636BB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7F7822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8A638E8">
                <v:oval id="_x0000_s323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34" inset="0,0,0,0">
                    <w:txbxContent>
                      <w:p w14:paraId="6F6CA577" w14:textId="77777777" w:rsidR="002E5717" w:rsidRDefault="002E5717" w:rsidP="00953BD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30AB88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BE1EBC8">
                <v:oval id="_x0000_s323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233" inset="0,0,0,0">
                    <w:txbxContent>
                      <w:p w14:paraId="3614B580" w14:textId="77777777" w:rsidR="002E5717" w:rsidRPr="00F940AF" w:rsidRDefault="002E5717" w:rsidP="00953BD4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3171ED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51F26C9">
                <v:oval id="_x0000_s323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32" inset="0,0,0,0">
                    <w:txbxContent>
                      <w:p w14:paraId="5383BF4C" w14:textId="77777777" w:rsidR="002E5717" w:rsidRPr="00953BD4" w:rsidRDefault="002E5717" w:rsidP="00953BD4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EC4BC5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71F994D">
                <v:oval id="_x0000_s323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231" inset="0,0,0,0">
                    <w:txbxContent>
                      <w:p w14:paraId="004EB19C" w14:textId="77777777" w:rsidR="002E5717" w:rsidRPr="00F940AF" w:rsidRDefault="002E5717" w:rsidP="00953BD4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2380A9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2490639">
                <v:oval id="_x0000_s323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230" inset="0,0,0,0">
                    <w:txbxContent>
                      <w:p w14:paraId="66006FD5" w14:textId="77777777" w:rsidR="002E5717" w:rsidRPr="00F940AF" w:rsidRDefault="002E5717" w:rsidP="00E70A61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0BA0CC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6809E17">
                <v:oval id="_x0000_s322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229" inset="0,0,0,0">
                    <w:txbxContent>
                      <w:p w14:paraId="39CF2721" w14:textId="77777777" w:rsidR="002E5717" w:rsidRPr="00F940AF" w:rsidRDefault="002E5717" w:rsidP="00953BD4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247DF0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F3D829E">
                <v:oval id="_x0000_s322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28" inset="0,0,0,0">
                    <w:txbxContent>
                      <w:p w14:paraId="5B1D02AA" w14:textId="77777777" w:rsidR="002E5717" w:rsidRDefault="002E5717" w:rsidP="00953BD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003321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5C8ABF5">
                <v:oval id="_x0000_s322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27" inset="0,0,0,0">
                    <w:txbxContent>
                      <w:p w14:paraId="02FC2042" w14:textId="77777777" w:rsidR="002E5717" w:rsidRDefault="002E5717" w:rsidP="00953BD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0A7FBFD2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C43995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Grice 1974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E1C2D3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E79B790">
                <v:oval id="_x0000_s324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44" inset="0,0,0,0">
                    <w:txbxContent>
                      <w:p w14:paraId="1D6E380E" w14:textId="77777777" w:rsidR="002E5717" w:rsidRPr="00953BD4" w:rsidRDefault="002E5717" w:rsidP="00522DA0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FBED40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E83D5D2">
                <v:oval id="_x0000_s324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43" inset="0,0,0,0">
                    <w:txbxContent>
                      <w:p w14:paraId="28692DC8" w14:textId="77777777" w:rsidR="002E5717" w:rsidRPr="00953BD4" w:rsidRDefault="002E5717" w:rsidP="00D20F46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C96680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2AEB036">
                <v:oval id="_x0000_s324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42" inset="0,0,0,0">
                    <w:txbxContent>
                      <w:p w14:paraId="660E2114" w14:textId="77777777" w:rsidR="002E5717" w:rsidRDefault="002E5717" w:rsidP="00D20F46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6E0375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2AAAFB5">
                <v:oval id="_x0000_s324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41" inset="0,0,0,0">
                    <w:txbxContent>
                      <w:p w14:paraId="4717EAC9" w14:textId="77777777" w:rsidR="002E5717" w:rsidRDefault="002E5717" w:rsidP="00522DA0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8779DE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9236D0C">
                <v:oval id="_x0000_s324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240" inset="0,0,0,0">
                    <w:txbxContent>
                      <w:p w14:paraId="7B96F7C8" w14:textId="77777777" w:rsidR="002E5717" w:rsidRPr="00F940AF" w:rsidRDefault="002E5717" w:rsidP="00522DA0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5B15BC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F1B6257">
                <v:oval id="_x0000_s323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239" inset="0,0,0,0">
                    <w:txbxContent>
                      <w:p w14:paraId="69ACC0E5" w14:textId="77777777" w:rsidR="002E5717" w:rsidRPr="00F940AF" w:rsidRDefault="002E5717" w:rsidP="00D20F46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5DB034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8984E8B">
                <v:oval id="_x0000_s323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38" inset="0,0,0,0">
                    <w:txbxContent>
                      <w:p w14:paraId="2370FA2B" w14:textId="77777777" w:rsidR="002E5717" w:rsidRDefault="002E5717" w:rsidP="00522DA0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3D8BBE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609E10A">
                <v:oval id="_x0000_s323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37" inset="0,0,0,0">
                    <w:txbxContent>
                      <w:p w14:paraId="403A0974" w14:textId="77777777" w:rsidR="002E5717" w:rsidRPr="00953BD4" w:rsidRDefault="002E5717" w:rsidP="00D20F46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26AB1F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40B45D3">
                <v:oval id="_x0000_s323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36" inset="0,0,0,0">
                    <w:txbxContent>
                      <w:p w14:paraId="0D898C13" w14:textId="77777777" w:rsidR="002E5717" w:rsidRDefault="002E5717" w:rsidP="00522DA0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72A198C3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EEA2FE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5437C">
              <w:rPr>
                <w:rFonts w:ascii="Calibri" w:hAnsi="Calibri" w:cs="Calibri"/>
                <w:color w:val="000000"/>
                <w:sz w:val="22"/>
                <w:szCs w:val="22"/>
              </w:rPr>
              <w:t>Hardy 1984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EFE3F6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F829FF8">
                <v:oval id="_x0000_s325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253" inset="0,0,0,0">
                    <w:txbxContent>
                      <w:p w14:paraId="70CF5BB6" w14:textId="77777777" w:rsidR="002E5717" w:rsidRPr="00F940AF" w:rsidRDefault="002E5717" w:rsidP="006646F9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09073F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13FD1BA">
                <v:oval id="_x0000_s325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52" inset="0,0,0,0">
                    <w:txbxContent>
                      <w:p w14:paraId="5DFE58C4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67BC2C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85D7DF4">
                <v:oval id="_x0000_s325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51" inset="0,0,0,0">
                    <w:txbxContent>
                      <w:p w14:paraId="01A03697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AADE58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5B5A1A8">
                <v:oval id="_x0000_s325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50" inset="0,0,0,0">
                    <w:txbxContent>
                      <w:p w14:paraId="7A5AFB18" w14:textId="77777777" w:rsidR="002E5717" w:rsidRDefault="002E5717" w:rsidP="003F2230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20AEE8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40768DC">
                <v:oval id="_x0000_s324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49" inset="0,0,0,0">
                    <w:txbxContent>
                      <w:p w14:paraId="0F5FC96D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E2EB6C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B4E924E">
                <v:oval id="_x0000_s324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48" inset="0,0,0,0">
                    <w:txbxContent>
                      <w:p w14:paraId="68BF036E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6E72B7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04F9C62">
                <v:oval id="_x0000_s324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47" inset="0,0,0,0">
                    <w:txbxContent>
                      <w:p w14:paraId="02F392F1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33A036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92F15E6">
                <v:oval id="_x0000_s324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46" inset="0,0,0,0">
                    <w:txbxContent>
                      <w:p w14:paraId="5558E451" w14:textId="77777777" w:rsidR="002E5717" w:rsidRPr="00953BD4" w:rsidRDefault="002E5717" w:rsidP="006646F9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960745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E67D82C">
                <v:oval id="_x0000_s324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45" inset="0,0,0,0">
                    <w:txbxContent>
                      <w:p w14:paraId="4E3BDD2E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0F4F46A3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6E619C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5437C">
              <w:rPr>
                <w:rFonts w:ascii="Calibri" w:hAnsi="Calibri" w:cs="Calibri"/>
                <w:color w:val="000000"/>
                <w:sz w:val="22"/>
                <w:szCs w:val="22"/>
              </w:rPr>
              <w:t>Hu 2019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A35F62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0DCCBA1">
                <v:oval id="_x0000_s326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62" inset="0,0,0,0">
                    <w:txbxContent>
                      <w:p w14:paraId="69A111D0" w14:textId="77777777" w:rsidR="002E5717" w:rsidRPr="00953BD4" w:rsidRDefault="002E5717" w:rsidP="006646F9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8F17E8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17CA971">
                <v:oval id="_x0000_s326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61" inset="0,0,0,0">
                    <w:txbxContent>
                      <w:p w14:paraId="63354C2D" w14:textId="77777777" w:rsidR="002E5717" w:rsidRPr="00953BD4" w:rsidRDefault="002E5717" w:rsidP="003F2230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94E8F0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67D389B">
                <v:oval id="_x0000_s326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60" inset="0,0,0,0">
                    <w:txbxContent>
                      <w:p w14:paraId="0EB83E9B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B907DE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CF16329">
                <v:oval id="_x0000_s325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59" inset="0,0,0,0">
                    <w:txbxContent>
                      <w:p w14:paraId="4D467522" w14:textId="77777777" w:rsidR="002E5717" w:rsidRPr="00953BD4" w:rsidRDefault="002E5717" w:rsidP="003F2230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6FB0D4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375CEFE">
                <v:oval id="_x0000_s325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58" inset="0,0,0,0">
                    <w:txbxContent>
                      <w:p w14:paraId="2308755E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DFA569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992E1D5">
                <v:oval id="_x0000_s325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57" inset="0,0,0,0">
                    <w:txbxContent>
                      <w:p w14:paraId="168B4CBA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D9724E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2EE7015">
                <v:oval id="_x0000_s325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56" inset="0,0,0,0">
                    <w:txbxContent>
                      <w:p w14:paraId="790B2A2C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02E6E9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04ECF4F">
                <v:oval id="_x0000_s325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55" inset="0,0,0,0">
                    <w:txbxContent>
                      <w:p w14:paraId="3C5DD970" w14:textId="77777777" w:rsidR="002E5717" w:rsidRPr="00953BD4" w:rsidRDefault="002E5717" w:rsidP="003F2230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616AEA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A74094E">
                <v:oval id="_x0000_s325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54" inset="0,0,0,0">
                    <w:txbxContent>
                      <w:p w14:paraId="776B7679" w14:textId="77777777" w:rsidR="002E5717" w:rsidRPr="00953BD4" w:rsidRDefault="002E5717" w:rsidP="003F2230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25317C78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559475" w14:textId="77777777" w:rsidR="002E5717" w:rsidRPr="00D73B80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sz w:val="22"/>
                <w:szCs w:val="22"/>
              </w:rPr>
            </w:pPr>
            <w:r w:rsidRPr="00D73B80">
              <w:rPr>
                <w:rFonts w:ascii="Calibri" w:hAnsi="Calibri" w:cs="Calibri"/>
                <w:sz w:val="22"/>
                <w:szCs w:val="22"/>
              </w:rPr>
              <w:t>McDonald 1992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2D4404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095B5B2">
                <v:oval id="_x0000_s327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71" inset="0,0,0,0">
                    <w:txbxContent>
                      <w:p w14:paraId="70AD0986" w14:textId="77777777" w:rsidR="002E5717" w:rsidRPr="00953BD4" w:rsidRDefault="002E5717" w:rsidP="006646F9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971C82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A686EFE">
                <v:oval id="_x0000_s327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70" inset="0,0,0,0">
                    <w:txbxContent>
                      <w:p w14:paraId="39534667" w14:textId="77777777" w:rsidR="002E5717" w:rsidRPr="00953BD4" w:rsidRDefault="002E5717" w:rsidP="00D73B80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2D4C8B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376CD88">
                <v:oval id="_x0000_s326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69" inset="0,0,0,0">
                    <w:txbxContent>
                      <w:p w14:paraId="4AC0A679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DE3582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FB7AA48">
                <v:oval id="_x0000_s326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68" inset="0,0,0,0">
                    <w:txbxContent>
                      <w:p w14:paraId="5BBF4D9E" w14:textId="77777777" w:rsidR="002E5717" w:rsidRDefault="002E5717" w:rsidP="00D73B80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B78654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40C57C3">
                <v:oval id="_x0000_s326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67" inset="0,0,0,0">
                    <w:txbxContent>
                      <w:p w14:paraId="5511822F" w14:textId="77777777" w:rsidR="002E5717" w:rsidRPr="00953BD4" w:rsidRDefault="002E5717" w:rsidP="006646F9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A93701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88F91E2">
                <v:oval id="_x0000_s326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66" inset="0,0,0,0">
                    <w:txbxContent>
                      <w:p w14:paraId="1BBC3279" w14:textId="77777777" w:rsidR="002E5717" w:rsidRPr="00953BD4" w:rsidRDefault="002E5717" w:rsidP="00D73B80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B0102E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6DC4DDC">
                <v:oval id="_x0000_s326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65" inset="0,0,0,0">
                    <w:txbxContent>
                      <w:p w14:paraId="1DE906EE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69A759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CA3EB0D">
                <v:oval id="_x0000_s326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64" inset="0,0,0,0">
                    <w:txbxContent>
                      <w:p w14:paraId="0FBB8A11" w14:textId="77777777" w:rsidR="002E5717" w:rsidRPr="00953BD4" w:rsidRDefault="002E5717" w:rsidP="00D73B80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45FE16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77D54EC">
                <v:oval id="_x0000_s326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63" inset="0,0,0,0">
                    <w:txbxContent>
                      <w:p w14:paraId="28AC6B18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43BA887B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80BF6A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B58D5">
              <w:rPr>
                <w:rFonts w:ascii="Calibri" w:hAnsi="Calibri" w:cs="Calibri"/>
                <w:color w:val="000000"/>
                <w:sz w:val="22"/>
                <w:szCs w:val="22"/>
              </w:rPr>
              <w:t>McGregor 1990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3C2BB6" w14:textId="77777777" w:rsidR="002E5717" w:rsidRDefault="002E5717" w:rsidP="00F35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E2FBDAB">
                <v:oval id="_x0000_s328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80" inset="0,0,0,0">
                    <w:txbxContent>
                      <w:p w14:paraId="7995450B" w14:textId="77777777" w:rsidR="002E5717" w:rsidRPr="00953BD4" w:rsidRDefault="002E5717" w:rsidP="00067B04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65B5AA" w14:textId="77777777" w:rsidR="002E5717" w:rsidRDefault="002E5717" w:rsidP="00F35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88C4473">
                <v:oval id="_x0000_s327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79" inset="0,0,0,0">
                    <w:txbxContent>
                      <w:p w14:paraId="6E86A237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F71EB5" w14:textId="77777777" w:rsidR="002E5717" w:rsidRDefault="002E5717" w:rsidP="00F35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82AEF3A">
                <v:oval id="_x0000_s327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78" inset="0,0,0,0">
                    <w:txbxContent>
                      <w:p w14:paraId="3E0A157C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6211CB" w14:textId="77777777" w:rsidR="002E5717" w:rsidRDefault="002E5717" w:rsidP="00F35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2288326">
                <v:oval id="_x0000_s327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77" inset="0,0,0,0">
                    <w:txbxContent>
                      <w:p w14:paraId="23E7197B" w14:textId="77777777" w:rsidR="002E5717" w:rsidRPr="00953BD4" w:rsidRDefault="002E5717" w:rsidP="00067B04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518551" w14:textId="77777777" w:rsidR="002E5717" w:rsidRDefault="002E5717" w:rsidP="00F35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73C250A">
                <v:oval id="_x0000_s327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76" inset="0,0,0,0">
                    <w:txbxContent>
                      <w:p w14:paraId="73C93895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7455D5" w14:textId="77777777" w:rsidR="002E5717" w:rsidRDefault="002E5717" w:rsidP="00F35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965E179">
                <v:oval id="_x0000_s327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75" inset="0,0,0,0">
                    <w:txbxContent>
                      <w:p w14:paraId="098C8F1D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0DAB51" w14:textId="77777777" w:rsidR="002E5717" w:rsidRDefault="002E5717" w:rsidP="00F35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487CE14">
                <v:oval id="_x0000_s327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74" inset="0,0,0,0">
                    <w:txbxContent>
                      <w:p w14:paraId="705AFD0F" w14:textId="77777777" w:rsidR="002E5717" w:rsidRPr="00953BD4" w:rsidRDefault="002E5717" w:rsidP="00F35700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71FB38" w14:textId="77777777" w:rsidR="002E5717" w:rsidRDefault="002E5717" w:rsidP="00F35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8F9970D">
                <v:oval id="_x0000_s327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73" inset="0,0,0,0">
                    <w:txbxContent>
                      <w:p w14:paraId="6DAB2B1F" w14:textId="77777777" w:rsidR="002E5717" w:rsidRPr="00953BD4" w:rsidRDefault="002E5717" w:rsidP="00067B04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BF8768" w14:textId="77777777" w:rsidR="002E5717" w:rsidRDefault="002E5717" w:rsidP="00F35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A24B9FE">
                <v:oval id="_x0000_s327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72" inset="0,0,0,0">
                    <w:txbxContent>
                      <w:p w14:paraId="5AA23C12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6AE083D6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12BF82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5437C">
              <w:rPr>
                <w:rFonts w:ascii="Calibri" w:hAnsi="Calibri" w:cs="Calibri"/>
                <w:color w:val="000000"/>
                <w:sz w:val="22"/>
                <w:szCs w:val="22"/>
              </w:rPr>
              <w:t>McLennan 1969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49BC7C" w14:textId="77777777" w:rsidR="002E5717" w:rsidRDefault="002E5717" w:rsidP="00CD3E04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E00312B">
                <v:oval id="_x0000_s328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89" inset="0,0,0,0">
                    <w:txbxContent>
                      <w:p w14:paraId="1CE76977" w14:textId="77777777" w:rsidR="002E5717" w:rsidRPr="00953BD4" w:rsidRDefault="002E5717" w:rsidP="006646F9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D0CE38" w14:textId="77777777" w:rsidR="002E5717" w:rsidRDefault="002E5717" w:rsidP="00CD3E04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86B2E0B">
                <v:oval id="_x0000_s328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88" inset="0,0,0,0">
                    <w:txbxContent>
                      <w:p w14:paraId="74C5B56C" w14:textId="77777777" w:rsidR="002E5717" w:rsidRDefault="002E5717" w:rsidP="00CD3E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8406D8" w14:textId="77777777" w:rsidR="002E5717" w:rsidRDefault="002E5717" w:rsidP="00CD3E04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2D2135E">
                <v:oval id="_x0000_s328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87" inset="0,0,0,0">
                    <w:txbxContent>
                      <w:p w14:paraId="5FCDDD1B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0777C5" w14:textId="77777777" w:rsidR="002E5717" w:rsidRDefault="002E5717" w:rsidP="00CD3E04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03DDFE8">
                <v:oval id="_x0000_s328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86" inset="0,0,0,0">
                    <w:txbxContent>
                      <w:p w14:paraId="77A82BCC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8A783E" w14:textId="77777777" w:rsidR="002E5717" w:rsidRDefault="002E5717" w:rsidP="00CD3E04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0C38A31">
                <v:oval id="_x0000_s328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285" inset="0,0,0,0">
                    <w:txbxContent>
                      <w:p w14:paraId="09A52CE5" w14:textId="77777777" w:rsidR="002E5717" w:rsidRPr="00F940AF" w:rsidRDefault="002E5717" w:rsidP="00F76E57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33946C" w14:textId="77777777" w:rsidR="002E5717" w:rsidRDefault="002E5717" w:rsidP="00CD3E04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8995B81">
                <v:oval id="_x0000_s328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284" inset="0,0,0,0">
                    <w:txbxContent>
                      <w:p w14:paraId="20B8035E" w14:textId="77777777" w:rsidR="002E5717" w:rsidRPr="00F940AF" w:rsidRDefault="002E5717" w:rsidP="00F76E57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D1F263" w14:textId="77777777" w:rsidR="002E5717" w:rsidRDefault="002E5717" w:rsidP="00CD3E04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E585EAC">
                <v:oval id="_x0000_s328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83" inset="0,0,0,0">
                    <w:txbxContent>
                      <w:p w14:paraId="4E65ED23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4CA33F" w14:textId="77777777" w:rsidR="002E5717" w:rsidRDefault="002E5717" w:rsidP="00CD3E04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F34BB3D">
                <v:oval id="_x0000_s328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82" inset="0,0,0,0">
                    <w:txbxContent>
                      <w:p w14:paraId="37473633" w14:textId="77777777" w:rsidR="002E5717" w:rsidRPr="00953BD4" w:rsidRDefault="002E5717" w:rsidP="006646F9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1F7536" w14:textId="77777777" w:rsidR="002E5717" w:rsidRDefault="002E5717" w:rsidP="00CD3E04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4FFC2F6">
                <v:oval id="_x0000_s328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81" inset="0,0,0,0">
                    <w:txbxContent>
                      <w:p w14:paraId="41F71E3D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3A779459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2EA63F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5437C">
              <w:rPr>
                <w:rFonts w:ascii="Calibri" w:hAnsi="Calibri" w:cs="Calibri"/>
                <w:color w:val="000000"/>
                <w:sz w:val="22"/>
                <w:szCs w:val="22"/>
              </w:rPr>
              <w:t>Meis 1995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ACA252" w14:textId="77777777" w:rsidR="002E5717" w:rsidRDefault="002E5717" w:rsidP="008B35C6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2E7533A">
                <v:oval id="_x0000_s329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98" inset="0,0,0,0">
                    <w:txbxContent>
                      <w:p w14:paraId="404FF096" w14:textId="77777777" w:rsidR="002E5717" w:rsidRPr="00953BD4" w:rsidRDefault="002E5717" w:rsidP="006646F9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DBD8B1" w14:textId="77777777" w:rsidR="002E5717" w:rsidRDefault="002E5717" w:rsidP="008B35C6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F709549">
                <v:oval id="_x0000_s329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97" inset="0,0,0,0">
                    <w:txbxContent>
                      <w:p w14:paraId="55CD8FF2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14BAEB" w14:textId="77777777" w:rsidR="002E5717" w:rsidRDefault="002E5717" w:rsidP="008B35C6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D1BFAB8">
                <v:oval id="_x0000_s329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96" inset="0,0,0,0">
                    <w:txbxContent>
                      <w:p w14:paraId="4A180E81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53A130" w14:textId="77777777" w:rsidR="002E5717" w:rsidRDefault="002E5717" w:rsidP="008B35C6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56E3F95">
                <v:oval id="_x0000_s329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95" inset="0,0,0,0">
                    <w:txbxContent>
                      <w:p w14:paraId="17F151AB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5B83C9" w14:textId="77777777" w:rsidR="002E5717" w:rsidRDefault="002E5717" w:rsidP="008B35C6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18A0FB3">
                <v:oval id="_x0000_s329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94" inset="0,0,0,0">
                    <w:txbxContent>
                      <w:p w14:paraId="1FD6C8B1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DB653A" w14:textId="77777777" w:rsidR="002E5717" w:rsidRDefault="002E5717" w:rsidP="008B35C6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888EDF6">
                <v:oval id="_x0000_s329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93" inset="0,0,0,0">
                    <w:txbxContent>
                      <w:p w14:paraId="0DDDF14A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C7262E" w14:textId="77777777" w:rsidR="002E5717" w:rsidRDefault="002E5717" w:rsidP="008B35C6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81DEF74">
                <v:oval id="_x0000_s329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92" inset="0,0,0,0">
                    <w:txbxContent>
                      <w:p w14:paraId="167E6632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1090D2" w14:textId="77777777" w:rsidR="002E5717" w:rsidRDefault="002E5717" w:rsidP="008B35C6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F77FCFF">
                <v:oval id="_x0000_s329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291" inset="0,0,0,0">
                    <w:txbxContent>
                      <w:p w14:paraId="0A235C7E" w14:textId="77777777" w:rsidR="002E5717" w:rsidRPr="00953BD4" w:rsidRDefault="002E5717" w:rsidP="008B35C6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90A787" w14:textId="77777777" w:rsidR="002E5717" w:rsidRDefault="002E5717" w:rsidP="008B35C6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931A3E4">
                <v:oval id="_x0000_s329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90" inset="0,0,0,0">
                    <w:txbxContent>
                      <w:p w14:paraId="099FF677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6002EBF9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82FDEA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5437C">
              <w:rPr>
                <w:rFonts w:ascii="Calibri" w:hAnsi="Calibri" w:cs="Calibri"/>
                <w:color w:val="000000"/>
                <w:sz w:val="22"/>
                <w:szCs w:val="22"/>
              </w:rPr>
              <w:t>Minkoff 1984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53BCD7" w14:textId="77777777" w:rsidR="002E5717" w:rsidRDefault="002E5717" w:rsidP="001464B1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0695957">
                <v:oval id="_x0000_s330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07" inset="0,0,0,0">
                    <w:txbxContent>
                      <w:p w14:paraId="58BED88B" w14:textId="77777777" w:rsidR="002E5717" w:rsidRPr="00953BD4" w:rsidRDefault="002E5717" w:rsidP="00067B04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808535" w14:textId="77777777" w:rsidR="002E5717" w:rsidRDefault="002E5717" w:rsidP="001464B1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4952D94">
                <v:oval id="_x0000_s330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06" inset="0,0,0,0">
                    <w:txbxContent>
                      <w:p w14:paraId="2C8637DF" w14:textId="77777777" w:rsidR="002E5717" w:rsidRDefault="002E5717" w:rsidP="001464B1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831AE6" w14:textId="77777777" w:rsidR="002E5717" w:rsidRDefault="002E5717" w:rsidP="001464B1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A0271D6">
                <v:oval id="_x0000_s330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05" inset="0,0,0,0">
                    <w:txbxContent>
                      <w:p w14:paraId="341A24A7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AB9875" w14:textId="77777777" w:rsidR="002E5717" w:rsidRDefault="002E5717" w:rsidP="001464B1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AD60E3C">
                <v:oval id="_x0000_s330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04" inset="0,0,0,0">
                    <w:txbxContent>
                      <w:p w14:paraId="69FCEECF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04B578" w14:textId="77777777" w:rsidR="002E5717" w:rsidRDefault="002E5717" w:rsidP="001464B1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0ECF86E">
                <v:oval id="_x0000_s330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303" inset="0,0,0,0">
                    <w:txbxContent>
                      <w:p w14:paraId="27627ABB" w14:textId="77777777" w:rsidR="002E5717" w:rsidRPr="00F940AF" w:rsidRDefault="002E5717" w:rsidP="001464B1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B284E6" w14:textId="77777777" w:rsidR="002E5717" w:rsidRDefault="002E5717" w:rsidP="001464B1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E034543">
                <v:oval id="_x0000_s330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02" inset="0,0,0,0">
                    <w:txbxContent>
                      <w:p w14:paraId="080B1142" w14:textId="77777777" w:rsidR="002E5717" w:rsidRDefault="002E5717" w:rsidP="001464B1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A15043" w14:textId="77777777" w:rsidR="002E5717" w:rsidRDefault="002E5717" w:rsidP="001464B1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E85091D">
                <v:oval id="_x0000_s330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01" inset="0,0,0,0">
                    <w:txbxContent>
                      <w:p w14:paraId="2BA1C2BB" w14:textId="77777777" w:rsidR="002E5717" w:rsidRPr="00953BD4" w:rsidRDefault="002E5717" w:rsidP="00067B04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90D29D" w14:textId="77777777" w:rsidR="002E5717" w:rsidRDefault="002E5717" w:rsidP="001464B1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0BB550F">
                <v:oval id="_x0000_s330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00" inset="0,0,0,0">
                    <w:txbxContent>
                      <w:p w14:paraId="77B84AC9" w14:textId="77777777" w:rsidR="002E5717" w:rsidRPr="00953BD4" w:rsidRDefault="002E5717" w:rsidP="001464B1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EC9453" w14:textId="77777777" w:rsidR="002E5717" w:rsidRDefault="002E5717" w:rsidP="001464B1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DBAEAC7">
                <v:oval id="_x0000_s329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299" inset="0,0,0,0">
                    <w:txbxContent>
                      <w:p w14:paraId="7419EC77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426B5306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2395A8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5437C">
              <w:rPr>
                <w:rFonts w:ascii="Calibri" w:hAnsi="Calibri" w:cs="Calibri"/>
                <w:color w:val="000000"/>
                <w:sz w:val="22"/>
                <w:szCs w:val="22"/>
              </w:rPr>
              <w:t>Nadisauskiene 1995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3144F1" w14:textId="77777777" w:rsidR="002E5717" w:rsidRDefault="002E5717" w:rsidP="00A41DE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6CDB554">
                <v:oval id="_x0000_s331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16" inset="0,0,0,0">
                    <w:txbxContent>
                      <w:p w14:paraId="21917D5B" w14:textId="77777777" w:rsidR="002E5717" w:rsidRPr="00953BD4" w:rsidRDefault="002E5717" w:rsidP="006646F9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2EB595" w14:textId="77777777" w:rsidR="002E5717" w:rsidRDefault="002E5717" w:rsidP="00A41DE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CB2139B">
                <v:oval id="_x0000_s331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15" inset="0,0,0,0">
                    <w:txbxContent>
                      <w:p w14:paraId="6582C3BA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F8DB6A" w14:textId="77777777" w:rsidR="002E5717" w:rsidRDefault="002E5717" w:rsidP="00A41DE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6A71514">
                <v:oval id="_x0000_s331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14" inset="0,0,0,0">
                    <w:txbxContent>
                      <w:p w14:paraId="649BB532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063386" w14:textId="77777777" w:rsidR="002E5717" w:rsidRDefault="002E5717" w:rsidP="00A41DE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2E045CE">
                <v:oval id="_x0000_s331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313" inset="0,0,0,0">
                    <w:txbxContent>
                      <w:p w14:paraId="44833E51" w14:textId="77777777" w:rsidR="002E5717" w:rsidRPr="00F940AF" w:rsidRDefault="002E5717" w:rsidP="00A41DEE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F35020" w14:textId="77777777" w:rsidR="002E5717" w:rsidRDefault="002E5717" w:rsidP="00A41DE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0E2C9C1">
                <v:oval id="_x0000_s331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312" inset="0,0,0,0">
                    <w:txbxContent>
                      <w:p w14:paraId="79FA8CA1" w14:textId="77777777" w:rsidR="002E5717" w:rsidRPr="00F940AF" w:rsidRDefault="002E5717" w:rsidP="00A41DEE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55E186" w14:textId="77777777" w:rsidR="002E5717" w:rsidRDefault="002E5717" w:rsidP="00A41DE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762A365">
                <v:oval id="_x0000_s331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311" inset="0,0,0,0">
                    <w:txbxContent>
                      <w:p w14:paraId="1BF1E936" w14:textId="77777777" w:rsidR="002E5717" w:rsidRPr="00F940AF" w:rsidRDefault="002E5717" w:rsidP="00A41DEE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B99BF0" w14:textId="77777777" w:rsidR="002E5717" w:rsidRDefault="002E5717" w:rsidP="00A41DE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E230899">
                <v:oval id="_x0000_s331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10" inset="0,0,0,0">
                    <w:txbxContent>
                      <w:p w14:paraId="2A8C85AD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9FF9E3" w14:textId="77777777" w:rsidR="002E5717" w:rsidRDefault="002E5717" w:rsidP="00A41DE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10DAFAE">
                <v:oval id="_x0000_s330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09" inset="0,0,0,0">
                    <w:txbxContent>
                      <w:p w14:paraId="6BF0F524" w14:textId="77777777" w:rsidR="002E5717" w:rsidRPr="00953BD4" w:rsidRDefault="002E5717" w:rsidP="00A41DEE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42600B" w14:textId="77777777" w:rsidR="002E5717" w:rsidRDefault="002E5717" w:rsidP="00A41DE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519A37D">
                <v:oval id="_x0000_s330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08" inset="0,0,0,0">
                    <w:txbxContent>
                      <w:p w14:paraId="15F9683B" w14:textId="77777777" w:rsidR="002E5717" w:rsidRDefault="002E5717" w:rsidP="00A41DEE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1046D131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5CDC88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5437C">
              <w:rPr>
                <w:rFonts w:ascii="Calibri" w:hAnsi="Calibri" w:cs="Calibri"/>
                <w:color w:val="000000"/>
                <w:sz w:val="22"/>
                <w:szCs w:val="22"/>
              </w:rPr>
              <w:t>Payne 2016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850E98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3A1E73A">
                <v:oval id="_x0000_s332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25" inset="0,0,0,0">
                    <w:txbxContent>
                      <w:p w14:paraId="1C20668B" w14:textId="77777777" w:rsidR="002E5717" w:rsidRPr="00953BD4" w:rsidRDefault="002E5717" w:rsidP="00264A89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8DB81B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530565E">
                <v:oval id="_x0000_s332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24" inset="0,0,0,0">
                    <w:txbxContent>
                      <w:p w14:paraId="220AA46F" w14:textId="77777777" w:rsidR="002E5717" w:rsidRPr="00953BD4" w:rsidRDefault="002E5717" w:rsidP="00264A89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DCCA50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A6E13C2">
                <v:oval id="_x0000_s332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23" inset="0,0,0,0">
                    <w:txbxContent>
                      <w:p w14:paraId="0D530A2C" w14:textId="77777777" w:rsidR="002E5717" w:rsidRPr="00953BD4" w:rsidRDefault="002E5717" w:rsidP="00264A89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4A251F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BF901D8">
                <v:oval id="_x0000_s332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22" inset="0,0,0,0">
                    <w:txbxContent>
                      <w:p w14:paraId="45B9F747" w14:textId="77777777" w:rsidR="002E5717" w:rsidRPr="00953BD4" w:rsidRDefault="002E5717" w:rsidP="0060482E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7EE9BC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AC8ABC9">
                <v:oval id="_x0000_s332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321" inset="0,0,0,0">
                    <w:txbxContent>
                      <w:p w14:paraId="0A50289A" w14:textId="77777777" w:rsidR="002E5717" w:rsidRPr="00F940AF" w:rsidRDefault="002E5717" w:rsidP="00264A89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D9921B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F7322A7">
                <v:oval id="_x0000_s332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20" inset="0,0,0,0">
                    <w:txbxContent>
                      <w:p w14:paraId="40324C33" w14:textId="77777777" w:rsidR="002E5717" w:rsidRDefault="002E5717" w:rsidP="00264A89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C71A95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F0511F8">
                <v:oval id="_x0000_s331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19" inset="0,0,0,0">
                    <w:txbxContent>
                      <w:p w14:paraId="64A21977" w14:textId="77777777" w:rsidR="002E5717" w:rsidRDefault="002E5717" w:rsidP="00264A89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53A66A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08F44DE">
                <v:oval id="_x0000_s331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18" inset="0,0,0,0">
                    <w:txbxContent>
                      <w:p w14:paraId="39B7DB5F" w14:textId="77777777" w:rsidR="002E5717" w:rsidRPr="00953BD4" w:rsidRDefault="002E5717" w:rsidP="00264A89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23F3A5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351B018">
                <v:oval id="_x0000_s331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17" inset="0,0,0,0">
                    <w:txbxContent>
                      <w:p w14:paraId="5D67AFFD" w14:textId="77777777" w:rsidR="002E5717" w:rsidRDefault="002E5717" w:rsidP="00264A89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7CD68B89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D40CE3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B58D5">
              <w:rPr>
                <w:rFonts w:ascii="Calibri" w:hAnsi="Calibri" w:cs="Calibri"/>
                <w:color w:val="000000"/>
                <w:sz w:val="22"/>
                <w:szCs w:val="22"/>
              </w:rPr>
              <w:t>Payne 2021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FF09E6" w14:textId="77777777" w:rsidR="002E5717" w:rsidRDefault="002E5717" w:rsidP="00F35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FDD7271">
                <v:oval id="_x0000_s333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34" inset="0,0,0,0">
                    <w:txbxContent>
                      <w:p w14:paraId="6DD76D00" w14:textId="77777777" w:rsidR="002E5717" w:rsidRPr="00953BD4" w:rsidRDefault="002E5717" w:rsidP="00067B04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2BA78E" w14:textId="77777777" w:rsidR="002E5717" w:rsidRDefault="002E5717" w:rsidP="00F35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D7C3E33">
                <v:oval id="_x0000_s333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33" inset="0,0,0,0">
                    <w:txbxContent>
                      <w:p w14:paraId="7C7D8F02" w14:textId="77777777" w:rsidR="002E5717" w:rsidRDefault="002E5717" w:rsidP="00F35700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C7B4C0" w14:textId="77777777" w:rsidR="002E5717" w:rsidRDefault="002E5717" w:rsidP="00F35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26B32F9">
                <v:oval id="_x0000_s333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32" inset="0,0,0,0">
                    <w:txbxContent>
                      <w:p w14:paraId="77E44339" w14:textId="77777777" w:rsidR="002E5717" w:rsidRPr="00953BD4" w:rsidRDefault="002E5717" w:rsidP="00067B04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6DEC23" w14:textId="77777777" w:rsidR="002E5717" w:rsidRDefault="002E5717" w:rsidP="00F35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58F4B75">
                <v:oval id="_x0000_s333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31" inset="0,0,0,0">
                    <w:txbxContent>
                      <w:p w14:paraId="0AF3D985" w14:textId="77777777" w:rsidR="002E5717" w:rsidRPr="00953BD4" w:rsidRDefault="002E5717" w:rsidP="00067B04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08D201" w14:textId="77777777" w:rsidR="002E5717" w:rsidRDefault="002E5717" w:rsidP="00F35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54E888A">
                <v:oval id="_x0000_s333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330" inset="0,0,0,0">
                    <w:txbxContent>
                      <w:p w14:paraId="47EC87E0" w14:textId="77777777" w:rsidR="002E5717" w:rsidRPr="00F940AF" w:rsidRDefault="002E5717" w:rsidP="00F35700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6D61A7" w14:textId="77777777" w:rsidR="002E5717" w:rsidRDefault="002E5717" w:rsidP="00F35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0D90973">
                <v:oval id="_x0000_s332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29" inset="0,0,0,0">
                    <w:txbxContent>
                      <w:p w14:paraId="58257DEE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483616" w14:textId="77777777" w:rsidR="002E5717" w:rsidRDefault="002E5717" w:rsidP="00F35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14C4928">
                <v:oval id="_x0000_s332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28" inset="0,0,0,0">
                    <w:txbxContent>
                      <w:p w14:paraId="315D0055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4FAB8E" w14:textId="77777777" w:rsidR="002E5717" w:rsidRDefault="002E5717" w:rsidP="00F35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69F6F35">
                <v:oval id="_x0000_s332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27" inset="0,0,0,0">
                    <w:txbxContent>
                      <w:p w14:paraId="57E293CB" w14:textId="77777777" w:rsidR="002E5717" w:rsidRDefault="002E5717" w:rsidP="00F35700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753DF5" w14:textId="77777777" w:rsidR="002E5717" w:rsidRDefault="002E5717" w:rsidP="00F35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D79F87A">
                <v:oval id="_x0000_s332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26" inset="0,0,0,0">
                    <w:txbxContent>
                      <w:p w14:paraId="2A4CC790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1C8497C0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B3F510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Polk 1989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CD4F0B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B3E5150">
                <v:oval id="_x0000_s334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43" inset="0,0,0,0">
                    <w:txbxContent>
                      <w:p w14:paraId="5E90999B" w14:textId="77777777" w:rsidR="002E5717" w:rsidRPr="00953BD4" w:rsidRDefault="002E5717" w:rsidP="00522DA0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5DFF82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0C2409B">
                <v:oval id="_x0000_s334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42" inset="0,0,0,0">
                    <w:txbxContent>
                      <w:p w14:paraId="6C61B549" w14:textId="77777777" w:rsidR="002E5717" w:rsidRPr="00953BD4" w:rsidRDefault="002E5717" w:rsidP="00E03278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200600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7354C48">
                <v:oval id="_x0000_s334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41" inset="0,0,0,0">
                    <w:txbxContent>
                      <w:p w14:paraId="7B749386" w14:textId="77777777" w:rsidR="002E5717" w:rsidRPr="00953BD4" w:rsidRDefault="002E5717" w:rsidP="00522DA0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931DCC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2BC350E">
                <v:oval id="_x0000_s334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40" inset="0,0,0,0">
                    <w:txbxContent>
                      <w:p w14:paraId="424C6BFF" w14:textId="77777777" w:rsidR="002E5717" w:rsidRDefault="002E5717" w:rsidP="00522DA0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EACEE2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94C3E31">
                <v:oval id="_x0000_s333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39" inset="0,0,0,0">
                    <w:txbxContent>
                      <w:p w14:paraId="08D7FA45" w14:textId="77777777" w:rsidR="002E5717" w:rsidRDefault="002E5717" w:rsidP="00522DA0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0FA1A7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CFAAB0E">
                <v:oval id="_x0000_s333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38" inset="0,0,0,0">
                    <w:txbxContent>
                      <w:p w14:paraId="60A8DA5E" w14:textId="77777777" w:rsidR="002E5717" w:rsidRDefault="002E5717" w:rsidP="00522DA0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B93D37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780F5FB">
                <v:oval id="_x0000_s333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37" inset="0,0,0,0">
                    <w:txbxContent>
                      <w:p w14:paraId="48CE35EB" w14:textId="77777777" w:rsidR="002E5717" w:rsidRDefault="002E5717" w:rsidP="00522DA0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6E2DA4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9695301">
                <v:oval id="_x0000_s333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36" inset="0,0,0,0">
                    <w:txbxContent>
                      <w:p w14:paraId="29F7562F" w14:textId="77777777" w:rsidR="002E5717" w:rsidRPr="00953BD4" w:rsidRDefault="002E5717" w:rsidP="00E03278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D9AB12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8A24FBD">
                <v:oval id="_x0000_s333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35" inset="0,0,0,0">
                    <w:txbxContent>
                      <w:p w14:paraId="10B20C70" w14:textId="77777777" w:rsidR="002E5717" w:rsidRDefault="002E5717" w:rsidP="00522DA0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4757D25B" w14:textId="77777777" w:rsidTr="002E5717">
        <w:tc>
          <w:tcPr>
            <w:tcW w:w="0" w:type="auto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23D965" w14:textId="765DAFE1" w:rsidR="002E5717" w:rsidRDefault="002E5717" w:rsidP="002E5717">
            <w:pPr>
              <w:spacing w:before="0" w:after="120" w:line="240" w:lineRule="auto"/>
              <w:jc w:val="left"/>
              <w:rPr>
                <w:rFonts w:ascii="Calibri" w:hAnsi="Calibri" w:cs="Calibri"/>
                <w:sz w:val="22"/>
                <w:szCs w:val="22"/>
              </w:rPr>
            </w:pPr>
            <w:r w:rsidRPr="000032C6"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  <w:lastRenderedPageBreak/>
              <w:t>Cohort studies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  <w:t xml:space="preserve"> (continue)</w:t>
            </w:r>
          </w:p>
        </w:tc>
      </w:tr>
      <w:tr w:rsidR="002E5717" w:rsidRPr="00CC6284" w14:paraId="48FA962E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BE5BCC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5437C">
              <w:rPr>
                <w:rFonts w:ascii="Calibri" w:hAnsi="Calibri" w:cs="Calibri"/>
                <w:color w:val="000000"/>
                <w:sz w:val="22"/>
                <w:szCs w:val="22"/>
              </w:rPr>
              <w:t>Poojari 2020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D459AF" w14:textId="77777777" w:rsidR="002E5717" w:rsidRDefault="002E5717" w:rsidP="00E4139D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5D9E198">
                <v:oval id="_x0000_s335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52" inset="0,0,0,0">
                    <w:txbxContent>
                      <w:p w14:paraId="1993E37B" w14:textId="77777777" w:rsidR="002E5717" w:rsidRDefault="002E5717" w:rsidP="00E4139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81475E" w14:textId="77777777" w:rsidR="002E5717" w:rsidRDefault="002E5717" w:rsidP="00E4139D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2B07F8C">
                <v:oval id="_x0000_s335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51" inset="0,0,0,0">
                    <w:txbxContent>
                      <w:p w14:paraId="598AA166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9BD537" w14:textId="77777777" w:rsidR="002E5717" w:rsidRDefault="002E5717" w:rsidP="00E4139D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81A1D4F">
                <v:oval id="_x0000_s335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50" inset="0,0,0,0">
                    <w:txbxContent>
                      <w:p w14:paraId="365EBD57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4F6065" w14:textId="77777777" w:rsidR="002E5717" w:rsidRDefault="002E5717" w:rsidP="00E4139D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CE35EDB">
                <v:oval id="_x0000_s334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49" inset="0,0,0,0">
                    <w:txbxContent>
                      <w:p w14:paraId="6B929309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31CC20" w14:textId="77777777" w:rsidR="002E5717" w:rsidRDefault="002E5717" w:rsidP="00E4139D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9BAB479">
                <v:oval id="_x0000_s334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48" inset="0,0,0,0">
                    <w:txbxContent>
                      <w:p w14:paraId="711FB7B4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709B66" w14:textId="77777777" w:rsidR="002E5717" w:rsidRDefault="002E5717" w:rsidP="00E4139D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AAA79A5">
                <v:oval id="_x0000_s334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47" inset="0,0,0,0">
                    <w:txbxContent>
                      <w:p w14:paraId="68D762E8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06859A" w14:textId="77777777" w:rsidR="002E5717" w:rsidRDefault="002E5717" w:rsidP="00E4139D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9099A2A">
                <v:oval id="_x0000_s334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46" inset="0,0,0,0">
                    <w:txbxContent>
                      <w:p w14:paraId="29FA5B7D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402E00" w14:textId="77777777" w:rsidR="002E5717" w:rsidRDefault="002E5717" w:rsidP="00E4139D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06C1452">
                <v:oval id="_x0000_s334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45" inset="0,0,0,0">
                    <w:txbxContent>
                      <w:p w14:paraId="049491E5" w14:textId="77777777" w:rsidR="002E5717" w:rsidRPr="00953BD4" w:rsidRDefault="002E5717" w:rsidP="00E4139D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3193A9" w14:textId="77777777" w:rsidR="002E5717" w:rsidRDefault="002E5717" w:rsidP="00E4139D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D549089">
                <v:oval id="_x0000_s334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44" inset="0,0,0,0">
                    <w:txbxContent>
                      <w:p w14:paraId="52ADBC9B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63A7B645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60501B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5437C">
              <w:rPr>
                <w:rFonts w:ascii="Calibri" w:hAnsi="Calibri" w:cs="Calibri"/>
                <w:color w:val="000000"/>
                <w:sz w:val="22"/>
                <w:szCs w:val="22"/>
              </w:rPr>
              <w:t>Rasti 2014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EDFD25" w14:textId="77777777" w:rsidR="002E5717" w:rsidRDefault="002E5717" w:rsidP="00E317F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039D6A0">
                <v:oval id="_x0000_s336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61" inset="0,0,0,0">
                    <w:txbxContent>
                      <w:p w14:paraId="6E296BE9" w14:textId="77777777" w:rsidR="002E5717" w:rsidRPr="00953BD4" w:rsidRDefault="002E5717" w:rsidP="006646F9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15260B" w14:textId="77777777" w:rsidR="002E5717" w:rsidRDefault="002E5717" w:rsidP="00E317F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5EB7F88">
                <v:oval id="_x0000_s336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60" inset="0,0,0,0">
                    <w:txbxContent>
                      <w:p w14:paraId="461DAF2C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615746" w14:textId="77777777" w:rsidR="002E5717" w:rsidRDefault="002E5717" w:rsidP="00E317F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6886238">
                <v:oval id="_x0000_s335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59" inset="0,0,0,0">
                    <w:txbxContent>
                      <w:p w14:paraId="7BD6099E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5E0C1E" w14:textId="77777777" w:rsidR="002E5717" w:rsidRDefault="002E5717" w:rsidP="00E317F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92CC1B4">
                <v:oval id="_x0000_s335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58" inset="0,0,0,0">
                    <w:txbxContent>
                      <w:p w14:paraId="5D3BDC0C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03C61F" w14:textId="77777777" w:rsidR="002E5717" w:rsidRDefault="002E5717" w:rsidP="00E317F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50FFB8C">
                <v:oval id="_x0000_s335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357" inset="0,0,0,0">
                    <w:txbxContent>
                      <w:p w14:paraId="5C7596B1" w14:textId="77777777" w:rsidR="002E5717" w:rsidRPr="00F940AF" w:rsidRDefault="002E5717" w:rsidP="00F76E57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D46A55" w14:textId="77777777" w:rsidR="002E5717" w:rsidRDefault="002E5717" w:rsidP="00E317F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131E593">
                <v:oval id="_x0000_s335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356" inset="0,0,0,0">
                    <w:txbxContent>
                      <w:p w14:paraId="2622F871" w14:textId="77777777" w:rsidR="002E5717" w:rsidRPr="00F940AF" w:rsidRDefault="002E5717" w:rsidP="00E317F5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FFF4E8" w14:textId="77777777" w:rsidR="002E5717" w:rsidRDefault="002E5717" w:rsidP="00E317F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2412FB1">
                <v:oval id="_x0000_s335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55" inset="0,0,0,0">
                    <w:txbxContent>
                      <w:p w14:paraId="26A1CF5C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631A56" w14:textId="77777777" w:rsidR="002E5717" w:rsidRDefault="002E5717" w:rsidP="00E317F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9CF535F">
                <v:oval id="_x0000_s335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54" inset="0,0,0,0">
                    <w:txbxContent>
                      <w:p w14:paraId="289CBAC4" w14:textId="77777777" w:rsidR="002E5717" w:rsidRPr="00953BD4" w:rsidRDefault="002E5717" w:rsidP="00E317F5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F6159C" w14:textId="77777777" w:rsidR="002E5717" w:rsidRDefault="002E5717" w:rsidP="00E317F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1BE3495">
                <v:oval id="_x0000_s335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53" inset="0,0,0,0">
                    <w:txbxContent>
                      <w:p w14:paraId="1FB5A97A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673EF79A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08628A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B58D5">
              <w:rPr>
                <w:rFonts w:ascii="Calibri" w:hAnsi="Calibri" w:cs="Calibri"/>
                <w:color w:val="000000"/>
                <w:sz w:val="22"/>
                <w:szCs w:val="22"/>
              </w:rPr>
              <w:t>Ravindran 2021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B90A12" w14:textId="77777777" w:rsidR="002E5717" w:rsidRDefault="002E5717" w:rsidP="00C62A1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8F4267F">
                <v:oval id="_x0000_s337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70" inset="0,0,0,0">
                    <w:txbxContent>
                      <w:p w14:paraId="1733709C" w14:textId="77777777" w:rsidR="002E5717" w:rsidRPr="00953BD4" w:rsidRDefault="002E5717" w:rsidP="00067B04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C42863" w14:textId="77777777" w:rsidR="002E5717" w:rsidRDefault="002E5717" w:rsidP="00C62A1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975C555">
                <v:oval id="_x0000_s336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69" inset="0,0,0,0">
                    <w:txbxContent>
                      <w:p w14:paraId="2B73C87F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4E1B42" w14:textId="77777777" w:rsidR="002E5717" w:rsidRDefault="002E5717" w:rsidP="00C62A1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62016A3">
                <v:oval id="_x0000_s336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68" inset="0,0,0,0">
                    <w:txbxContent>
                      <w:p w14:paraId="13DF6FFB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787CC8" w14:textId="77777777" w:rsidR="002E5717" w:rsidRDefault="002E5717" w:rsidP="00C62A1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8112D01">
                <v:oval id="_x0000_s336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67" inset="0,0,0,0">
                    <w:txbxContent>
                      <w:p w14:paraId="7DD79A5D" w14:textId="77777777" w:rsidR="002E5717" w:rsidRPr="00953BD4" w:rsidRDefault="002E5717" w:rsidP="00067B04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57DB46" w14:textId="77777777" w:rsidR="002E5717" w:rsidRDefault="002E5717" w:rsidP="00C62A1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5F84546">
                <v:oval id="_x0000_s336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66" inset="0,0,0,0">
                    <w:txbxContent>
                      <w:p w14:paraId="5349EC1A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83E55E" w14:textId="77777777" w:rsidR="002E5717" w:rsidRDefault="002E5717" w:rsidP="00C62A1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08653F7">
                <v:oval id="_x0000_s336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65" inset="0,0,0,0">
                    <w:txbxContent>
                      <w:p w14:paraId="55F38746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03384B" w14:textId="77777777" w:rsidR="002E5717" w:rsidRDefault="002E5717" w:rsidP="00C62A1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C4FF3C9">
                <v:oval id="_x0000_s336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64" inset="0,0,0,0">
                    <w:txbxContent>
                      <w:p w14:paraId="7A995C7F" w14:textId="77777777" w:rsidR="002E5717" w:rsidRPr="00953BD4" w:rsidRDefault="002E5717" w:rsidP="00C62A15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93535D" w14:textId="77777777" w:rsidR="002E5717" w:rsidRDefault="002E5717" w:rsidP="00C62A1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24843AF">
                <v:oval id="_x0000_s336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63" inset="0,0,0,0">
                    <w:txbxContent>
                      <w:p w14:paraId="687E6CB2" w14:textId="77777777" w:rsidR="002E5717" w:rsidRPr="00953BD4" w:rsidRDefault="002E5717" w:rsidP="00067B04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F1E083" w14:textId="77777777" w:rsidR="002E5717" w:rsidRDefault="002E5717" w:rsidP="00C62A1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9594600">
                <v:oval id="_x0000_s336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62" inset="0,0,0,0">
                    <w:txbxContent>
                      <w:p w14:paraId="551CCC8B" w14:textId="77777777" w:rsidR="002E5717" w:rsidRDefault="002E5717" w:rsidP="00C62A15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4BF96825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ADAC14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Rittenschober-Bohm 2018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AF7301" w14:textId="77777777" w:rsidR="002E5717" w:rsidRDefault="002E5717" w:rsidP="00BD509B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0DF3508">
                <v:oval id="_x0000_s337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379" inset="0,0,0,0">
                    <w:txbxContent>
                      <w:p w14:paraId="4CDFCF34" w14:textId="77777777" w:rsidR="002E5717" w:rsidRPr="00F940AF" w:rsidRDefault="002E5717" w:rsidP="00067B04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DBAB08" w14:textId="77777777" w:rsidR="002E5717" w:rsidRDefault="002E5717" w:rsidP="00BD509B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E026C3D">
                <v:oval id="_x0000_s337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78" inset="0,0,0,0">
                    <w:txbxContent>
                      <w:p w14:paraId="411CEE82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3D1830" w14:textId="77777777" w:rsidR="002E5717" w:rsidRDefault="002E5717" w:rsidP="00BD509B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DFF556C">
                <v:oval id="_x0000_s337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77" inset="0,0,0,0">
                    <w:txbxContent>
                      <w:p w14:paraId="0DF6CB4B" w14:textId="77777777" w:rsidR="002E5717" w:rsidRDefault="002E5717" w:rsidP="00BD509B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D5D1CF" w14:textId="77777777" w:rsidR="002E5717" w:rsidRDefault="002E5717" w:rsidP="00BD509B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77CF469">
                <v:oval id="_x0000_s337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76" inset="0,0,0,0">
                    <w:txbxContent>
                      <w:p w14:paraId="4FE1BC76" w14:textId="77777777" w:rsidR="002E5717" w:rsidRPr="00953BD4" w:rsidRDefault="002E5717" w:rsidP="00BD509B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DEF361" w14:textId="77777777" w:rsidR="002E5717" w:rsidRDefault="002E5717" w:rsidP="00BD509B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FB95ACE">
                <v:oval id="_x0000_s337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75" inset="0,0,0,0">
                    <w:txbxContent>
                      <w:p w14:paraId="2207C7E5" w14:textId="77777777" w:rsidR="002E5717" w:rsidRPr="00953BD4" w:rsidRDefault="002E5717" w:rsidP="00BD509B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2B8968" w14:textId="77777777" w:rsidR="002E5717" w:rsidRDefault="002E5717" w:rsidP="00BD509B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4DD51A6">
                <v:oval id="_x0000_s337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74" inset="0,0,0,0">
                    <w:txbxContent>
                      <w:p w14:paraId="1F8C6B8B" w14:textId="77777777" w:rsidR="002E5717" w:rsidRDefault="002E5717" w:rsidP="00BD509B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434B53" w14:textId="77777777" w:rsidR="002E5717" w:rsidRDefault="002E5717" w:rsidP="00BD509B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9922BB7">
                <v:oval id="_x0000_s337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73" inset="0,0,0,0">
                    <w:txbxContent>
                      <w:p w14:paraId="690674AE" w14:textId="77777777" w:rsidR="002E5717" w:rsidRPr="00953BD4" w:rsidRDefault="002E5717" w:rsidP="00BD509B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AD8240" w14:textId="77777777" w:rsidR="002E5717" w:rsidRDefault="002E5717" w:rsidP="00BD509B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7A3E03A">
                <v:oval id="_x0000_s337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72" inset="0,0,0,0">
                    <w:txbxContent>
                      <w:p w14:paraId="37B73877" w14:textId="77777777" w:rsidR="002E5717" w:rsidRPr="00953BD4" w:rsidRDefault="002E5717" w:rsidP="00BD509B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6A9596" w14:textId="77777777" w:rsidR="002E5717" w:rsidRDefault="002E5717" w:rsidP="00BD509B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4DDD542">
                <v:oval id="_x0000_s337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71" inset="0,0,0,0">
                    <w:txbxContent>
                      <w:p w14:paraId="0AFDED5F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084FB72B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1D2650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Schwab 2016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53A0DC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D4B03B1">
                <v:oval id="_x0000_s338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88" inset="0,0,0,0">
                    <w:txbxContent>
                      <w:p w14:paraId="4A881B92" w14:textId="77777777" w:rsidR="002E5717" w:rsidRPr="00953BD4" w:rsidRDefault="002E5717" w:rsidP="0001771D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4ECA93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1D9786B">
                <v:oval id="_x0000_s338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87" inset="0,0,0,0">
                    <w:txbxContent>
                      <w:p w14:paraId="62968382" w14:textId="77777777" w:rsidR="002E5717" w:rsidRDefault="002E5717" w:rsidP="0001771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BE3B26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EED4F8E">
                <v:oval id="_x0000_s338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86" inset="0,0,0,0">
                    <w:txbxContent>
                      <w:p w14:paraId="433FF967" w14:textId="77777777" w:rsidR="002E5717" w:rsidRDefault="002E5717" w:rsidP="0001771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F00129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111B449">
                <v:oval id="_x0000_s338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85" inset="0,0,0,0">
                    <w:txbxContent>
                      <w:p w14:paraId="084FC2D5" w14:textId="77777777" w:rsidR="002E5717" w:rsidRPr="00953BD4" w:rsidRDefault="002E5717" w:rsidP="0001771D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69725C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F3E19C0">
                <v:oval id="_x0000_s338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384" inset="0,0,0,0">
                    <w:txbxContent>
                      <w:p w14:paraId="76F213C2" w14:textId="77777777" w:rsidR="002E5717" w:rsidRPr="00F940AF" w:rsidRDefault="002E5717" w:rsidP="0001771D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5525FD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C6ED4A8">
                <v:oval id="_x0000_s338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83" inset="0,0,0,0">
                    <w:txbxContent>
                      <w:p w14:paraId="3FECE406" w14:textId="77777777" w:rsidR="002E5717" w:rsidRDefault="002E5717" w:rsidP="0001771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9F2A57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2E11F2C">
                <v:oval id="_x0000_s338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82" inset="0,0,0,0">
                    <w:txbxContent>
                      <w:p w14:paraId="7DF49F68" w14:textId="77777777" w:rsidR="002E5717" w:rsidRDefault="002E5717" w:rsidP="0001771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27ED66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175DBC9">
                <v:oval id="_x0000_s338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81" inset="0,0,0,0">
                    <w:txbxContent>
                      <w:p w14:paraId="2C9441D5" w14:textId="77777777" w:rsidR="002E5717" w:rsidRPr="00953BD4" w:rsidRDefault="002E5717" w:rsidP="0001771D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CB38D2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17D9126">
                <v:oval id="_x0000_s338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80" inset="0,0,0,0">
                    <w:txbxContent>
                      <w:p w14:paraId="4EAE5554" w14:textId="77777777" w:rsidR="002E5717" w:rsidRDefault="002E5717" w:rsidP="0001771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4D56F06B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32AF28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B58D5">
              <w:rPr>
                <w:rFonts w:ascii="Calibri" w:hAnsi="Calibri" w:cs="Calibri"/>
                <w:color w:val="000000"/>
                <w:sz w:val="22"/>
                <w:szCs w:val="22"/>
              </w:rPr>
              <w:t>Sule-Odu 2020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7676C3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936448F">
                <v:oval id="_x0000_s339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97" inset="0,0,0,0">
                    <w:txbxContent>
                      <w:p w14:paraId="110C6643" w14:textId="77777777" w:rsidR="002E5717" w:rsidRPr="00953BD4" w:rsidRDefault="002E5717" w:rsidP="00067B04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B6D99A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1F0EF0D">
                <v:oval id="_x0000_s339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96" inset="0,0,0,0">
                    <w:txbxContent>
                      <w:p w14:paraId="23BBDDA7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C6BCB7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30F9C0B">
                <v:oval id="_x0000_s339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95" inset="0,0,0,0">
                    <w:txbxContent>
                      <w:p w14:paraId="793303D1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42952B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8E20F0F">
                <v:oval id="_x0000_s339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94" inset="0,0,0,0">
                    <w:txbxContent>
                      <w:p w14:paraId="352652F3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61608D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368B414">
                <v:oval id="_x0000_s339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93" inset="0,0,0,0">
                    <w:txbxContent>
                      <w:p w14:paraId="1A490F05" w14:textId="77777777" w:rsidR="002E5717" w:rsidRPr="00953BD4" w:rsidRDefault="002E5717" w:rsidP="00B95BD7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C1B11B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2D12009">
                <v:oval id="_x0000_s339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92" inset="0,0,0,0">
                    <w:txbxContent>
                      <w:p w14:paraId="7FD1E504" w14:textId="77777777" w:rsidR="002E5717" w:rsidRDefault="002E5717" w:rsidP="00B95BD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B40EE8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BC6B8A9">
                <v:oval id="_x0000_s339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91" inset="0,0,0,0">
                    <w:txbxContent>
                      <w:p w14:paraId="324BBF1E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ACB9AB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1A6F87F">
                <v:oval id="_x0000_s339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90" inset="0,0,0,0">
                    <w:txbxContent>
                      <w:p w14:paraId="1EEFB4B2" w14:textId="77777777" w:rsidR="002E5717" w:rsidRPr="00953BD4" w:rsidRDefault="002E5717" w:rsidP="00B95BD7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5BA85D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D97F674">
                <v:oval id="_x0000_s338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89" inset="0,0,0,0">
                    <w:txbxContent>
                      <w:p w14:paraId="6CF3DF7C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18DAFEE3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5223CC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5437C">
              <w:rPr>
                <w:rFonts w:ascii="Calibri" w:hAnsi="Calibri" w:cs="Calibri"/>
                <w:color w:val="000000"/>
                <w:sz w:val="22"/>
                <w:szCs w:val="22"/>
              </w:rPr>
              <w:t>Tellapragada 2016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34044E" w14:textId="77777777" w:rsidR="002E5717" w:rsidRDefault="002E5717" w:rsidP="0081265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9D6A391">
                <v:oval id="_x0000_s340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06" inset="0,0,0,0">
                    <w:txbxContent>
                      <w:p w14:paraId="62D19B8B" w14:textId="77777777" w:rsidR="002E5717" w:rsidRPr="00953BD4" w:rsidRDefault="002E5717" w:rsidP="00067B04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95EAD9" w14:textId="77777777" w:rsidR="002E5717" w:rsidRDefault="002E5717" w:rsidP="0081265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A4DF361">
                <v:oval id="_x0000_s340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05" inset="0,0,0,0">
                    <w:txbxContent>
                      <w:p w14:paraId="1E491B4F" w14:textId="77777777" w:rsidR="002E5717" w:rsidRPr="00953BD4" w:rsidRDefault="002E5717" w:rsidP="00812650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5F3762" w14:textId="77777777" w:rsidR="002E5717" w:rsidRDefault="002E5717" w:rsidP="0081265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B7E93E6">
                <v:oval id="_x0000_s340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04" inset="0,0,0,0">
                    <w:txbxContent>
                      <w:p w14:paraId="75A96A2E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DC9F6B" w14:textId="77777777" w:rsidR="002E5717" w:rsidRDefault="002E5717" w:rsidP="0081265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1FCB938">
                <v:oval id="_x0000_s340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03" inset="0,0,0,0">
                    <w:txbxContent>
                      <w:p w14:paraId="7F5B67A9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DC862A" w14:textId="77777777" w:rsidR="002E5717" w:rsidRDefault="002E5717" w:rsidP="0081265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75A6AF0">
                <v:oval id="_x0000_s340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02" inset="0,0,0,0">
                    <w:txbxContent>
                      <w:p w14:paraId="70A4AF75" w14:textId="77777777" w:rsidR="002E5717" w:rsidRDefault="002E5717" w:rsidP="00812650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13DF3C" w14:textId="77777777" w:rsidR="002E5717" w:rsidRDefault="002E5717" w:rsidP="0081265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2C571F8">
                <v:oval id="_x0000_s340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01" inset="0,0,0,0">
                    <w:txbxContent>
                      <w:p w14:paraId="78EC1F73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67E2CE" w14:textId="77777777" w:rsidR="002E5717" w:rsidRDefault="002E5717" w:rsidP="0081265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BB22FCE">
                <v:oval id="_x0000_s340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00" inset="0,0,0,0">
                    <w:txbxContent>
                      <w:p w14:paraId="157F7A0A" w14:textId="77777777" w:rsidR="002E5717" w:rsidRPr="00953BD4" w:rsidRDefault="002E5717" w:rsidP="00812650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74C2CB" w14:textId="77777777" w:rsidR="002E5717" w:rsidRDefault="002E5717" w:rsidP="0081265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DE0BD38">
                <v:oval id="_x0000_s339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399" inset="0,0,0,0">
                    <w:txbxContent>
                      <w:p w14:paraId="56797D77" w14:textId="77777777" w:rsidR="002E5717" w:rsidRPr="00953BD4" w:rsidRDefault="002E5717" w:rsidP="00812650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61A3F1" w14:textId="77777777" w:rsidR="002E5717" w:rsidRDefault="002E5717" w:rsidP="0081265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1C7B67C">
                <v:oval id="_x0000_s339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398" inset="0,0,0,0">
                    <w:txbxContent>
                      <w:p w14:paraId="0DCF220A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4C22A806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7115FF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5437C">
              <w:rPr>
                <w:rFonts w:ascii="Calibri" w:hAnsi="Calibri" w:cs="Calibri"/>
                <w:color w:val="000000"/>
                <w:sz w:val="22"/>
                <w:szCs w:val="22"/>
              </w:rPr>
              <w:t>Tellapragada 2017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658EB6" w14:textId="77777777" w:rsidR="002E5717" w:rsidRDefault="002E5717" w:rsidP="006879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5B05BCE">
                <v:oval id="_x0000_s341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15" inset="0,0,0,0">
                    <w:txbxContent>
                      <w:p w14:paraId="5E598B02" w14:textId="77777777" w:rsidR="002E5717" w:rsidRPr="00953BD4" w:rsidRDefault="002E5717" w:rsidP="006646F9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20A300" w14:textId="77777777" w:rsidR="002E5717" w:rsidRDefault="002E5717" w:rsidP="006879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9BEE6D9">
                <v:oval id="_x0000_s341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14" inset="0,0,0,0">
                    <w:txbxContent>
                      <w:p w14:paraId="2C36C077" w14:textId="77777777" w:rsidR="002E5717" w:rsidRDefault="002E5717" w:rsidP="006879CA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1A0A66" w14:textId="77777777" w:rsidR="002E5717" w:rsidRDefault="002E5717" w:rsidP="006879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BAAEAB8">
                <v:oval id="_x0000_s341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13" inset="0,0,0,0">
                    <w:txbxContent>
                      <w:p w14:paraId="4B826EEB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0DA4E5" w14:textId="77777777" w:rsidR="002E5717" w:rsidRDefault="002E5717" w:rsidP="006879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6FB9786">
                <v:oval id="_x0000_s341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12" inset="0,0,0,0">
                    <w:txbxContent>
                      <w:p w14:paraId="65E61778" w14:textId="77777777" w:rsidR="002E5717" w:rsidRDefault="002E5717" w:rsidP="006879CA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7BEE16" w14:textId="77777777" w:rsidR="002E5717" w:rsidRDefault="002E5717" w:rsidP="006879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CF09AC3">
                <v:oval id="_x0000_s341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11" inset="0,0,0,0">
                    <w:txbxContent>
                      <w:p w14:paraId="471F383A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69966F" w14:textId="77777777" w:rsidR="002E5717" w:rsidRDefault="002E5717" w:rsidP="006879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56E15B0">
                <v:oval id="_x0000_s341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10" inset="0,0,0,0">
                    <w:txbxContent>
                      <w:p w14:paraId="13BCD68D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BD155C" w14:textId="77777777" w:rsidR="002E5717" w:rsidRDefault="002E5717" w:rsidP="006879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B42DB87">
                <v:oval id="_x0000_s340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09" inset="0,0,0,0">
                    <w:txbxContent>
                      <w:p w14:paraId="4E7F8BA8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E95FFD" w14:textId="77777777" w:rsidR="002E5717" w:rsidRDefault="002E5717" w:rsidP="006879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EEC94AC">
                <v:oval id="_x0000_s340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08" inset="0,0,0,0">
                    <w:txbxContent>
                      <w:p w14:paraId="0E1D7ADC" w14:textId="77777777" w:rsidR="002E5717" w:rsidRPr="00953BD4" w:rsidRDefault="002E5717" w:rsidP="006646F9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14202A" w14:textId="77777777" w:rsidR="002E5717" w:rsidRDefault="002E5717" w:rsidP="006879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5106108">
                <v:oval id="_x0000_s340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07" inset="0,0,0,0">
                    <w:txbxContent>
                      <w:p w14:paraId="1BFF00B2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31033362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94D3EE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B58D5">
              <w:rPr>
                <w:rFonts w:ascii="Calibri" w:hAnsi="Calibri" w:cs="Calibri"/>
                <w:color w:val="000000"/>
                <w:sz w:val="22"/>
                <w:szCs w:val="22"/>
              </w:rPr>
              <w:t>Toboso Silgo 2021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9344ED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0671B84">
                <v:oval id="_x0000_s342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24" inset="0,0,0,0">
                    <w:txbxContent>
                      <w:p w14:paraId="20CA7E0A" w14:textId="77777777" w:rsidR="002E5717" w:rsidRDefault="002E5717" w:rsidP="00B22735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C80E6B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E9765D9">
                <v:oval id="_x0000_s342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23" inset="0,0,0,0">
                    <w:txbxContent>
                      <w:p w14:paraId="13520327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DDDBF0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12B404D">
                <v:oval id="_x0000_s342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22" inset="0,0,0,0">
                    <w:txbxContent>
                      <w:p w14:paraId="4C4FA783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4B6172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34E9739">
                <v:oval id="_x0000_s342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21" inset="0,0,0,0">
                    <w:txbxContent>
                      <w:p w14:paraId="26DA3D35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E65BC3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90C49F6">
                <v:oval id="_x0000_s342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420" inset="0,0,0,0">
                    <w:txbxContent>
                      <w:p w14:paraId="1D6AF452" w14:textId="77777777" w:rsidR="002E5717" w:rsidRPr="00F940AF" w:rsidRDefault="002E5717" w:rsidP="00B22735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5AF95F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77E3D8F">
                <v:oval id="_x0000_s341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19" inset="0,0,0,0">
                    <w:txbxContent>
                      <w:p w14:paraId="2B2BAE01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1D6776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10C4C99">
                <v:oval id="_x0000_s341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418" inset="0,0,0,0">
                    <w:txbxContent>
                      <w:p w14:paraId="45BF2964" w14:textId="77777777" w:rsidR="002E5717" w:rsidRPr="00F940AF" w:rsidRDefault="002E5717" w:rsidP="00B22735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16EB50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FE36585">
                <v:oval id="_x0000_s341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17" inset="0,0,0,0">
                    <w:txbxContent>
                      <w:p w14:paraId="51A3B0AD" w14:textId="77777777" w:rsidR="002E5717" w:rsidRPr="00953BD4" w:rsidRDefault="002E5717" w:rsidP="00B22735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4E46EA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1BA744A">
                <v:oval id="_x0000_s341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16" inset="0,0,0,0">
                    <w:txbxContent>
                      <w:p w14:paraId="0FBDC467" w14:textId="77777777" w:rsidR="002E5717" w:rsidRDefault="002E5717" w:rsidP="00B22735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6969CCF8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D70F2A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B58D5">
              <w:rPr>
                <w:rFonts w:ascii="Calibri" w:hAnsi="Calibri" w:cs="Calibri"/>
                <w:color w:val="000000"/>
                <w:sz w:val="22"/>
                <w:szCs w:val="22"/>
              </w:rPr>
              <w:t>Usui 2002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6DB2EB" w14:textId="77777777" w:rsidR="002E5717" w:rsidRDefault="002E5717" w:rsidP="00ED734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90BED9C">
                <v:oval id="_x0000_s343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33" inset="0,0,0,0">
                    <w:txbxContent>
                      <w:p w14:paraId="7E2457F0" w14:textId="77777777" w:rsidR="002E5717" w:rsidRPr="00953BD4" w:rsidRDefault="002E5717" w:rsidP="00067B04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75DA74" w14:textId="77777777" w:rsidR="002E5717" w:rsidRDefault="002E5717" w:rsidP="00ED734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9A75264">
                <v:oval id="_x0000_s343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32" inset="0,0,0,0">
                    <w:txbxContent>
                      <w:p w14:paraId="534E9F0D" w14:textId="77777777" w:rsidR="002E5717" w:rsidRPr="00953BD4" w:rsidRDefault="002E5717" w:rsidP="00ED734E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4A825C" w14:textId="77777777" w:rsidR="002E5717" w:rsidRDefault="002E5717" w:rsidP="00ED734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3107C34">
                <v:oval id="_x0000_s343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431" inset="0,0,0,0">
                    <w:txbxContent>
                      <w:p w14:paraId="0A38A226" w14:textId="77777777" w:rsidR="002E5717" w:rsidRPr="00F940AF" w:rsidRDefault="002E5717" w:rsidP="00067B04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77E4AE" w14:textId="77777777" w:rsidR="002E5717" w:rsidRDefault="002E5717" w:rsidP="00ED734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A79A15E">
                <v:oval id="_x0000_s343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30" inset="0,0,0,0">
                    <w:txbxContent>
                      <w:p w14:paraId="39B138EA" w14:textId="77777777" w:rsidR="002E5717" w:rsidRPr="00953BD4" w:rsidRDefault="002E5717" w:rsidP="00067B04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8CB835" w14:textId="77777777" w:rsidR="002E5717" w:rsidRDefault="002E5717" w:rsidP="00ED734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730821E">
                <v:oval id="_x0000_s342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429" inset="0,0,0,0">
                    <w:txbxContent>
                      <w:p w14:paraId="5EE129D2" w14:textId="77777777" w:rsidR="002E5717" w:rsidRPr="00F940AF" w:rsidRDefault="002E5717" w:rsidP="00ED734E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83B0A7" w14:textId="77777777" w:rsidR="002E5717" w:rsidRDefault="002E5717" w:rsidP="00ED734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AFC931C">
                <v:oval id="_x0000_s342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28" inset="0,0,0,0">
                    <w:txbxContent>
                      <w:p w14:paraId="7F0E3BB2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1CE9FC" w14:textId="77777777" w:rsidR="002E5717" w:rsidRDefault="002E5717" w:rsidP="00ED734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6A48DAF">
                <v:oval id="_x0000_s342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27" inset="0,0,0,0">
                    <w:txbxContent>
                      <w:p w14:paraId="601516C5" w14:textId="77777777" w:rsidR="002E5717" w:rsidRPr="00953BD4" w:rsidRDefault="002E5717" w:rsidP="00ED734E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493100" w14:textId="77777777" w:rsidR="002E5717" w:rsidRDefault="002E5717" w:rsidP="00ED734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1DC5DCC">
                <v:oval id="_x0000_s342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26" inset="0,0,0,0">
                    <w:txbxContent>
                      <w:p w14:paraId="24176E31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E9BFA3" w14:textId="77777777" w:rsidR="002E5717" w:rsidRDefault="002E5717" w:rsidP="00ED734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E07322C">
                <v:oval id="_x0000_s342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25" inset="0,0,0,0">
                    <w:txbxContent>
                      <w:p w14:paraId="31EB137C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040B706D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E93092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5437C">
              <w:rPr>
                <w:rFonts w:ascii="Calibri" w:hAnsi="Calibri" w:cs="Calibri"/>
                <w:color w:val="000000"/>
                <w:sz w:val="22"/>
                <w:szCs w:val="22"/>
              </w:rPr>
              <w:t>van Rensburg 1992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F908C8" w14:textId="77777777" w:rsidR="002E5717" w:rsidRDefault="002E5717" w:rsidP="0004222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51CC4BC">
                <v:oval id="_x0000_s344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42" inset="0,0,0,0">
                    <w:txbxContent>
                      <w:p w14:paraId="2257530A" w14:textId="77777777" w:rsidR="002E5717" w:rsidRPr="00953BD4" w:rsidRDefault="002E5717" w:rsidP="006646F9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D2E641" w14:textId="77777777" w:rsidR="002E5717" w:rsidRDefault="002E5717" w:rsidP="0004222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BB438C9">
                <v:oval id="_x0000_s344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41" inset="0,0,0,0">
                    <w:txbxContent>
                      <w:p w14:paraId="0B197C0E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D8205B" w14:textId="77777777" w:rsidR="002E5717" w:rsidRDefault="002E5717" w:rsidP="0004222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BF364B7">
                <v:oval id="_x0000_s344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40" inset="0,0,0,0">
                    <w:txbxContent>
                      <w:p w14:paraId="6BB8DB42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5E2D9C" w14:textId="77777777" w:rsidR="002E5717" w:rsidRDefault="002E5717" w:rsidP="0004222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36B9753">
                <v:oval id="_x0000_s343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39" inset="0,0,0,0">
                    <w:txbxContent>
                      <w:p w14:paraId="2DC05954" w14:textId="77777777" w:rsidR="002E5717" w:rsidRDefault="002E5717" w:rsidP="0004222E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087864" w14:textId="77777777" w:rsidR="002E5717" w:rsidRDefault="002E5717" w:rsidP="0004222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19912A2">
                <v:oval id="_x0000_s343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38" inset="0,0,0,0">
                    <w:txbxContent>
                      <w:p w14:paraId="472FCA26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FF4915" w14:textId="77777777" w:rsidR="002E5717" w:rsidRDefault="002E5717" w:rsidP="0004222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86CB5A2">
                <v:oval id="_x0000_s343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37" inset="0,0,0,0">
                    <w:txbxContent>
                      <w:p w14:paraId="0F6AFD75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A364CF" w14:textId="77777777" w:rsidR="002E5717" w:rsidRDefault="002E5717" w:rsidP="0004222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D80C717">
                <v:oval id="_x0000_s343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36" inset="0,0,0,0">
                    <w:txbxContent>
                      <w:p w14:paraId="168A2954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5F47E9" w14:textId="77777777" w:rsidR="002E5717" w:rsidRDefault="002E5717" w:rsidP="0004222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062A2E3">
                <v:oval id="_x0000_s343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35" inset="0,0,0,0">
                    <w:txbxContent>
                      <w:p w14:paraId="4D603B5B" w14:textId="77777777" w:rsidR="002E5717" w:rsidRPr="00953BD4" w:rsidRDefault="002E5717" w:rsidP="006646F9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566FC9" w14:textId="77777777" w:rsidR="002E5717" w:rsidRDefault="002E5717" w:rsidP="0004222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30F96BC">
                <v:oval id="_x0000_s343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34" inset="0,0,0,0">
                    <w:txbxContent>
                      <w:p w14:paraId="7FD1E29A" w14:textId="77777777" w:rsidR="002E5717" w:rsidRDefault="002E5717" w:rsidP="0004222E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169866E8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E4C98F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B58D5">
              <w:rPr>
                <w:rFonts w:ascii="Calibri" w:hAnsi="Calibri" w:cs="Calibri"/>
                <w:color w:val="000000"/>
                <w:sz w:val="22"/>
                <w:szCs w:val="22"/>
              </w:rPr>
              <w:t>Wang 2022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15431F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81693F2">
                <v:oval id="_x0000_s345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51" inset="0,0,0,0">
                    <w:txbxContent>
                      <w:p w14:paraId="31EF3844" w14:textId="77777777" w:rsidR="002E5717" w:rsidRPr="00953BD4" w:rsidRDefault="002E5717" w:rsidP="00067B04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BCE3BD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536977C">
                <v:oval id="_x0000_s345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50" inset="0,0,0,0">
                    <w:txbxContent>
                      <w:p w14:paraId="414E482B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799DA8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A5E5174">
                <v:oval id="_x0000_s344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49" inset="0,0,0,0">
                    <w:txbxContent>
                      <w:p w14:paraId="73336DB0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A20142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F67AE12">
                <v:oval id="_x0000_s344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48" inset="0,0,0,0">
                    <w:txbxContent>
                      <w:p w14:paraId="1703F180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1728E7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78DEE0F">
                <v:oval id="_x0000_s344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47" inset="0,0,0,0">
                    <w:txbxContent>
                      <w:p w14:paraId="0D547905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88FD48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AF2A9AA">
                <v:oval id="_x0000_s344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46" inset="0,0,0,0">
                    <w:txbxContent>
                      <w:p w14:paraId="7CB36D29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69AB6B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A63AE1B">
                <v:oval id="_x0000_s344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45" inset="0,0,0,0">
                    <w:txbxContent>
                      <w:p w14:paraId="0A6FAE84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E1EFCE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D1B295D">
                <v:oval id="_x0000_s344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44" inset="0,0,0,0">
                    <w:txbxContent>
                      <w:p w14:paraId="7986B1BA" w14:textId="77777777" w:rsidR="002E5717" w:rsidRPr="00953BD4" w:rsidRDefault="002E5717" w:rsidP="00B95BD7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B973B2" w14:textId="77777777" w:rsidR="002E5717" w:rsidRDefault="002E5717" w:rsidP="00B95BD7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60E894F">
                <v:oval id="_x0000_s344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43" inset="0,0,0,0">
                    <w:txbxContent>
                      <w:p w14:paraId="3F5D1A1E" w14:textId="77777777" w:rsidR="002E5717" w:rsidRDefault="002E5717" w:rsidP="00067B04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4F82D86B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B093B1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5437C">
              <w:rPr>
                <w:rFonts w:ascii="Calibri" w:hAnsi="Calibri" w:cs="Calibri"/>
                <w:color w:val="000000"/>
                <w:sz w:val="22"/>
                <w:szCs w:val="22"/>
              </w:rPr>
              <w:t>Warr 2018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1EDD18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6B68233">
                <v:oval id="_x0000_s346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60" inset="0,0,0,0">
                    <w:txbxContent>
                      <w:p w14:paraId="71BFB9F3" w14:textId="77777777" w:rsidR="002E5717" w:rsidRPr="00953BD4" w:rsidRDefault="002E5717" w:rsidP="00F76E57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14BBDC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2ADCAF3">
                <v:oval id="_x0000_s345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59" inset="0,0,0,0">
                    <w:txbxContent>
                      <w:p w14:paraId="634DA34D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77AE1B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04F9FBF">
                <v:oval id="_x0000_s345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58" inset="0,0,0,0">
                    <w:txbxContent>
                      <w:p w14:paraId="347E9CE9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5F0AB6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9B04991">
                <v:oval id="_x0000_s345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57" inset="0,0,0,0">
                    <w:txbxContent>
                      <w:p w14:paraId="78566B9C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2ADE35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B02F7BA">
                <v:oval id="_x0000_s345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56" inset="0,0,0,0">
                    <w:txbxContent>
                      <w:p w14:paraId="266B3F20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9B54ED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BE648F3">
                <v:oval id="_x0000_s345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55" inset="0,0,0,0">
                    <w:txbxContent>
                      <w:p w14:paraId="7B618769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15A804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C897CD4">
                <v:oval id="_x0000_s345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54" inset="0,0,0,0">
                    <w:txbxContent>
                      <w:p w14:paraId="6794D0B6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DB89D4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1868FBB">
                <v:oval id="_x0000_s345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53" inset="0,0,0,0">
                    <w:txbxContent>
                      <w:p w14:paraId="5317C2D6" w14:textId="77777777" w:rsidR="002E5717" w:rsidRPr="00953BD4" w:rsidRDefault="002E5717" w:rsidP="00F76E57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4364E7" w14:textId="77777777" w:rsidR="002E5717" w:rsidRDefault="002E5717" w:rsidP="00C4575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244D40D">
                <v:oval id="_x0000_s345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52" inset="0,0,0,0">
                    <w:txbxContent>
                      <w:p w14:paraId="519A7B16" w14:textId="77777777" w:rsidR="002E5717" w:rsidRDefault="002E5717" w:rsidP="00F76E5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C4575A" w:rsidRPr="00CC6284" w14:paraId="6A8EEBA6" w14:textId="77777777" w:rsidTr="00165ECA">
        <w:trPr>
          <w:trHeight w:val="433"/>
        </w:trPr>
        <w:tc>
          <w:tcPr>
            <w:tcW w:w="0" w:type="auto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678CBC" w14:textId="77777777" w:rsidR="00C4575A" w:rsidRDefault="00C4575A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032C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Cross-sectional studies</w:t>
            </w:r>
          </w:p>
        </w:tc>
      </w:tr>
      <w:tr w:rsidR="002E5717" w:rsidRPr="00CC6284" w14:paraId="72E938AD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CCB89E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D65F0">
              <w:rPr>
                <w:rFonts w:ascii="Calibri" w:hAnsi="Calibri" w:cs="Calibri"/>
                <w:color w:val="000000"/>
                <w:sz w:val="22"/>
                <w:szCs w:val="22"/>
              </w:rPr>
              <w:t>Ghaddar 2020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D340BF" w14:textId="77777777" w:rsidR="002E5717" w:rsidRDefault="002E5717" w:rsidP="0010338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CF0FA0E">
                <v:oval id="_x0000_s346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69" inset="0,0,0,0">
                    <w:txbxContent>
                      <w:p w14:paraId="35850134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678D77" w14:textId="77777777" w:rsidR="002E5717" w:rsidRDefault="002E5717" w:rsidP="0010338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3B5CE71">
                <v:oval id="_x0000_s346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68" inset="0,0,0,0">
                    <w:txbxContent>
                      <w:p w14:paraId="4A8BF25E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AB1A45" w14:textId="77777777" w:rsidR="002E5717" w:rsidRDefault="002E5717" w:rsidP="0010338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0BD9959">
                <v:oval id="_x0000_s346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67" inset="0,0,0,0">
                    <w:txbxContent>
                      <w:p w14:paraId="75DDEF1D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1B87A2" w14:textId="77777777" w:rsidR="002E5717" w:rsidRDefault="002E5717" w:rsidP="0010338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4B0AC12">
                <v:oval id="_x0000_s346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66" inset="0,0,0,0">
                    <w:txbxContent>
                      <w:p w14:paraId="5E2B2C1C" w14:textId="77777777" w:rsidR="002E5717" w:rsidRPr="00953BD4" w:rsidRDefault="002E5717" w:rsidP="0010338E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2F1F07" w14:textId="77777777" w:rsidR="002E5717" w:rsidRDefault="002E5717" w:rsidP="0010338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8C605FC">
                <v:oval id="_x0000_s346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65" inset="0,0,0,0">
                    <w:txbxContent>
                      <w:p w14:paraId="394822B0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C62CD4" w14:textId="77777777" w:rsidR="002E5717" w:rsidRDefault="002E5717" w:rsidP="0010338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FE0470C">
                <v:oval id="_x0000_s346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64" inset="0,0,0,0">
                    <w:txbxContent>
                      <w:p w14:paraId="1F677EB9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B2A054" w14:textId="77777777" w:rsidR="002E5717" w:rsidRDefault="002E5717" w:rsidP="0010338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A128188">
                <v:oval id="_x0000_s346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63" inset="0,0,0,0">
                    <w:txbxContent>
                      <w:p w14:paraId="60754F4E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BD6BCA" w14:textId="77777777" w:rsidR="002E5717" w:rsidRDefault="002E5717" w:rsidP="0010338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3002716">
                <v:oval id="_x0000_s346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62" inset="0,0,0,0">
                    <w:txbxContent>
                      <w:p w14:paraId="0F7043D9" w14:textId="77777777" w:rsidR="002E5717" w:rsidRPr="00953BD4" w:rsidRDefault="002E5717" w:rsidP="0010338E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DD03D8" w14:textId="77777777" w:rsidR="002E5717" w:rsidRDefault="002E5717" w:rsidP="0010338E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7E820F5">
                <v:oval id="_x0000_s346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61" inset="0,0,0,0">
                    <w:txbxContent>
                      <w:p w14:paraId="60E78D82" w14:textId="77777777" w:rsidR="002E5717" w:rsidRDefault="002E5717" w:rsidP="0010338E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5CE6E17C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30426D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D65F0">
              <w:rPr>
                <w:rFonts w:ascii="Calibri" w:hAnsi="Calibri" w:cs="Calibri"/>
                <w:color w:val="000000"/>
                <w:sz w:val="22"/>
                <w:szCs w:val="22"/>
              </w:rPr>
              <w:t>Giraldo 2012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7139EB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F44FFB0">
                <v:oval id="_x0000_s347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78" inset="0,0,0,0">
                    <w:txbxContent>
                      <w:p w14:paraId="2E2C9E7A" w14:textId="77777777" w:rsidR="002E5717" w:rsidRPr="00953BD4" w:rsidRDefault="002E5717" w:rsidP="0010338E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C7E2FC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511F4FA">
                <v:oval id="_x0000_s347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77" inset="0,0,0,0">
                    <w:txbxContent>
                      <w:p w14:paraId="00C87788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5BA5B3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CF00657">
                <v:oval id="_x0000_s347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76" inset="0,0,0,0">
                    <w:txbxContent>
                      <w:p w14:paraId="259E3B47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F0C129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F302A8B">
                <v:oval id="_x0000_s347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75" inset="0,0,0,0">
                    <w:txbxContent>
                      <w:p w14:paraId="4254E657" w14:textId="77777777" w:rsidR="002E5717" w:rsidRDefault="002E5717" w:rsidP="0010338E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2F028E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5DD08C2">
                <v:oval id="_x0000_s347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474" inset="0,0,0,0">
                    <w:txbxContent>
                      <w:p w14:paraId="4E156AE3" w14:textId="77777777" w:rsidR="002E5717" w:rsidRPr="00F940AF" w:rsidRDefault="002E5717" w:rsidP="002D6A67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81F86D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BA5FAD4">
                <v:oval id="_x0000_s347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73" inset="0,0,0,0">
                    <w:txbxContent>
                      <w:p w14:paraId="26B26F5E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242439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99476B2">
                <v:oval id="_x0000_s347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72" inset="0,0,0,0">
                    <w:txbxContent>
                      <w:p w14:paraId="26672804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8E6224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F9A8924">
                <v:oval id="_x0000_s347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71" inset="0,0,0,0">
                    <w:txbxContent>
                      <w:p w14:paraId="5E76E423" w14:textId="77777777" w:rsidR="002E5717" w:rsidRPr="00953BD4" w:rsidRDefault="002E5717" w:rsidP="0010338E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57EB34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68C1B4B">
                <v:oval id="_x0000_s347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70" inset="0,0,0,0">
                    <w:txbxContent>
                      <w:p w14:paraId="121B05E2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3CCD674B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6549B6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D65F0">
              <w:rPr>
                <w:rFonts w:ascii="Calibri" w:hAnsi="Calibri" w:cs="Calibri"/>
                <w:color w:val="000000"/>
                <w:sz w:val="22"/>
                <w:szCs w:val="22"/>
              </w:rPr>
              <w:t>Hizkiyahu 2020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C981AA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7FFF7C5">
                <v:oval id="_x0000_s348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87" inset="0,0,0,0">
                    <w:txbxContent>
                      <w:p w14:paraId="31BD698C" w14:textId="77777777" w:rsidR="002E5717" w:rsidRPr="00953BD4" w:rsidRDefault="002E5717" w:rsidP="002D6A67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803997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1D10D25">
                <v:oval id="_x0000_s348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86" inset="0,0,0,0">
                    <w:txbxContent>
                      <w:p w14:paraId="4A86ED69" w14:textId="77777777" w:rsidR="002E5717" w:rsidRDefault="002E5717" w:rsidP="00E73E35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2E1FBB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BF21057">
                <v:oval id="_x0000_s348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85" inset="0,0,0,0">
                    <w:txbxContent>
                      <w:p w14:paraId="354EAEE9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844CE2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069D9E2">
                <v:oval id="_x0000_s348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84" inset="0,0,0,0">
                    <w:txbxContent>
                      <w:p w14:paraId="2698EB5A" w14:textId="77777777" w:rsidR="002E5717" w:rsidRDefault="002E5717" w:rsidP="00E73E35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864EFF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7D88BBE">
                <v:oval id="_x0000_s348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83" inset="0,0,0,0">
                    <w:txbxContent>
                      <w:p w14:paraId="538992D7" w14:textId="77777777" w:rsidR="002E5717" w:rsidRDefault="002E5717" w:rsidP="00E73E35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915EC3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975CD4C">
                <v:oval id="_x0000_s348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82" inset="0,0,0,0">
                    <w:txbxContent>
                      <w:p w14:paraId="5FD33651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ED1551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75184DA">
                <v:oval id="_x0000_s348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81" inset="0,0,0,0">
                    <w:txbxContent>
                      <w:p w14:paraId="44D7B710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5779ED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D624110">
                <v:oval id="_x0000_s348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80" inset="0,0,0,0">
                    <w:txbxContent>
                      <w:p w14:paraId="2296C166" w14:textId="77777777" w:rsidR="002E5717" w:rsidRPr="00953BD4" w:rsidRDefault="002E5717" w:rsidP="002D6A67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ED4719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D66E08D">
                <v:oval id="_x0000_s347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79" inset="0,0,0,0">
                    <w:txbxContent>
                      <w:p w14:paraId="0C861EB4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066093BE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008097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D65F0">
              <w:rPr>
                <w:rFonts w:ascii="Calibri" w:hAnsi="Calibri" w:cs="Calibri"/>
                <w:color w:val="000000"/>
                <w:sz w:val="22"/>
                <w:szCs w:val="22"/>
              </w:rPr>
              <w:t>Li 2022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51DA40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EC13D9E">
                <v:oval id="_x0000_s349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96" inset="0,0,0,0">
                    <w:txbxContent>
                      <w:p w14:paraId="10549F28" w14:textId="77777777" w:rsidR="002E5717" w:rsidRPr="00953BD4" w:rsidRDefault="002E5717" w:rsidP="00E73E35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2EA855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6659950">
                <v:oval id="_x0000_s349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95" inset="0,0,0,0">
                    <w:txbxContent>
                      <w:p w14:paraId="196A8B1D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FCB1FA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2B74D68">
                <v:oval id="_x0000_s349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94" inset="0,0,0,0">
                    <w:txbxContent>
                      <w:p w14:paraId="27679940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448948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D216339">
                <v:oval id="_x0000_s349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93" inset="0,0,0,0">
                    <w:txbxContent>
                      <w:p w14:paraId="4C6EEB30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53513F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4E876BF">
                <v:oval id="_x0000_s349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92" inset="0,0,0,0">
                    <w:txbxContent>
                      <w:p w14:paraId="56418074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60994E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5204CBC">
                <v:oval id="_x0000_s349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91" inset="0,0,0,0">
                    <w:txbxContent>
                      <w:p w14:paraId="29E9D130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E620C0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32CAFD9">
                <v:oval id="_x0000_s349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90" inset="0,0,0,0">
                    <w:txbxContent>
                      <w:p w14:paraId="0A0AD943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83304D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462F2B8">
                <v:oval id="_x0000_s348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89" inset="0,0,0,0">
                    <w:txbxContent>
                      <w:p w14:paraId="5D3D8301" w14:textId="77777777" w:rsidR="002E5717" w:rsidRPr="00953BD4" w:rsidRDefault="002E5717" w:rsidP="00E73E35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E0EFE9" w14:textId="77777777" w:rsidR="002E5717" w:rsidRDefault="002E5717" w:rsidP="00E264B5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3066359">
                <v:oval id="_x0000_s348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88" inset="0,0,0,0">
                    <w:txbxContent>
                      <w:p w14:paraId="1BD7A8E3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2E5717" w:rsidRPr="00CC6284" w14:paraId="15C1B8D1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10882F" w14:textId="77777777" w:rsidR="002E5717" w:rsidRDefault="002E5717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Liu 2018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455AB4" w14:textId="77777777" w:rsidR="002E5717" w:rsidRDefault="002E5717" w:rsidP="00BB12D6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71E1363">
                <v:oval id="_x0000_s350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05" inset="0,0,0,0">
                    <w:txbxContent>
                      <w:p w14:paraId="3B76D90B" w14:textId="77777777" w:rsidR="002E5717" w:rsidRPr="00953BD4" w:rsidRDefault="002E5717" w:rsidP="002D6A67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B566E2" w14:textId="77777777" w:rsidR="002E5717" w:rsidRDefault="002E5717" w:rsidP="00BB12D6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7DAB6CC">
                <v:oval id="_x0000_s350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04" inset="0,0,0,0">
                    <w:txbxContent>
                      <w:p w14:paraId="597146E6" w14:textId="77777777" w:rsidR="002E5717" w:rsidRPr="00953BD4" w:rsidRDefault="002E5717" w:rsidP="00BB12D6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38CE7C" w14:textId="77777777" w:rsidR="002E5717" w:rsidRDefault="002E5717" w:rsidP="00BB12D6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CA3976F">
                <v:oval id="_x0000_s350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03" inset="0,0,0,0">
                    <w:txbxContent>
                      <w:p w14:paraId="69B9BF77" w14:textId="77777777" w:rsidR="002E5717" w:rsidRDefault="002E5717" w:rsidP="00BB12D6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56318F" w14:textId="77777777" w:rsidR="002E5717" w:rsidRDefault="002E5717" w:rsidP="00BB12D6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AF569AC">
                <v:oval id="_x0000_s350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02" inset="0,0,0,0">
                    <w:txbxContent>
                      <w:p w14:paraId="15F3373D" w14:textId="77777777" w:rsidR="002E5717" w:rsidRDefault="002E5717" w:rsidP="00BB12D6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B7EB81" w14:textId="77777777" w:rsidR="002E5717" w:rsidRDefault="002E5717" w:rsidP="00BB12D6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3E3B823">
                <v:oval id="_x0000_s350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501" inset="0,0,0,0">
                    <w:txbxContent>
                      <w:p w14:paraId="2E9ACE11" w14:textId="77777777" w:rsidR="002E5717" w:rsidRPr="00F940AF" w:rsidRDefault="002E5717" w:rsidP="00BB12D6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D28252" w14:textId="77777777" w:rsidR="002E5717" w:rsidRDefault="002E5717" w:rsidP="00BB12D6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21BE995">
                <v:oval id="_x0000_s350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00" inset="0,0,0,0">
                    <w:txbxContent>
                      <w:p w14:paraId="03E030C8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DE2EB9" w14:textId="77777777" w:rsidR="002E5717" w:rsidRDefault="002E5717" w:rsidP="00BB12D6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3DCF549">
                <v:oval id="_x0000_s349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499" inset="0,0,0,0">
                    <w:txbxContent>
                      <w:p w14:paraId="4ABC0A86" w14:textId="77777777" w:rsidR="002E5717" w:rsidRPr="00953BD4" w:rsidRDefault="002E5717" w:rsidP="002D6A67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B34C1E" w14:textId="77777777" w:rsidR="002E5717" w:rsidRDefault="002E5717" w:rsidP="00BB12D6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EBACA9C">
                <v:oval id="_x0000_s349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98" inset="0,0,0,0">
                    <w:txbxContent>
                      <w:p w14:paraId="2AEC946B" w14:textId="77777777" w:rsidR="002E5717" w:rsidRDefault="002E5717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7BFDBB" w14:textId="77777777" w:rsidR="002E5717" w:rsidRDefault="002E5717" w:rsidP="00BB12D6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EFB9B64">
                <v:oval id="_x0000_s349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497" inset="0,0,0,0">
                    <w:txbxContent>
                      <w:p w14:paraId="51068943" w14:textId="77777777" w:rsidR="002E5717" w:rsidRDefault="002E5717" w:rsidP="00BB12D6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C4575A" w:rsidRPr="00CC6284" w14:paraId="18414CD1" w14:textId="77777777" w:rsidTr="00165ECA">
        <w:tc>
          <w:tcPr>
            <w:tcW w:w="0" w:type="auto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B992CC" w14:textId="77777777" w:rsidR="00C4575A" w:rsidRDefault="00C4575A" w:rsidP="00A013BE">
            <w:pPr>
              <w:spacing w:before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4575A" w:rsidRPr="00CC6284" w14:paraId="779A79B1" w14:textId="77777777" w:rsidTr="00165ECA">
        <w:tc>
          <w:tcPr>
            <w:tcW w:w="0" w:type="auto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2CA3F4" w14:textId="77777777" w:rsidR="00C4575A" w:rsidRDefault="00C4575A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032C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Clinical trials</w:t>
            </w:r>
          </w:p>
        </w:tc>
      </w:tr>
      <w:tr w:rsidR="00AD28AB" w:rsidRPr="00CC6284" w14:paraId="750C623D" w14:textId="77777777" w:rsidTr="00B21735"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3B6206" w14:textId="77777777" w:rsidR="00AD28AB" w:rsidRDefault="00AD28AB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Kiss 2004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2C8196" w14:textId="77777777" w:rsidR="00AD28AB" w:rsidRDefault="00000000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70FF96A">
                <v:oval id="_x0000_s216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2163" inset="0,0,0,0">
                    <w:txbxContent>
                      <w:p w14:paraId="38C162E7" w14:textId="77777777" w:rsidR="00AD28AB" w:rsidRDefault="00AD28AB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73FF47" w14:textId="77777777" w:rsidR="00AD28AB" w:rsidRDefault="00000000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2E696A2">
                <v:oval id="_x0000_s216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2162" inset="0,0,0,0">
                    <w:txbxContent>
                      <w:p w14:paraId="77DB03D3" w14:textId="77777777" w:rsidR="00AD28AB" w:rsidRPr="00953BD4" w:rsidRDefault="00AD28AB" w:rsidP="002D6A67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1531F1" w14:textId="77777777" w:rsidR="00AD28AB" w:rsidRDefault="00000000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1FB055C">
                <v:oval id="_x0000_s216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2161" inset="0,0,0,0">
                    <w:txbxContent>
                      <w:p w14:paraId="2187F561" w14:textId="77777777" w:rsidR="00AD28AB" w:rsidRDefault="00AD28AB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29BACC" w14:textId="77777777" w:rsidR="00AD28AB" w:rsidRDefault="00000000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8D4256D">
                <v:oval id="_x0000_s216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2160" inset="0,0,0,0">
                    <w:txbxContent>
                      <w:p w14:paraId="7F97F000" w14:textId="77777777" w:rsidR="00AD28AB" w:rsidRPr="00953BD4" w:rsidRDefault="00AD28AB" w:rsidP="00AD28AB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F0128E" w14:textId="77777777" w:rsidR="00AD28AB" w:rsidRDefault="00000000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476A4A2">
                <v:oval id="_x0000_s215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2159" inset="0,0,0,0">
                    <w:txbxContent>
                      <w:p w14:paraId="45EA5C6A" w14:textId="77777777" w:rsidR="00AD28AB" w:rsidRPr="00F940AF" w:rsidRDefault="00AD28AB" w:rsidP="00AD28AB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04A162" w14:textId="77777777" w:rsidR="00AD28AB" w:rsidRDefault="00000000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E487FDA">
                <v:oval id="_x0000_s215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2158" inset="0,0,0,0">
                    <w:txbxContent>
                      <w:p w14:paraId="48F614C6" w14:textId="77777777" w:rsidR="00AD28AB" w:rsidRDefault="00AD28AB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B01799" w14:textId="77777777" w:rsidR="00AD28AB" w:rsidRDefault="00000000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B3AA4F9">
                <v:oval id="_x0000_s215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2157" inset="0,0,0,0">
                    <w:txbxContent>
                      <w:p w14:paraId="290FB65D" w14:textId="77777777" w:rsidR="00AD28AB" w:rsidRPr="00953BD4" w:rsidRDefault="00AD28AB" w:rsidP="002D6A67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86311B" w14:textId="77777777" w:rsidR="00AD28AB" w:rsidRDefault="00000000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8EB217E">
                <v:oval id="_x0000_s215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2156" inset="0,0,0,0">
                    <w:txbxContent>
                      <w:p w14:paraId="0C9DCB7E" w14:textId="77777777" w:rsidR="00AD28AB" w:rsidRPr="00953BD4" w:rsidRDefault="00AD28AB" w:rsidP="00AD28AB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16C18F" w14:textId="77777777" w:rsidR="00AD28AB" w:rsidRDefault="00000000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0986588">
                <v:oval id="_x0000_s215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2155" inset="0,0,0,0">
                    <w:txbxContent>
                      <w:p w14:paraId="0273A149" w14:textId="77777777" w:rsidR="00AD28AB" w:rsidRDefault="00AD28AB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AD28AB" w:rsidRPr="00CC6284" w14:paraId="62D75B8E" w14:textId="77777777" w:rsidTr="00B21735">
        <w:tc>
          <w:tcPr>
            <w:tcW w:w="1953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7721AF73" w14:textId="77777777" w:rsidR="00AD28AB" w:rsidRDefault="00AD28AB" w:rsidP="00C4575A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Roberts 2011</w:t>
            </w:r>
          </w:p>
        </w:tc>
        <w:tc>
          <w:tcPr>
            <w:tcW w:w="1248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6254C131" w14:textId="77777777" w:rsidR="00AD28AB" w:rsidRDefault="00000000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606EDE4">
                <v:oval id="_x0000_s215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2154" inset="0,0,0,0">
                    <w:txbxContent>
                      <w:p w14:paraId="6079131A" w14:textId="77777777" w:rsidR="00AD28AB" w:rsidRDefault="00AD28AB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68845CB9" w14:textId="77777777" w:rsidR="00AD28AB" w:rsidRDefault="00000000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2FC669E">
                <v:oval id="_x0000_s215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2153" inset="0,0,0,0">
                    <w:txbxContent>
                      <w:p w14:paraId="3B72F222" w14:textId="77777777" w:rsidR="00AD28AB" w:rsidRDefault="00AD28AB" w:rsidP="00AD28AB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38E622F0" w14:textId="77777777" w:rsidR="00AD28AB" w:rsidRDefault="00000000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E3247A6">
                <v:oval id="_x0000_s215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2152" inset="0,0,0,0">
                    <w:txbxContent>
                      <w:p w14:paraId="3021CFFC" w14:textId="77777777" w:rsidR="00AD28AB" w:rsidRDefault="00AD28AB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6FD72315" w14:textId="77777777" w:rsidR="00AD28AB" w:rsidRDefault="00000000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B5F2F9B">
                <v:oval id="_x0000_s215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2151" inset="0,0,0,0">
                    <w:txbxContent>
                      <w:p w14:paraId="313996FE" w14:textId="77777777" w:rsidR="00AD28AB" w:rsidRPr="00953BD4" w:rsidRDefault="00AD28AB" w:rsidP="002D6A67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B69CAED" w14:textId="77777777" w:rsidR="00AD28AB" w:rsidRDefault="00000000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B3D98CE">
                <v:oval id="_x0000_s215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2150" inset="0,0,0,0">
                    <w:txbxContent>
                      <w:p w14:paraId="1C19368D" w14:textId="77777777" w:rsidR="00AD28AB" w:rsidRPr="00F940AF" w:rsidRDefault="00AD28AB" w:rsidP="00AD28AB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149AA7F6" w14:textId="77777777" w:rsidR="00AD28AB" w:rsidRDefault="00000000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E489370">
                <v:oval id="_x0000_s214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2149" inset="0,0,0,0">
                    <w:txbxContent>
                      <w:p w14:paraId="7392E330" w14:textId="77777777" w:rsidR="00AD28AB" w:rsidRDefault="00AD28AB" w:rsidP="002D6A67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0C2A553F" w14:textId="77777777" w:rsidR="00AD28AB" w:rsidRDefault="00000000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1374B73">
                <v:oval id="_x0000_s214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2148" inset="0,0,0,0">
                    <w:txbxContent>
                      <w:p w14:paraId="7A62334A" w14:textId="77777777" w:rsidR="00AD28AB" w:rsidRPr="00953BD4" w:rsidRDefault="00AD28AB" w:rsidP="002D6A67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4F15134C" w14:textId="77777777" w:rsidR="00AD28AB" w:rsidRDefault="00000000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A128AE2">
                <v:oval id="_x0000_s214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2147" inset="0,0,0,0">
                    <w:txbxContent>
                      <w:p w14:paraId="28FBAF53" w14:textId="77777777" w:rsidR="00AD28AB" w:rsidRPr="00953BD4" w:rsidRDefault="00AD28AB" w:rsidP="002D6A67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76923A66" w14:textId="77777777" w:rsidR="00AD28AB" w:rsidRDefault="00000000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DF0E89A">
                <v:oval id="_x0000_s214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2146" inset="0,0,0,0">
                    <w:txbxContent>
                      <w:p w14:paraId="428673C4" w14:textId="77777777" w:rsidR="00AD28AB" w:rsidRPr="00F940AF" w:rsidRDefault="00AD28AB" w:rsidP="00AD28AB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C4575A" w:rsidRPr="00CC6284" w14:paraId="4EF2CB00" w14:textId="77777777" w:rsidTr="00165ECA">
        <w:tc>
          <w:tcPr>
            <w:tcW w:w="0" w:type="auto"/>
            <w:gridSpan w:val="10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AE04434" w14:textId="77777777" w:rsidR="00C4575A" w:rsidRDefault="00000000" w:rsidP="00C4575A">
            <w:pPr>
              <w:spacing w:before="0" w:after="60" w:line="240" w:lineRule="auto"/>
              <w:jc w:val="left"/>
              <w:rPr>
                <w:rFonts w:ascii="Calibri" w:hAnsi="Calibri" w:cs="Calibr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48332EF">
                <v:oval id="_x0000_s2145" style="width:11.35pt;height:11.35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2145" inset="0,0,0,0">
                    <w:txbxContent>
                      <w:p w14:paraId="084CE371" w14:textId="77777777" w:rsidR="00C4575A" w:rsidRPr="000656A1" w:rsidRDefault="00C4575A" w:rsidP="000656A1">
                        <w:pPr>
                          <w:spacing w:before="0" w:line="240" w:lineRule="auto"/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8"/>
                            <w:szCs w:val="14"/>
                          </w:rPr>
                          <w:t xml:space="preserve"> </w:t>
                        </w:r>
                        <w:r w:rsidRPr="000656A1">
                          <w:rPr>
                            <w:sz w:val="16"/>
                            <w:szCs w:val="16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  <w:r w:rsidR="00C4575A">
              <w:rPr>
                <w:rFonts w:ascii="Calibri" w:hAnsi="Calibri" w:cs="Calibri"/>
                <w:sz w:val="18"/>
                <w:szCs w:val="18"/>
                <w:lang w:val="en-GB"/>
              </w:rPr>
              <w:t xml:space="preserve"> low risk of bias; </w:t>
            </w: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82204C4">
                <v:oval id="_x0000_s2144" style="width:11.35pt;height:11.35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2144" inset="0,0,0,0">
                    <w:txbxContent>
                      <w:p w14:paraId="7E8A515C" w14:textId="77777777" w:rsidR="00C4575A" w:rsidRPr="000656A1" w:rsidRDefault="00C4575A" w:rsidP="000656A1">
                        <w:pPr>
                          <w:spacing w:before="0" w:line="240" w:lineRule="auto"/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0656A1">
                          <w:rPr>
                            <w:sz w:val="16"/>
                            <w:szCs w:val="16"/>
                          </w:rP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  <w:r w:rsidR="00C4575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C4575A">
              <w:rPr>
                <w:rFonts w:ascii="Calibri" w:hAnsi="Calibri" w:cs="Calibri"/>
                <w:sz w:val="18"/>
                <w:szCs w:val="18"/>
                <w:lang w:val="en-GB"/>
              </w:rPr>
              <w:t xml:space="preserve">higher risk of bias; </w:t>
            </w: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D9D8177">
                <v:oval id="_x0000_s2143" style="width:11.35pt;height:11.35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2143" inset="0,0,0,0">
                    <w:txbxContent>
                      <w:p w14:paraId="55084AB3" w14:textId="77777777" w:rsidR="00C4575A" w:rsidRPr="000656A1" w:rsidRDefault="00C4575A" w:rsidP="00AD28AB">
                        <w:pPr>
                          <w:spacing w:before="20" w:after="120" w:line="240" w:lineRule="auto"/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0656A1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r w:rsidRPr="00AD28AB">
                          <w:rPr>
                            <w:sz w:val="12"/>
                            <w:szCs w:val="12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  <w:r w:rsidR="00C4575A">
              <w:rPr>
                <w:rFonts w:ascii="Calibri" w:hAnsi="Calibri" w:cs="Calibri"/>
                <w:sz w:val="18"/>
                <w:szCs w:val="18"/>
                <w:lang w:val="en-GB"/>
              </w:rPr>
              <w:t xml:space="preserve"> high risk of bias</w:t>
            </w:r>
          </w:p>
          <w:p w14:paraId="08A57522" w14:textId="77777777" w:rsidR="00C4575A" w:rsidRDefault="00C4575A" w:rsidP="00C4575A">
            <w:pPr>
              <w:spacing w:before="0" w:after="60" w:line="240" w:lineRule="auto"/>
              <w:jc w:val="left"/>
              <w:rPr>
                <w:rFonts w:ascii="Calibri" w:hAnsi="Calibri" w:cs="Calibr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18"/>
                <w:szCs w:val="18"/>
                <w:lang w:val="en-GB"/>
              </w:rPr>
              <w:t>*Question added to the tool</w:t>
            </w:r>
          </w:p>
          <w:p w14:paraId="4E8B3EBD" w14:textId="77777777" w:rsidR="00C4575A" w:rsidRDefault="00C4575A" w:rsidP="00C4575A">
            <w:pPr>
              <w:spacing w:before="0" w:after="60" w:line="240" w:lineRule="auto"/>
              <w:jc w:val="left"/>
              <w:rPr>
                <w:rFonts w:ascii="Calibri" w:hAnsi="Calibri" w:cs="Calibr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18"/>
                <w:szCs w:val="18"/>
                <w:lang w:val="en-GB"/>
              </w:rPr>
              <w:t>The tool gives 4 answer options for each question (definitely yes, probably yes, probably no, definitely no) but only 3 risk of bias levels (low risk, higher risk and high risk), therefore we summarised the middle 2 answer options (probably yes and probably no) into one risk of bias level (higher risk).</w:t>
            </w:r>
          </w:p>
        </w:tc>
      </w:tr>
    </w:tbl>
    <w:p w14:paraId="4AE40B64" w14:textId="77777777" w:rsidR="00B21735" w:rsidRDefault="00B21735" w:rsidP="00165ECA">
      <w:pPr>
        <w:spacing w:before="0" w:after="120" w:line="480" w:lineRule="auto"/>
        <w:jc w:val="left"/>
        <w:rPr>
          <w:u w:val="single"/>
          <w:lang w:val="en-ZA"/>
        </w:rPr>
      </w:pPr>
    </w:p>
    <w:p w14:paraId="74D1DC46" w14:textId="77777777" w:rsidR="00B21735" w:rsidRDefault="00B21735" w:rsidP="00165ECA">
      <w:pPr>
        <w:spacing w:before="0" w:after="120" w:line="480" w:lineRule="auto"/>
        <w:jc w:val="left"/>
        <w:rPr>
          <w:u w:val="single"/>
          <w:lang w:val="en-ZA"/>
        </w:rPr>
      </w:pPr>
    </w:p>
    <w:p w14:paraId="6DF2839F" w14:textId="2995D9D0" w:rsidR="00165ECA" w:rsidRDefault="00165ECA" w:rsidP="00165ECA">
      <w:pPr>
        <w:spacing w:before="0" w:after="120" w:line="480" w:lineRule="auto"/>
        <w:jc w:val="left"/>
        <w:rPr>
          <w:b/>
          <w:lang w:val="en-GB"/>
        </w:rPr>
      </w:pPr>
      <w:r w:rsidRPr="00C56B8A">
        <w:rPr>
          <w:u w:val="single"/>
          <w:lang w:val="en-ZA"/>
        </w:rPr>
        <w:lastRenderedPageBreak/>
        <w:t>Summary of risk of bias assessment for case-control studies</w:t>
      </w:r>
    </w:p>
    <w:tbl>
      <w:tblPr>
        <w:tblW w:w="0" w:type="auto"/>
        <w:tblBorders>
          <w:bottom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1248"/>
        <w:gridCol w:w="1599"/>
        <w:gridCol w:w="1864"/>
        <w:gridCol w:w="2877"/>
        <w:gridCol w:w="3169"/>
        <w:gridCol w:w="2328"/>
      </w:tblGrid>
      <w:tr w:rsidR="00DB057C" w:rsidRPr="00CC6284" w14:paraId="7CAABE98" w14:textId="77777777" w:rsidTr="00A95E3D">
        <w:trPr>
          <w:cantSplit/>
          <w:tblHeader/>
        </w:trPr>
        <w:tc>
          <w:tcPr>
            <w:tcW w:w="1809" w:type="dxa"/>
          </w:tcPr>
          <w:p w14:paraId="41BCA2DC" w14:textId="77777777" w:rsidR="00DB057C" w:rsidRDefault="00DB057C" w:rsidP="00D4313C">
            <w:pPr>
              <w:spacing w:before="0" w:after="120" w:line="240" w:lineRule="auto"/>
              <w:jc w:val="lef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48" w:type="dxa"/>
            <w:shd w:val="clear" w:color="auto" w:fill="auto"/>
          </w:tcPr>
          <w:p w14:paraId="7CC0ABE8" w14:textId="77777777" w:rsidR="00DB057C" w:rsidRDefault="00DB057C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DE0CAD">
              <w:rPr>
                <w:rFonts w:ascii="Calibri" w:hAnsi="Calibri" w:cs="Calibri"/>
                <w:sz w:val="22"/>
                <w:szCs w:val="22"/>
                <w:lang w:val="en-GB"/>
              </w:rPr>
              <w:t>Was assessing this association an objective?</w:t>
            </w:r>
            <w:r>
              <w:rPr>
                <w:rFonts w:ascii="Calibri" w:hAnsi="Calibri" w:cs="Calibri"/>
                <w:sz w:val="22"/>
                <w:szCs w:val="22"/>
                <w:lang w:val="en-GB"/>
              </w:rPr>
              <w:t>*</w:t>
            </w:r>
          </w:p>
        </w:tc>
        <w:tc>
          <w:tcPr>
            <w:tcW w:w="0" w:type="auto"/>
            <w:shd w:val="clear" w:color="auto" w:fill="auto"/>
          </w:tcPr>
          <w:p w14:paraId="068FE942" w14:textId="77777777" w:rsidR="00DB057C" w:rsidRDefault="00DB057C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D4313C">
              <w:rPr>
                <w:rFonts w:ascii="Calibri" w:hAnsi="Calibri" w:cs="Calibri"/>
                <w:sz w:val="22"/>
                <w:szCs w:val="22"/>
                <w:lang w:val="en-GB"/>
              </w:rPr>
              <w:t>Can we be confident in the assessment of exposure?</w:t>
            </w:r>
          </w:p>
        </w:tc>
        <w:tc>
          <w:tcPr>
            <w:tcW w:w="0" w:type="auto"/>
            <w:shd w:val="clear" w:color="auto" w:fill="auto"/>
          </w:tcPr>
          <w:p w14:paraId="59F433C2" w14:textId="77777777" w:rsidR="00DB057C" w:rsidRDefault="00DB057C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4313C">
              <w:rPr>
                <w:rFonts w:ascii="Calibri" w:hAnsi="Calibri" w:cs="Calibri"/>
                <w:sz w:val="22"/>
                <w:szCs w:val="22"/>
                <w:lang w:val="en-GB"/>
              </w:rPr>
              <w:t>Can we be confident that cases had developed the outcome of interest and controls had not?</w:t>
            </w:r>
          </w:p>
        </w:tc>
        <w:tc>
          <w:tcPr>
            <w:tcW w:w="0" w:type="auto"/>
            <w:shd w:val="clear" w:color="auto" w:fill="auto"/>
          </w:tcPr>
          <w:p w14:paraId="08728ED1" w14:textId="77777777" w:rsidR="00DB057C" w:rsidRDefault="00DB057C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4313C">
              <w:rPr>
                <w:rFonts w:ascii="Calibri" w:hAnsi="Calibri" w:cs="Calibri"/>
                <w:sz w:val="22"/>
                <w:szCs w:val="22"/>
                <w:lang w:val="en-GB"/>
              </w:rPr>
              <w:t>Were the cases (those who were exposed and developed the outcome of interest) properly selected?</w:t>
            </w:r>
          </w:p>
        </w:tc>
        <w:tc>
          <w:tcPr>
            <w:tcW w:w="0" w:type="auto"/>
            <w:shd w:val="clear" w:color="auto" w:fill="auto"/>
          </w:tcPr>
          <w:p w14:paraId="2DDDACA3" w14:textId="77777777" w:rsidR="00DB057C" w:rsidRDefault="00DB057C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4313C">
              <w:rPr>
                <w:rFonts w:ascii="Calibri" w:hAnsi="Calibri" w:cs="Calibri"/>
                <w:sz w:val="22"/>
                <w:szCs w:val="22"/>
                <w:lang w:val="en-GB"/>
              </w:rPr>
              <w:t>Were the controls (those who were exposed and did not develop the outcome of interest) properly selected?</w:t>
            </w:r>
          </w:p>
        </w:tc>
        <w:tc>
          <w:tcPr>
            <w:tcW w:w="0" w:type="auto"/>
            <w:shd w:val="clear" w:color="auto" w:fill="auto"/>
          </w:tcPr>
          <w:p w14:paraId="2C34B259" w14:textId="77777777" w:rsidR="00DB057C" w:rsidRDefault="00DB057C" w:rsidP="00165ECA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4313C">
              <w:rPr>
                <w:rFonts w:ascii="Calibri" w:hAnsi="Calibri" w:cs="Calibri"/>
                <w:sz w:val="22"/>
                <w:szCs w:val="22"/>
                <w:lang w:val="en-GB"/>
              </w:rPr>
              <w:t>Were cases and controls matched according to important prognostic variables or was statistical adjustment carried out for those variables?</w:t>
            </w:r>
          </w:p>
        </w:tc>
      </w:tr>
      <w:tr w:rsidR="00964D5E" w:rsidRPr="00CC6284" w14:paraId="78A81DCE" w14:textId="77777777" w:rsidTr="00A95E3D">
        <w:trPr>
          <w:cantSplit/>
        </w:trPr>
        <w:tc>
          <w:tcPr>
            <w:tcW w:w="0" w:type="auto"/>
            <w:gridSpan w:val="7"/>
            <w:tcBorders>
              <w:bottom w:val="nil"/>
            </w:tcBorders>
          </w:tcPr>
          <w:p w14:paraId="3D5ECB40" w14:textId="77777777" w:rsidR="00964D5E" w:rsidRDefault="00964D5E" w:rsidP="00DB057C">
            <w:pPr>
              <w:spacing w:before="0" w:after="120" w:line="240" w:lineRule="auto"/>
              <w:jc w:val="left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302F25"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  <w:t>Case-control studies</w:t>
            </w:r>
          </w:p>
        </w:tc>
      </w:tr>
      <w:tr w:rsidR="00A95E3D" w:rsidRPr="00CC6284" w14:paraId="141DA7DC" w14:textId="77777777" w:rsidTr="00A95E3D">
        <w:trPr>
          <w:cantSplit/>
        </w:trPr>
        <w:tc>
          <w:tcPr>
            <w:tcW w:w="1809" w:type="dxa"/>
            <w:tcBorders>
              <w:top w:val="nil"/>
              <w:bottom w:val="nil"/>
            </w:tcBorders>
            <w:vAlign w:val="bottom"/>
          </w:tcPr>
          <w:p w14:paraId="02724754" w14:textId="77777777" w:rsidR="00A95E3D" w:rsidRDefault="00A95E3D" w:rsidP="00DB057C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Aboyeji 2005</w:t>
            </w:r>
          </w:p>
        </w:tc>
        <w:tc>
          <w:tcPr>
            <w:tcW w:w="1248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752703AE" w14:textId="77777777" w:rsidR="00A95E3D" w:rsidRDefault="00A95E3D" w:rsidP="000A7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66C82C2">
                <v:oval id="_x0000_s351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11" inset="0,0,0,0">
                    <w:txbxContent>
                      <w:p w14:paraId="3F66E98B" w14:textId="77777777" w:rsidR="00A95E3D" w:rsidRPr="00953BD4" w:rsidRDefault="00A95E3D" w:rsidP="000A7700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74C523D2" w14:textId="77777777" w:rsidR="00A95E3D" w:rsidRDefault="00A95E3D" w:rsidP="000A7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BE10DAB">
                <v:oval id="_x0000_s351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10" inset="0,0,0,0">
                    <w:txbxContent>
                      <w:p w14:paraId="6A1A4519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49FC1890" w14:textId="77777777" w:rsidR="00A95E3D" w:rsidRDefault="00A95E3D" w:rsidP="000A7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3D60DA5">
                <v:oval id="_x0000_s350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09" inset="0,0,0,0">
                    <w:txbxContent>
                      <w:p w14:paraId="0CD9B47D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67472E18" w14:textId="77777777" w:rsidR="00A95E3D" w:rsidRDefault="00A95E3D" w:rsidP="000A7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5D65971">
                <v:oval id="_x0000_s350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08" inset="0,0,0,0">
                    <w:txbxContent>
                      <w:p w14:paraId="16EDE22D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30C02A22" w14:textId="77777777" w:rsidR="00A95E3D" w:rsidRDefault="00A95E3D" w:rsidP="000A7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B323079">
                <v:oval id="_x0000_s350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07" inset="0,0,0,0">
                    <w:txbxContent>
                      <w:p w14:paraId="3F0A85C1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571D24E7" w14:textId="77777777" w:rsidR="00A95E3D" w:rsidRDefault="00A95E3D" w:rsidP="000A7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F7A656D">
                <v:oval id="_x0000_s350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06" inset="0,0,0,0">
                    <w:txbxContent>
                      <w:p w14:paraId="11BA19CD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A95E3D" w:rsidRPr="00CC6284" w14:paraId="55374AED" w14:textId="77777777" w:rsidTr="00A95E3D">
        <w:trPr>
          <w:cantSplit/>
        </w:trPr>
        <w:tc>
          <w:tcPr>
            <w:tcW w:w="1809" w:type="dxa"/>
            <w:tcBorders>
              <w:top w:val="nil"/>
              <w:bottom w:val="nil"/>
            </w:tcBorders>
            <w:vAlign w:val="bottom"/>
          </w:tcPr>
          <w:p w14:paraId="6DA0026D" w14:textId="77777777" w:rsidR="00A95E3D" w:rsidRDefault="00A95E3D" w:rsidP="00DB057C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Eleje 2015</w:t>
            </w:r>
          </w:p>
        </w:tc>
        <w:tc>
          <w:tcPr>
            <w:tcW w:w="1248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2E89F175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591EDC6">
                <v:oval id="_x0000_s351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17" inset="0,0,0,0">
                    <w:txbxContent>
                      <w:p w14:paraId="2B7C9B66" w14:textId="77777777" w:rsidR="00A95E3D" w:rsidRPr="00953BD4" w:rsidRDefault="00A95E3D" w:rsidP="00E16B4D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7D00D1AB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A5BA36B">
                <v:oval id="_x0000_s351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16" inset="0,0,0,0">
                    <w:txbxContent>
                      <w:p w14:paraId="66626E4C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237887DB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898F538">
                <v:oval id="_x0000_s351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15" inset="0,0,0,0">
                    <w:txbxContent>
                      <w:p w14:paraId="692E3612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6200A46A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F044BC6">
                <v:oval id="_x0000_s351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14" inset="0,0,0,0">
                    <w:txbxContent>
                      <w:p w14:paraId="2CDD2FED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4DB057C4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2DBAA19">
                <v:oval id="_x0000_s351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13" inset="0,0,0,0">
                    <w:txbxContent>
                      <w:p w14:paraId="3C845357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0123CB34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0193947">
                <v:oval id="_x0000_s351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12" inset="0,0,0,0">
                    <w:txbxContent>
                      <w:p w14:paraId="3B7E0BF2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A95E3D" w:rsidRPr="00CC6284" w14:paraId="259F4DC9" w14:textId="77777777" w:rsidTr="00A95E3D">
        <w:trPr>
          <w:cantSplit/>
        </w:trPr>
        <w:tc>
          <w:tcPr>
            <w:tcW w:w="1809" w:type="dxa"/>
            <w:tcBorders>
              <w:top w:val="nil"/>
              <w:bottom w:val="nil"/>
            </w:tcBorders>
            <w:vAlign w:val="bottom"/>
          </w:tcPr>
          <w:p w14:paraId="4542596A" w14:textId="77777777" w:rsidR="00A95E3D" w:rsidRDefault="00A95E3D" w:rsidP="00DB057C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Evaldson 1980</w:t>
            </w:r>
          </w:p>
        </w:tc>
        <w:tc>
          <w:tcPr>
            <w:tcW w:w="1248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1D6D0B5B" w14:textId="77777777" w:rsidR="00A95E3D" w:rsidRDefault="00A95E3D" w:rsidP="00050E51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2B73B7A">
                <v:oval id="_x0000_s352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23" inset="0,0,0,0">
                    <w:txbxContent>
                      <w:p w14:paraId="6D9D067F" w14:textId="77777777" w:rsidR="00A95E3D" w:rsidRPr="00953BD4" w:rsidRDefault="00A95E3D" w:rsidP="00050E51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7B595F59" w14:textId="77777777" w:rsidR="00A95E3D" w:rsidRDefault="00A95E3D" w:rsidP="00050E51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A718A43">
                <v:oval id="_x0000_s352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22" inset="0,0,0,0">
                    <w:txbxContent>
                      <w:p w14:paraId="3C0F3032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2EABC980" w14:textId="77777777" w:rsidR="00A95E3D" w:rsidRDefault="00A95E3D" w:rsidP="00050E51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0D22F77">
                <v:oval id="_x0000_s352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21" inset="0,0,0,0">
                    <w:txbxContent>
                      <w:p w14:paraId="2DB8C3F5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0F5E0A32" w14:textId="77777777" w:rsidR="00A95E3D" w:rsidRDefault="00A95E3D" w:rsidP="00050E51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A73BD20">
                <v:oval id="_x0000_s352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20" inset="0,0,0,0">
                    <w:txbxContent>
                      <w:p w14:paraId="24426705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25B9D9B6" w14:textId="77777777" w:rsidR="00A95E3D" w:rsidRDefault="00A95E3D" w:rsidP="00050E51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52B46C0">
                <v:oval id="_x0000_s351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19" inset="0,0,0,0">
                    <w:txbxContent>
                      <w:p w14:paraId="2276FC91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65E1E1C6" w14:textId="77777777" w:rsidR="00A95E3D" w:rsidRDefault="00A95E3D" w:rsidP="00050E51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845EA39">
                <v:oval id="_x0000_s351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18" inset="0,0,0,0">
                    <w:txbxContent>
                      <w:p w14:paraId="49C400AC" w14:textId="77777777" w:rsidR="00A95E3D" w:rsidRPr="00953BD4" w:rsidRDefault="00A95E3D" w:rsidP="00050E51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A95E3D" w:rsidRPr="00CC6284" w14:paraId="698C99BF" w14:textId="77777777" w:rsidTr="00A95E3D">
        <w:trPr>
          <w:cantSplit/>
        </w:trPr>
        <w:tc>
          <w:tcPr>
            <w:tcW w:w="1809" w:type="dxa"/>
            <w:tcBorders>
              <w:top w:val="nil"/>
              <w:bottom w:val="nil"/>
            </w:tcBorders>
            <w:vAlign w:val="bottom"/>
          </w:tcPr>
          <w:p w14:paraId="6B77DE3A" w14:textId="77777777" w:rsidR="00A95E3D" w:rsidRDefault="00A95E3D" w:rsidP="00E16B4D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Gejdel 1983</w:t>
            </w:r>
          </w:p>
        </w:tc>
        <w:tc>
          <w:tcPr>
            <w:tcW w:w="1248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70953879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D376891">
                <v:oval id="_x0000_s352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29" inset="0,0,0,0">
                    <w:txbxContent>
                      <w:p w14:paraId="7F5A9096" w14:textId="77777777" w:rsidR="00A95E3D" w:rsidRPr="00953BD4" w:rsidRDefault="00A95E3D" w:rsidP="00E16B4D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27A47F42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1B3770A">
                <v:oval id="_x0000_s352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28" inset="0,0,0,0">
                    <w:txbxContent>
                      <w:p w14:paraId="5069BCFB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6CB2BFD8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CEA97D8">
                <v:oval id="_x0000_s352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27" inset="0,0,0,0">
                    <w:txbxContent>
                      <w:p w14:paraId="0383D802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2076BC81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ED011CF">
                <v:oval id="_x0000_s352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26" inset="0,0,0,0">
                    <w:txbxContent>
                      <w:p w14:paraId="74026AA3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062A5E3C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F4811F4">
                <v:oval id="_x0000_s352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25" inset="0,0,0,0">
                    <w:txbxContent>
                      <w:p w14:paraId="1BC1EBF9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226DCE35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AE5C317">
                <v:oval id="_x0000_s352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24" inset="0,0,0,0">
                    <w:txbxContent>
                      <w:p w14:paraId="79867390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A95E3D" w:rsidRPr="00CC6284" w14:paraId="1A720B12" w14:textId="77777777" w:rsidTr="00A95E3D">
        <w:trPr>
          <w:cantSplit/>
        </w:trPr>
        <w:tc>
          <w:tcPr>
            <w:tcW w:w="1809" w:type="dxa"/>
            <w:tcBorders>
              <w:top w:val="nil"/>
              <w:bottom w:val="nil"/>
            </w:tcBorders>
            <w:vAlign w:val="bottom"/>
          </w:tcPr>
          <w:p w14:paraId="51F33410" w14:textId="77777777" w:rsidR="00A95E3D" w:rsidRDefault="00A95E3D" w:rsidP="00DB057C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Holst 1994</w:t>
            </w:r>
          </w:p>
        </w:tc>
        <w:tc>
          <w:tcPr>
            <w:tcW w:w="1248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7A21376E" w14:textId="77777777" w:rsidR="00A95E3D" w:rsidRDefault="00A95E3D" w:rsidP="008C5688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B7A102A">
                <v:oval id="_x0000_s353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35" inset="0,0,0,0">
                    <w:txbxContent>
                      <w:p w14:paraId="360C5FC9" w14:textId="77777777" w:rsidR="00A95E3D" w:rsidRPr="00953BD4" w:rsidRDefault="00A95E3D" w:rsidP="00E16B4D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67586D32" w14:textId="77777777" w:rsidR="00A95E3D" w:rsidRDefault="00A95E3D" w:rsidP="008C5688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4CAE7B0">
                <v:oval id="_x0000_s353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34" inset="0,0,0,0">
                    <w:txbxContent>
                      <w:p w14:paraId="13C38142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46620948" w14:textId="77777777" w:rsidR="00A95E3D" w:rsidRDefault="00A95E3D" w:rsidP="008C5688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72708E7">
                <v:oval id="_x0000_s353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33" inset="0,0,0,0">
                    <w:txbxContent>
                      <w:p w14:paraId="4E426F48" w14:textId="77777777" w:rsidR="00A95E3D" w:rsidRPr="00953BD4" w:rsidRDefault="00A95E3D" w:rsidP="00651666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3A0ADB22" w14:textId="77777777" w:rsidR="00A95E3D" w:rsidRDefault="00A95E3D" w:rsidP="008C5688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F8D6813">
                <v:oval id="_x0000_s353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32" inset="0,0,0,0">
                    <w:txbxContent>
                      <w:p w14:paraId="65B400BC" w14:textId="77777777" w:rsidR="00A95E3D" w:rsidRDefault="00A95E3D" w:rsidP="00651666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4D85883C" w14:textId="77777777" w:rsidR="00A95E3D" w:rsidRDefault="00A95E3D" w:rsidP="008C5688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EDE78CB">
                <v:oval id="_x0000_s353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31" inset="0,0,0,0">
                    <w:txbxContent>
                      <w:p w14:paraId="458D157F" w14:textId="77777777" w:rsidR="00A95E3D" w:rsidRPr="00953BD4" w:rsidRDefault="00A95E3D" w:rsidP="00651666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16C83A52" w14:textId="77777777" w:rsidR="00A95E3D" w:rsidRDefault="00A95E3D" w:rsidP="008C5688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7CCE00F">
                <v:oval id="_x0000_s353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30" inset="0,0,0,0">
                    <w:txbxContent>
                      <w:p w14:paraId="507E83E0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A95E3D" w:rsidRPr="00CC6284" w14:paraId="416A75F2" w14:textId="77777777" w:rsidTr="00A95E3D">
        <w:trPr>
          <w:cantSplit/>
        </w:trPr>
        <w:tc>
          <w:tcPr>
            <w:tcW w:w="1809" w:type="dxa"/>
            <w:tcBorders>
              <w:top w:val="nil"/>
              <w:bottom w:val="nil"/>
            </w:tcBorders>
            <w:vAlign w:val="bottom"/>
          </w:tcPr>
          <w:p w14:paraId="241F7C9F" w14:textId="77777777" w:rsidR="00A95E3D" w:rsidRDefault="00A95E3D" w:rsidP="00DB057C">
            <w:pPr>
              <w:spacing w:before="0" w:after="120" w:line="240" w:lineRule="auto"/>
              <w:jc w:val="lef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Karat 2006</w:t>
            </w:r>
          </w:p>
        </w:tc>
        <w:tc>
          <w:tcPr>
            <w:tcW w:w="1248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66FC9363" w14:textId="77777777" w:rsidR="00A95E3D" w:rsidRDefault="00A95E3D" w:rsidP="00843E75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9BC70E6">
                <v:oval id="_x0000_s354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41" inset="0,0,0,0">
                    <w:txbxContent>
                      <w:p w14:paraId="209600F1" w14:textId="77777777" w:rsidR="00A95E3D" w:rsidRPr="00953BD4" w:rsidRDefault="00A95E3D" w:rsidP="00E16B4D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02AF1C94" w14:textId="77777777" w:rsidR="00A95E3D" w:rsidRDefault="00A95E3D" w:rsidP="00843E75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D43EC09">
                <v:oval id="_x0000_s354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40" inset="0,0,0,0">
                    <w:txbxContent>
                      <w:p w14:paraId="35AEEBDA" w14:textId="77777777" w:rsidR="00A95E3D" w:rsidRPr="00953BD4" w:rsidRDefault="00A95E3D" w:rsidP="00E16B4D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12E8048E" w14:textId="77777777" w:rsidR="00A95E3D" w:rsidRDefault="00A95E3D" w:rsidP="00843E75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1C31638">
                <v:oval id="_x0000_s353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39" inset="0,0,0,0">
                    <w:txbxContent>
                      <w:p w14:paraId="129ADCEB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6A036432" w14:textId="77777777" w:rsidR="00A95E3D" w:rsidRDefault="00A95E3D" w:rsidP="00843E75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438536A">
                <v:oval id="_x0000_s353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38" inset="0,0,0,0">
                    <w:txbxContent>
                      <w:p w14:paraId="5A19EB3A" w14:textId="77777777" w:rsidR="00A95E3D" w:rsidRDefault="00A95E3D" w:rsidP="00843E75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1F27D43E" w14:textId="77777777" w:rsidR="00A95E3D" w:rsidRDefault="00A95E3D" w:rsidP="00843E75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FE4C0A8">
                <v:oval id="_x0000_s353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37" inset="0,0,0,0">
                    <w:txbxContent>
                      <w:p w14:paraId="2F61F154" w14:textId="77777777" w:rsidR="00A95E3D" w:rsidRDefault="00A95E3D" w:rsidP="00843E75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56060E96" w14:textId="77777777" w:rsidR="00A95E3D" w:rsidRDefault="00A95E3D" w:rsidP="00843E75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5BFBAE2">
                <v:oval id="_x0000_s353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36" inset="0,0,0,0">
                    <w:txbxContent>
                      <w:p w14:paraId="5B73F483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A95E3D" w:rsidRPr="00CC6284" w14:paraId="5E7B7E8B" w14:textId="77777777" w:rsidTr="00A95E3D">
        <w:trPr>
          <w:cantSplit/>
        </w:trPr>
        <w:tc>
          <w:tcPr>
            <w:tcW w:w="1809" w:type="dxa"/>
            <w:tcBorders>
              <w:top w:val="nil"/>
              <w:bottom w:val="nil"/>
            </w:tcBorders>
            <w:vAlign w:val="bottom"/>
          </w:tcPr>
          <w:p w14:paraId="2C3B9C82" w14:textId="77777777" w:rsidR="00A95E3D" w:rsidRDefault="00A95E3D" w:rsidP="00DB057C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Kovavisarach 2001</w:t>
            </w:r>
          </w:p>
        </w:tc>
        <w:tc>
          <w:tcPr>
            <w:tcW w:w="1248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05EFE7AB" w14:textId="77777777" w:rsidR="00A95E3D" w:rsidRDefault="00A95E3D" w:rsidP="008C5688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7713F5F">
                <v:oval id="_x0000_s354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47" inset="0,0,0,0">
                    <w:txbxContent>
                      <w:p w14:paraId="0A782CFF" w14:textId="77777777" w:rsidR="00A95E3D" w:rsidRPr="00953BD4" w:rsidRDefault="00A95E3D" w:rsidP="00E16B4D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5F9746B0" w14:textId="77777777" w:rsidR="00A95E3D" w:rsidRDefault="00A95E3D" w:rsidP="008C5688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E992675">
                <v:oval id="_x0000_s354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46" inset="0,0,0,0">
                    <w:txbxContent>
                      <w:p w14:paraId="3F62D93A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497FB749" w14:textId="77777777" w:rsidR="00A95E3D" w:rsidRDefault="00A95E3D" w:rsidP="008C5688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4653596">
                <v:oval id="_x0000_s354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45" inset="0,0,0,0">
                    <w:txbxContent>
                      <w:p w14:paraId="4E344E73" w14:textId="77777777" w:rsidR="00A95E3D" w:rsidRPr="00953BD4" w:rsidRDefault="00A95E3D" w:rsidP="00E16B4D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43A75432" w14:textId="77777777" w:rsidR="00A95E3D" w:rsidRDefault="00A95E3D" w:rsidP="008C5688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9C5A897">
                <v:oval id="_x0000_s354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44" inset="0,0,0,0">
                    <w:txbxContent>
                      <w:p w14:paraId="47B27D73" w14:textId="77777777" w:rsidR="00A95E3D" w:rsidRPr="00953BD4" w:rsidRDefault="00A95E3D" w:rsidP="00E16B4D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0555D27E" w14:textId="77777777" w:rsidR="00A95E3D" w:rsidRDefault="00A95E3D" w:rsidP="008C5688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EE16E50">
                <v:oval id="_x0000_s354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43" inset="0,0,0,0">
                    <w:txbxContent>
                      <w:p w14:paraId="25837F4B" w14:textId="77777777" w:rsidR="00A95E3D" w:rsidRPr="00953BD4" w:rsidRDefault="00A95E3D" w:rsidP="008C5688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4878D476" w14:textId="77777777" w:rsidR="00A95E3D" w:rsidRDefault="00A95E3D" w:rsidP="008C5688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951DB83">
                <v:oval id="_x0000_s354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42" inset="0,0,0,0">
                    <w:txbxContent>
                      <w:p w14:paraId="40B723E8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A95E3D" w:rsidRPr="00CC6284" w14:paraId="6014BC5B" w14:textId="77777777" w:rsidTr="00A95E3D">
        <w:trPr>
          <w:cantSplit/>
        </w:trPr>
        <w:tc>
          <w:tcPr>
            <w:tcW w:w="1809" w:type="dxa"/>
            <w:tcBorders>
              <w:top w:val="nil"/>
              <w:bottom w:val="nil"/>
            </w:tcBorders>
            <w:vAlign w:val="bottom"/>
          </w:tcPr>
          <w:p w14:paraId="42B285DE" w14:textId="77777777" w:rsidR="00A95E3D" w:rsidRDefault="00A95E3D" w:rsidP="00DB057C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Machalski 2006</w:t>
            </w:r>
          </w:p>
        </w:tc>
        <w:tc>
          <w:tcPr>
            <w:tcW w:w="1248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55C67AA7" w14:textId="77777777" w:rsidR="00A95E3D" w:rsidRDefault="00A95E3D" w:rsidP="00843E75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45F1260">
                <v:oval id="_x0000_s355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53" inset="0,0,0,0">
                    <w:txbxContent>
                      <w:p w14:paraId="4CE955F2" w14:textId="77777777" w:rsidR="00A95E3D" w:rsidRPr="00953BD4" w:rsidRDefault="00A95E3D" w:rsidP="00E16B4D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3A5C2CD0" w14:textId="77777777" w:rsidR="00A95E3D" w:rsidRDefault="00A95E3D" w:rsidP="00843E75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E50A1ED">
                <v:oval id="_x0000_s355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52" inset="0,0,0,0">
                    <w:txbxContent>
                      <w:p w14:paraId="2E92F683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7D3000B9" w14:textId="77777777" w:rsidR="00A95E3D" w:rsidRDefault="00A95E3D" w:rsidP="00843E75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660CBA7">
                <v:oval id="_x0000_s355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51" inset="0,0,0,0">
                    <w:txbxContent>
                      <w:p w14:paraId="5707D203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3598BF41" w14:textId="77777777" w:rsidR="00A95E3D" w:rsidRDefault="00A95E3D" w:rsidP="00843E75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A71953F">
                <v:oval id="_x0000_s355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50" inset="0,0,0,0">
                    <w:txbxContent>
                      <w:p w14:paraId="62108F6F" w14:textId="77777777" w:rsidR="00A95E3D" w:rsidRPr="00953BD4" w:rsidRDefault="00A95E3D" w:rsidP="00843E75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3FEDF8CE" w14:textId="77777777" w:rsidR="00A95E3D" w:rsidRDefault="00A95E3D" w:rsidP="00843E75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277419F">
                <v:oval id="_x0000_s354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49" inset="0,0,0,0">
                    <w:txbxContent>
                      <w:p w14:paraId="305B8711" w14:textId="77777777" w:rsidR="00A95E3D" w:rsidRPr="00953BD4" w:rsidRDefault="00A95E3D" w:rsidP="00843E75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276EC8A9" w14:textId="77777777" w:rsidR="00A95E3D" w:rsidRDefault="00A95E3D" w:rsidP="00843E75">
            <w:pPr>
              <w:spacing w:before="0" w:after="12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41D18ED">
                <v:oval id="_x0000_s354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548" inset="0,0,0,0">
                    <w:txbxContent>
                      <w:p w14:paraId="425966AD" w14:textId="77777777" w:rsidR="00A95E3D" w:rsidRPr="00F940AF" w:rsidRDefault="00A95E3D" w:rsidP="00E16B4D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A95E3D" w:rsidRPr="00CC6284" w14:paraId="3C717A48" w14:textId="77777777" w:rsidTr="00A95E3D">
        <w:trPr>
          <w:cantSplit/>
        </w:trPr>
        <w:tc>
          <w:tcPr>
            <w:tcW w:w="1809" w:type="dxa"/>
            <w:tcBorders>
              <w:top w:val="nil"/>
              <w:bottom w:val="nil"/>
            </w:tcBorders>
            <w:vAlign w:val="bottom"/>
          </w:tcPr>
          <w:p w14:paraId="168ADB68" w14:textId="77777777" w:rsidR="00A95E3D" w:rsidRDefault="00A95E3D" w:rsidP="00DB057C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Maimoona 2001</w:t>
            </w:r>
          </w:p>
        </w:tc>
        <w:tc>
          <w:tcPr>
            <w:tcW w:w="1248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680FF148" w14:textId="77777777" w:rsidR="00A95E3D" w:rsidRDefault="00A95E3D" w:rsidP="00BE6BC3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B51FD5C">
                <v:oval id="_x0000_s355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59" inset="0,0,0,0">
                    <w:txbxContent>
                      <w:p w14:paraId="7AC4C9F8" w14:textId="77777777" w:rsidR="00A95E3D" w:rsidRPr="00953BD4" w:rsidRDefault="00A95E3D" w:rsidP="00E16B4D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46A84274" w14:textId="77777777" w:rsidR="00A95E3D" w:rsidRDefault="00A95E3D" w:rsidP="00BE6BC3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3719447">
                <v:oval id="_x0000_s355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58" inset="0,0,0,0">
                    <w:txbxContent>
                      <w:p w14:paraId="6A85281A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400A3A2D" w14:textId="77777777" w:rsidR="00A95E3D" w:rsidRDefault="00A95E3D" w:rsidP="00BE6BC3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7524A52">
                <v:oval id="Text Box 2" o:spid="_x0000_s355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Text Box 2" inset="0,0,0,0">
                    <w:txbxContent>
                      <w:p w14:paraId="116054C6" w14:textId="77777777" w:rsidR="00A95E3D" w:rsidRDefault="00A95E3D" w:rsidP="00BE6BC3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6366A89D" w14:textId="77777777" w:rsidR="00A95E3D" w:rsidRDefault="00A95E3D" w:rsidP="00BE6BC3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AFA2686">
                <v:oval id="_x0000_s355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56" inset="0,0,0,0">
                    <w:txbxContent>
                      <w:p w14:paraId="37A0F5EA" w14:textId="77777777" w:rsidR="00A95E3D" w:rsidRDefault="00A95E3D" w:rsidP="00BE6BC3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745F67D3" w14:textId="77777777" w:rsidR="00A95E3D" w:rsidRDefault="00A95E3D" w:rsidP="00BE6BC3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9A4AA89">
                <v:oval id="_x0000_s355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55" inset="0,0,0,0">
                    <w:txbxContent>
                      <w:p w14:paraId="3506DE83" w14:textId="77777777" w:rsidR="00A95E3D" w:rsidRDefault="00A95E3D" w:rsidP="00BE6BC3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0B1EECDC" w14:textId="77777777" w:rsidR="00A95E3D" w:rsidRDefault="00A95E3D" w:rsidP="00BE6BC3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D2F2B07">
                <v:oval id="_x0000_s355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54" inset="0,0,0,0">
                    <w:txbxContent>
                      <w:p w14:paraId="63930C86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A95E3D" w:rsidRPr="00CC6284" w14:paraId="688310A0" w14:textId="77777777" w:rsidTr="00A95E3D">
        <w:trPr>
          <w:cantSplit/>
        </w:trPr>
        <w:tc>
          <w:tcPr>
            <w:tcW w:w="1809" w:type="dxa"/>
            <w:tcBorders>
              <w:top w:val="nil"/>
              <w:bottom w:val="nil"/>
            </w:tcBorders>
            <w:vAlign w:val="bottom"/>
          </w:tcPr>
          <w:p w14:paraId="686CE522" w14:textId="77777777" w:rsidR="00A95E3D" w:rsidRDefault="00A95E3D" w:rsidP="00DB057C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Nakubulwa 2015</w:t>
            </w:r>
          </w:p>
        </w:tc>
        <w:tc>
          <w:tcPr>
            <w:tcW w:w="1248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349F4668" w14:textId="77777777" w:rsidR="00A95E3D" w:rsidRDefault="00A95E3D" w:rsidP="00E243D9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5927C8B">
                <v:oval id="_x0000_s356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65" inset="0,0,0,0">
                    <w:txbxContent>
                      <w:p w14:paraId="1B544EB8" w14:textId="77777777" w:rsidR="00A95E3D" w:rsidRPr="00953BD4" w:rsidRDefault="00A95E3D" w:rsidP="00E16B4D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5D5CE3B0" w14:textId="77777777" w:rsidR="00A95E3D" w:rsidRDefault="00A95E3D" w:rsidP="00E243D9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FC0A189">
                <v:oval id="_x0000_s356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64" inset="0,0,0,0">
                    <w:txbxContent>
                      <w:p w14:paraId="0C5C9AC0" w14:textId="77777777" w:rsidR="00A95E3D" w:rsidRDefault="00A95E3D" w:rsidP="00E243D9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4F97C3F5" w14:textId="77777777" w:rsidR="00A95E3D" w:rsidRDefault="00A95E3D" w:rsidP="00E243D9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C01D1B9">
                <v:oval id="_x0000_s356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63" inset="0,0,0,0">
                    <w:txbxContent>
                      <w:p w14:paraId="57A96A2D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0C4572DC" w14:textId="77777777" w:rsidR="00A95E3D" w:rsidRDefault="00A95E3D" w:rsidP="00E243D9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CD76E96">
                <v:oval id="_x0000_s356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62" inset="0,0,0,0">
                    <w:txbxContent>
                      <w:p w14:paraId="195B238E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5F542821" w14:textId="77777777" w:rsidR="00A95E3D" w:rsidRDefault="00A95E3D" w:rsidP="00E243D9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FBA5C2A">
                <v:oval id="_x0000_s356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61" inset="0,0,0,0">
                    <w:txbxContent>
                      <w:p w14:paraId="586FC4F1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3A945B65" w14:textId="77777777" w:rsidR="00A95E3D" w:rsidRDefault="00A95E3D" w:rsidP="00E243D9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B6E91C6">
                <v:oval id="_x0000_s356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560" inset="0,0,0,0">
                    <w:txbxContent>
                      <w:p w14:paraId="52E340E5" w14:textId="77777777" w:rsidR="00A95E3D" w:rsidRPr="00F940AF" w:rsidRDefault="00A95E3D" w:rsidP="00E243D9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A95E3D" w:rsidRPr="00CC6284" w14:paraId="6B95CBA4" w14:textId="77777777" w:rsidTr="00A95E3D">
        <w:trPr>
          <w:cantSplit/>
        </w:trPr>
        <w:tc>
          <w:tcPr>
            <w:tcW w:w="1809" w:type="dxa"/>
            <w:tcBorders>
              <w:top w:val="nil"/>
              <w:bottom w:val="nil"/>
            </w:tcBorders>
            <w:vAlign w:val="bottom"/>
          </w:tcPr>
          <w:p w14:paraId="0721A94A" w14:textId="77777777" w:rsidR="00A95E3D" w:rsidRDefault="00A95E3D" w:rsidP="00DB057C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Sandeva 2016</w:t>
            </w:r>
          </w:p>
        </w:tc>
        <w:tc>
          <w:tcPr>
            <w:tcW w:w="1248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31682339" w14:textId="77777777" w:rsidR="00A95E3D" w:rsidRDefault="00A95E3D" w:rsidP="00A47052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BDB1C98">
                <v:oval id="_x0000_s357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71" inset="0,0,0,0">
                    <w:txbxContent>
                      <w:p w14:paraId="733D67E1" w14:textId="77777777" w:rsidR="00A95E3D" w:rsidRPr="00953BD4" w:rsidRDefault="00A95E3D" w:rsidP="00E16B4D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031C030C" w14:textId="77777777" w:rsidR="00A95E3D" w:rsidRDefault="00A95E3D" w:rsidP="00A47052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FE4A785">
                <v:oval id="_x0000_s357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570" inset="0,0,0,0">
                    <w:txbxContent>
                      <w:p w14:paraId="15C72903" w14:textId="77777777" w:rsidR="00A95E3D" w:rsidRPr="00F940AF" w:rsidRDefault="00A95E3D" w:rsidP="00A47052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64ADA5D2" w14:textId="77777777" w:rsidR="00A95E3D" w:rsidRDefault="00A95E3D" w:rsidP="00A47052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1FB6AEA">
                <v:oval id="_x0000_s356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69" inset="0,0,0,0">
                    <w:txbxContent>
                      <w:p w14:paraId="147D1EC0" w14:textId="77777777" w:rsidR="00A95E3D" w:rsidRDefault="00A95E3D" w:rsidP="00A47052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74BF478C" w14:textId="77777777" w:rsidR="00A95E3D" w:rsidRDefault="00A95E3D" w:rsidP="00A47052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541656D">
                <v:oval id="_x0000_s356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68" inset="0,0,0,0">
                    <w:txbxContent>
                      <w:p w14:paraId="1F116A3E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6928CA08" w14:textId="77777777" w:rsidR="00A95E3D" w:rsidRDefault="00A95E3D" w:rsidP="00A47052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8DCFF4F">
                <v:oval id="_x0000_s356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67" inset="0,0,0,0">
                    <w:txbxContent>
                      <w:p w14:paraId="7A2592BA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5CDB7EA1" w14:textId="77777777" w:rsidR="00A95E3D" w:rsidRDefault="00A95E3D" w:rsidP="00A47052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13B4513">
                <v:oval id="_x0000_s356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566" inset="0,0,0,0">
                    <w:txbxContent>
                      <w:p w14:paraId="0E7AF158" w14:textId="77777777" w:rsidR="00A95E3D" w:rsidRPr="00F940AF" w:rsidRDefault="00A95E3D" w:rsidP="00A47052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A95E3D" w:rsidRPr="00CC6284" w14:paraId="1CFA27CA" w14:textId="77777777" w:rsidTr="00A95E3D">
        <w:trPr>
          <w:cantSplit/>
        </w:trPr>
        <w:tc>
          <w:tcPr>
            <w:tcW w:w="1809" w:type="dxa"/>
            <w:tcBorders>
              <w:top w:val="nil"/>
              <w:bottom w:val="nil"/>
            </w:tcBorders>
            <w:vAlign w:val="bottom"/>
          </w:tcPr>
          <w:p w14:paraId="6CB234A8" w14:textId="77777777" w:rsidR="00A95E3D" w:rsidRDefault="00A95E3D" w:rsidP="00DB057C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Thakur 2021</w:t>
            </w:r>
          </w:p>
        </w:tc>
        <w:tc>
          <w:tcPr>
            <w:tcW w:w="1248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0B9B0865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9D5DFC5">
                <v:oval id="_x0000_s357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77" inset="0,0,0,0">
                    <w:txbxContent>
                      <w:p w14:paraId="1D89758B" w14:textId="77777777" w:rsidR="00A95E3D" w:rsidRPr="00953BD4" w:rsidRDefault="00A95E3D" w:rsidP="00E16B4D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559DCBCE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CF63166">
                <v:oval id="_x0000_s357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76" inset="0,0,0,0">
                    <w:txbxContent>
                      <w:p w14:paraId="3D6F0E4B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21A071C2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BD21608">
                <v:oval id="_x0000_s357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75" inset="0,0,0,0">
                    <w:txbxContent>
                      <w:p w14:paraId="688420F2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2338E3BD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5A4140A">
                <v:oval id="_x0000_s357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74" inset="0,0,0,0">
                    <w:txbxContent>
                      <w:p w14:paraId="2FF0CB9E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58858F58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2A18307">
                <v:oval id="_x0000_s357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73" inset="0,0,0,0">
                    <w:txbxContent>
                      <w:p w14:paraId="43C02EDC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16D8F9F7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92C4A49">
                <v:oval id="_x0000_s357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72" inset="0,0,0,0">
                    <w:txbxContent>
                      <w:p w14:paraId="3ED28C2F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B21735" w:rsidRPr="00CC6284" w14:paraId="0DC09ADD" w14:textId="77777777" w:rsidTr="00B21735">
        <w:trPr>
          <w:cantSplit/>
        </w:trPr>
        <w:tc>
          <w:tcPr>
            <w:tcW w:w="14894" w:type="dxa"/>
            <w:gridSpan w:val="7"/>
            <w:tcBorders>
              <w:top w:val="nil"/>
              <w:bottom w:val="nil"/>
            </w:tcBorders>
          </w:tcPr>
          <w:p w14:paraId="48AF724C" w14:textId="19CEC3FD" w:rsidR="00B21735" w:rsidRDefault="00B21735" w:rsidP="00B21735">
            <w:pPr>
              <w:spacing w:before="0" w:after="120" w:line="240" w:lineRule="auto"/>
              <w:jc w:val="left"/>
              <w:rPr>
                <w:rFonts w:ascii="Calibri" w:hAnsi="Calibri" w:cs="Calibri"/>
                <w:sz w:val="22"/>
                <w:szCs w:val="22"/>
              </w:rPr>
            </w:pPr>
            <w:r w:rsidRPr="00302F25"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  <w:lastRenderedPageBreak/>
              <w:t>Case-control studies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  <w:t xml:space="preserve"> (continue)</w:t>
            </w:r>
          </w:p>
        </w:tc>
      </w:tr>
      <w:tr w:rsidR="00A95E3D" w:rsidRPr="00CC6284" w14:paraId="203D5F87" w14:textId="77777777" w:rsidTr="00A95E3D">
        <w:trPr>
          <w:cantSplit/>
        </w:trPr>
        <w:tc>
          <w:tcPr>
            <w:tcW w:w="1809" w:type="dxa"/>
            <w:tcBorders>
              <w:top w:val="nil"/>
              <w:bottom w:val="nil"/>
            </w:tcBorders>
            <w:vAlign w:val="bottom"/>
          </w:tcPr>
          <w:p w14:paraId="43D5268E" w14:textId="77777777" w:rsidR="00A95E3D" w:rsidRDefault="00A95E3D" w:rsidP="00DB057C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Thomas 2015</w:t>
            </w:r>
          </w:p>
        </w:tc>
        <w:tc>
          <w:tcPr>
            <w:tcW w:w="1248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6334FBF0" w14:textId="77777777" w:rsidR="00A95E3D" w:rsidRDefault="00A95E3D" w:rsidP="000A7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032A827B">
                <v:oval id="_x0000_s358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583" inset="0,0,0,0">
                    <w:txbxContent>
                      <w:p w14:paraId="2E58ADE2" w14:textId="77777777" w:rsidR="00A95E3D" w:rsidRPr="00F940AF" w:rsidRDefault="00A95E3D" w:rsidP="00964D5E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02B204AD" w14:textId="77777777" w:rsidR="00A95E3D" w:rsidRDefault="00A95E3D" w:rsidP="000A7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0DC5662">
                <v:oval id="_x0000_s358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582" inset="0,0,0,0">
                    <w:txbxContent>
                      <w:p w14:paraId="1B138388" w14:textId="77777777" w:rsidR="00A95E3D" w:rsidRPr="00F940AF" w:rsidRDefault="00A95E3D" w:rsidP="000A7700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026A1633" w14:textId="77777777" w:rsidR="00A95E3D" w:rsidRDefault="00A95E3D" w:rsidP="000A7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FEAB08A">
                <v:oval id="_x0000_s358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81" inset="0,0,0,0">
                    <w:txbxContent>
                      <w:p w14:paraId="56A9B65F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3AE26298" w14:textId="77777777" w:rsidR="00A95E3D" w:rsidRDefault="00A95E3D" w:rsidP="000A7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9839E3E">
                <v:oval id="_x0000_s358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80" inset="0,0,0,0">
                    <w:txbxContent>
                      <w:p w14:paraId="47C63CAB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19ED374F" w14:textId="77777777" w:rsidR="00A95E3D" w:rsidRDefault="00A95E3D" w:rsidP="000A7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95A832B">
                <v:oval id="_x0000_s357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79" inset="0,0,0,0">
                    <w:txbxContent>
                      <w:p w14:paraId="1B124404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3C6F9895" w14:textId="77777777" w:rsidR="00A95E3D" w:rsidRDefault="00A95E3D" w:rsidP="000A7700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066EFDF">
                <v:oval id="_x0000_s357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78" inset="0,0,0,0">
                    <w:txbxContent>
                      <w:p w14:paraId="26C80367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A95E3D" w:rsidRPr="00CC6284" w14:paraId="1DB2D62B" w14:textId="77777777" w:rsidTr="00A95E3D">
        <w:trPr>
          <w:cantSplit/>
        </w:trPr>
        <w:tc>
          <w:tcPr>
            <w:tcW w:w="1809" w:type="dxa"/>
            <w:tcBorders>
              <w:top w:val="nil"/>
              <w:bottom w:val="nil"/>
            </w:tcBorders>
            <w:vAlign w:val="bottom"/>
          </w:tcPr>
          <w:p w14:paraId="6D8677E3" w14:textId="77777777" w:rsidR="00A95E3D" w:rsidRDefault="00A95E3D" w:rsidP="00DB057C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Veleminsky 2008</w:t>
            </w:r>
          </w:p>
        </w:tc>
        <w:tc>
          <w:tcPr>
            <w:tcW w:w="1248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5AB221FF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180D2364">
                <v:oval id="_x0000_s3589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89" inset="0,0,0,0">
                    <w:txbxContent>
                      <w:p w14:paraId="623757DD" w14:textId="77777777" w:rsidR="00A95E3D" w:rsidRPr="00953BD4" w:rsidRDefault="00A95E3D" w:rsidP="00E16B4D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7ECF0814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B1383F3">
                <v:oval id="_x0000_s3588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88" inset="0,0,0,0">
                    <w:txbxContent>
                      <w:p w14:paraId="0032A423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6775DC4D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6B9EC33">
                <v:oval id="_x0000_s3587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87" inset="0,0,0,0">
                    <w:txbxContent>
                      <w:p w14:paraId="31CF86F1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2F916BB0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5A74215">
                <v:oval id="_x0000_s3586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86" inset="0,0,0,0">
                    <w:txbxContent>
                      <w:p w14:paraId="0178962F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78DD001F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C9F0C80">
                <v:oval id="_x0000_s358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85" inset="0,0,0,0">
                    <w:txbxContent>
                      <w:p w14:paraId="0A2647A5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515AA683" w14:textId="77777777" w:rsidR="00A95E3D" w:rsidRDefault="00A95E3D" w:rsidP="00CE3E9F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CAF616A">
                <v:oval id="_x0000_s358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84" inset="0,0,0,0">
                    <w:txbxContent>
                      <w:p w14:paraId="79972BC1" w14:textId="77777777" w:rsidR="00A95E3D" w:rsidRDefault="00A95E3D" w:rsidP="00E16B4D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A95E3D" w:rsidRPr="00CC6284" w14:paraId="4B5DCB03" w14:textId="77777777" w:rsidTr="00A95E3D">
        <w:trPr>
          <w:cantSplit/>
        </w:trPr>
        <w:tc>
          <w:tcPr>
            <w:tcW w:w="1809" w:type="dxa"/>
            <w:tcBorders>
              <w:top w:val="nil"/>
              <w:bottom w:val="nil"/>
            </w:tcBorders>
            <w:vAlign w:val="bottom"/>
          </w:tcPr>
          <w:p w14:paraId="70CEFCA5" w14:textId="77777777" w:rsidR="00A95E3D" w:rsidRDefault="00A95E3D" w:rsidP="00DB057C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Zhang 2017</w:t>
            </w:r>
          </w:p>
        </w:tc>
        <w:tc>
          <w:tcPr>
            <w:tcW w:w="1248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4FBF3BA7" w14:textId="77777777" w:rsidR="00A95E3D" w:rsidRDefault="00A95E3D" w:rsidP="00BE6BC3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4F391452">
                <v:oval id="_x0000_s3595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95" inset="0,0,0,0">
                    <w:txbxContent>
                      <w:p w14:paraId="377673E7" w14:textId="77777777" w:rsidR="00A95E3D" w:rsidRPr="00953BD4" w:rsidRDefault="00A95E3D" w:rsidP="00E16B4D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76605D4A" w14:textId="77777777" w:rsidR="00A95E3D" w:rsidRDefault="00A95E3D" w:rsidP="00BE6BC3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5BCD6E72">
                <v:oval id="_x0000_s3594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94" inset="0,0,0,0">
                    <w:txbxContent>
                      <w:p w14:paraId="56492CA0" w14:textId="77777777" w:rsidR="00A95E3D" w:rsidRPr="00953BD4" w:rsidRDefault="00A95E3D" w:rsidP="00E16B4D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69E7E81A" w14:textId="77777777" w:rsidR="00A95E3D" w:rsidRDefault="00A95E3D" w:rsidP="00BE6BC3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7312F164">
                <v:oval id="_x0000_s3593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3593" inset="0,0,0,0">
                    <w:txbxContent>
                      <w:p w14:paraId="5041C972" w14:textId="77777777" w:rsidR="00A95E3D" w:rsidRPr="00953BD4" w:rsidRDefault="00A95E3D" w:rsidP="00BE6BC3">
                        <w:pPr>
                          <w:spacing w:before="0" w:line="240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953BD4">
                          <w:rPr>
                            <w:sz w:val="22"/>
                            <w:szCs w:val="22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00C00FFB" w14:textId="77777777" w:rsidR="00A95E3D" w:rsidRDefault="00A95E3D" w:rsidP="00BE6BC3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8C36B56">
                <v:oval id="_x0000_s3592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92" inset="0,0,0,0">
                    <w:txbxContent>
                      <w:p w14:paraId="06D9F3A8" w14:textId="77777777" w:rsidR="00A95E3D" w:rsidRDefault="00A95E3D" w:rsidP="00BE6BC3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6331BE30" w14:textId="77777777" w:rsidR="00A95E3D" w:rsidRDefault="00A95E3D" w:rsidP="00BE6BC3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BF98C32">
                <v:oval id="_x0000_s3591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3591" inset="0,0,0,0">
                    <w:txbxContent>
                      <w:p w14:paraId="72653451" w14:textId="77777777" w:rsidR="00A95E3D" w:rsidRDefault="00A95E3D" w:rsidP="00BE6BC3">
                        <w:pPr>
                          <w:spacing w:before="0" w:line="240" w:lineRule="auto"/>
                          <w:jc w:val="center"/>
                        </w:pPr>
                        <w: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065A2583" w14:textId="77777777" w:rsidR="00A95E3D" w:rsidRDefault="00A95E3D" w:rsidP="00BE6BC3">
            <w:pPr>
              <w:spacing w:before="0" w:after="12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F843EB7">
                <v:oval id="_x0000_s3590" style="width:17pt;height:17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3590" inset="0,0,0,0">
                    <w:txbxContent>
                      <w:p w14:paraId="2F9501C9" w14:textId="77777777" w:rsidR="00A95E3D" w:rsidRPr="00F940AF" w:rsidRDefault="00A95E3D" w:rsidP="00BE6BC3">
                        <w:pPr>
                          <w:spacing w:before="20" w:after="80" w:line="240" w:lineRule="auto"/>
                          <w:jc w:val="center"/>
                          <w:rPr>
                            <w:sz w:val="18"/>
                            <w:szCs w:val="14"/>
                          </w:rPr>
                        </w:pPr>
                        <w:r w:rsidRPr="00F940AF">
                          <w:rPr>
                            <w:sz w:val="18"/>
                            <w:szCs w:val="14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</w:p>
        </w:tc>
      </w:tr>
      <w:tr w:rsidR="00DB057C" w:rsidRPr="00CC6284" w14:paraId="380EC3A4" w14:textId="77777777" w:rsidTr="00A95E3D">
        <w:trPr>
          <w:cantSplit/>
        </w:trPr>
        <w:tc>
          <w:tcPr>
            <w:tcW w:w="0" w:type="auto"/>
            <w:gridSpan w:val="7"/>
            <w:vAlign w:val="center"/>
          </w:tcPr>
          <w:p w14:paraId="244E0E96" w14:textId="77777777" w:rsidR="00DB057C" w:rsidRDefault="00000000" w:rsidP="00DB057C">
            <w:pPr>
              <w:spacing w:before="0" w:after="60" w:line="240" w:lineRule="auto"/>
              <w:jc w:val="left"/>
              <w:rPr>
                <w:rFonts w:ascii="Calibri" w:hAnsi="Calibri" w:cs="Calibr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3DD6543C">
                <v:oval id="_x0000_s2052" style="width:11.35pt;height:11.35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00b050" stroked="f">
                  <v:stroke joinstyle="miter"/>
                  <v:textbox style="mso-next-textbox:#_x0000_s2052" inset="0,0,0,0">
                    <w:txbxContent>
                      <w:p w14:paraId="5C5B9F61" w14:textId="77777777" w:rsidR="00DB057C" w:rsidRPr="000656A1" w:rsidRDefault="00DB057C" w:rsidP="000656A1">
                        <w:pPr>
                          <w:spacing w:before="0" w:line="240" w:lineRule="auto"/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8"/>
                            <w:szCs w:val="14"/>
                          </w:rPr>
                          <w:t xml:space="preserve"> </w:t>
                        </w:r>
                        <w:r w:rsidRPr="000656A1">
                          <w:rPr>
                            <w:sz w:val="16"/>
                            <w:szCs w:val="16"/>
                          </w:rPr>
                          <w:t>+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  <w:r w:rsidR="00DB057C">
              <w:rPr>
                <w:rFonts w:ascii="Calibri" w:hAnsi="Calibri" w:cs="Calibri"/>
                <w:sz w:val="18"/>
                <w:szCs w:val="18"/>
                <w:lang w:val="en-GB"/>
              </w:rPr>
              <w:t xml:space="preserve"> low risk of bias; </w:t>
            </w: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2372E319">
                <v:oval id="_x0000_s2051" style="width:11.35pt;height:11.35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#ffc000" stroked="f">
                  <v:stroke joinstyle="miter"/>
                  <v:textbox style="mso-next-textbox:#_x0000_s2051" inset="0,0,0,0">
                    <w:txbxContent>
                      <w:p w14:paraId="51CD737C" w14:textId="77777777" w:rsidR="00DB057C" w:rsidRPr="000656A1" w:rsidRDefault="00DB057C" w:rsidP="000656A1">
                        <w:pPr>
                          <w:spacing w:before="0" w:line="240" w:lineRule="auto"/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0656A1">
                          <w:rPr>
                            <w:sz w:val="16"/>
                            <w:szCs w:val="16"/>
                          </w:rPr>
                          <w:t>?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  <w:r w:rsidR="00DB057C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DB057C">
              <w:rPr>
                <w:rFonts w:ascii="Calibri" w:hAnsi="Calibri" w:cs="Calibri"/>
                <w:sz w:val="18"/>
                <w:szCs w:val="18"/>
                <w:lang w:val="en-GB"/>
              </w:rPr>
              <w:t xml:space="preserve">higher risk of bias; </w:t>
            </w:r>
            <w:r>
              <w:rPr>
                <w:rFonts w:ascii="Calibri" w:hAnsi="Calibri" w:cs="Calibri"/>
                <w:sz w:val="22"/>
                <w:szCs w:val="22"/>
              </w:rPr>
            </w:r>
            <w:r>
              <w:rPr>
                <w:rFonts w:ascii="Calibri" w:hAnsi="Calibri" w:cs="Calibri"/>
                <w:sz w:val="22"/>
                <w:szCs w:val="22"/>
              </w:rPr>
              <w:pict w14:anchorId="684DFC87">
                <v:oval id="_x0000_s2050" style="width:11.35pt;height:11.35pt;visibility:visible;mso-left-percent:-10001;mso-top-percent:-10001;mso-wrap-distance-top:3.6pt;mso-wrap-distance-bottom:3.6pt;mso-position-horizontal:absolute;mso-position-horizontal-relative:char;mso-position-vertical:absolute;mso-position-vertical-relative:line;mso-left-percent:-10001;mso-top-percent:-10001;mso-width-relative:margin;mso-height-relative:margin" fillcolor="red" stroked="f">
                  <v:stroke joinstyle="miter"/>
                  <v:textbox style="mso-next-textbox:#_x0000_s2050" inset="0,0,0,0">
                    <w:txbxContent>
                      <w:p w14:paraId="5488DE1F" w14:textId="77777777" w:rsidR="00DB057C" w:rsidRPr="000656A1" w:rsidRDefault="00DB057C" w:rsidP="000656A1">
                        <w:pPr>
                          <w:spacing w:before="20" w:after="80" w:line="240" w:lineRule="auto"/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0656A1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r w:rsidRPr="00AD28AB">
                          <w:rPr>
                            <w:sz w:val="12"/>
                            <w:szCs w:val="12"/>
                          </w:rPr>
                          <w:t>–</w:t>
                        </w:r>
                      </w:p>
                    </w:txbxContent>
                  </v:textbox>
                  <w10:wrap type="none"/>
                  <w10:anchorlock/>
                </v:oval>
              </w:pict>
            </w:r>
            <w:r w:rsidR="00DB057C">
              <w:rPr>
                <w:rFonts w:ascii="Calibri" w:hAnsi="Calibri" w:cs="Calibri"/>
                <w:sz w:val="18"/>
                <w:szCs w:val="18"/>
                <w:lang w:val="en-GB"/>
              </w:rPr>
              <w:t xml:space="preserve"> high risk of bias</w:t>
            </w:r>
          </w:p>
          <w:p w14:paraId="619266E2" w14:textId="77777777" w:rsidR="00DB057C" w:rsidRDefault="00DB057C" w:rsidP="00DB057C">
            <w:pPr>
              <w:spacing w:before="0" w:after="60" w:line="240" w:lineRule="auto"/>
              <w:jc w:val="left"/>
              <w:rPr>
                <w:rFonts w:ascii="Calibri" w:hAnsi="Calibri" w:cs="Calibr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18"/>
                <w:szCs w:val="18"/>
                <w:lang w:val="en-GB"/>
              </w:rPr>
              <w:t>*Question added to the tool</w:t>
            </w:r>
          </w:p>
          <w:p w14:paraId="4881D680" w14:textId="77777777" w:rsidR="00DB057C" w:rsidRDefault="00DB057C" w:rsidP="00DB057C">
            <w:pPr>
              <w:spacing w:before="0" w:after="12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sz w:val="18"/>
                <w:szCs w:val="18"/>
                <w:lang w:val="en-GB"/>
              </w:rPr>
              <w:t>The tool gives 4 answer options for each question (definitely yes probably yes probably no definitely no) but only 3 risk of bias levels (low risk higher risk and high risk) therefore we summarised the middle 2 answer options (probably yes and probably no) into one risk of bias level (higher risk).</w:t>
            </w:r>
          </w:p>
        </w:tc>
      </w:tr>
    </w:tbl>
    <w:p w14:paraId="29744DEF" w14:textId="77777777" w:rsidR="008A5E79" w:rsidRDefault="008A5E79" w:rsidP="009309F4">
      <w:pPr>
        <w:spacing w:before="0" w:line="480" w:lineRule="auto"/>
        <w:jc w:val="left"/>
        <w:rPr>
          <w:b/>
          <w:lang w:val="en-GB"/>
        </w:rPr>
      </w:pPr>
    </w:p>
    <w:sectPr w:rsidR="008A5E79" w:rsidSect="00165EC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 w:code="9"/>
      <w:pgMar w:top="1440" w:right="1080" w:bottom="1440" w:left="1080" w:header="72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21B8D1" w14:textId="77777777" w:rsidR="00B37178" w:rsidRPr="0076130F" w:rsidRDefault="00B37178" w:rsidP="0076130F">
      <w:pPr>
        <w:pStyle w:val="Footer"/>
      </w:pPr>
    </w:p>
  </w:endnote>
  <w:endnote w:type="continuationSeparator" w:id="0">
    <w:p w14:paraId="33C97DCA" w14:textId="77777777" w:rsidR="00B37178" w:rsidRDefault="00B3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CF9519" w14:textId="77777777" w:rsidR="00E47D07" w:rsidRDefault="00E47D0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ACE6F" w14:textId="2BBB2045" w:rsidR="00196F90" w:rsidRDefault="00AD3E93" w:rsidP="00E47D07">
    <w:pPr>
      <w:pStyle w:val="Footer"/>
      <w:jc w:val="right"/>
    </w:pPr>
    <w:r>
      <w:tab/>
    </w:r>
    <w:r>
      <w:tab/>
    </w:r>
    <w:r w:rsidR="00476446">
      <w:fldChar w:fldCharType="begin"/>
    </w:r>
    <w:r w:rsidR="00476446">
      <w:instrText xml:space="preserve"> PAGE   \* MERGEFORMAT </w:instrText>
    </w:r>
    <w:r w:rsidR="00476446">
      <w:fldChar w:fldCharType="separate"/>
    </w:r>
    <w:r w:rsidR="009365A9">
      <w:rPr>
        <w:noProof/>
      </w:rPr>
      <w:t>7</w:t>
    </w:r>
    <w:r w:rsidR="00476446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8B8065" w14:textId="77777777" w:rsidR="00196F90" w:rsidRDefault="00000000">
    <w:pPr>
      <w:pStyle w:val="Footer"/>
      <w:jc w:val="right"/>
    </w:pPr>
    <w:fldSimple w:instr=" FILENAME \* MERGEFORMAT ">
      <w:r w:rsidR="009F7BCF">
        <w:rPr>
          <w:noProof/>
        </w:rPr>
        <w:t>Draft 3.0 systematic review Ranjana 24.10.2022</w:t>
      </w:r>
    </w:fldSimple>
    <w:r w:rsidR="00B675BC">
      <w:tab/>
    </w:r>
    <w:r w:rsidR="00B675BC">
      <w:tab/>
    </w:r>
    <w:r w:rsidR="00196F90">
      <w:fldChar w:fldCharType="begin"/>
    </w:r>
    <w:r w:rsidR="00196F90">
      <w:instrText xml:space="preserve"> PAGE   \* MERGEFORMAT </w:instrText>
    </w:r>
    <w:r w:rsidR="00196F90">
      <w:fldChar w:fldCharType="separate"/>
    </w:r>
    <w:r w:rsidR="00A65994">
      <w:rPr>
        <w:noProof/>
      </w:rPr>
      <w:t>1</w:t>
    </w:r>
    <w:r w:rsidR="00196F90">
      <w:rPr>
        <w:noProof/>
      </w:rPr>
      <w:fldChar w:fldCharType="end"/>
    </w:r>
  </w:p>
  <w:p w14:paraId="7FC95544" w14:textId="77777777" w:rsidR="00FA7D1F" w:rsidRDefault="00FA7D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7CE706" w14:textId="77777777" w:rsidR="00B37178" w:rsidRDefault="00B37178">
      <w:r>
        <w:separator/>
      </w:r>
    </w:p>
  </w:footnote>
  <w:footnote w:type="continuationSeparator" w:id="0">
    <w:p w14:paraId="1611B187" w14:textId="77777777" w:rsidR="00B37178" w:rsidRDefault="00B371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4BAA0" w14:textId="77777777" w:rsidR="00E47D07" w:rsidRDefault="00E47D0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2359DC" w14:textId="77777777" w:rsidR="00E47D07" w:rsidRDefault="00E47D0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751899" w14:textId="77777777" w:rsidR="00E47D07" w:rsidRDefault="00E47D0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7050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CE44B2A"/>
    <w:multiLevelType w:val="hybridMultilevel"/>
    <w:tmpl w:val="8F74B96C"/>
    <w:lvl w:ilvl="0" w:tplc="A0CE72C0">
      <w:start w:val="2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i/>
        <w:color w:val="7F7F7F"/>
        <w:sz w:val="24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AA2D3B"/>
    <w:multiLevelType w:val="hybridMultilevel"/>
    <w:tmpl w:val="E6BC4942"/>
    <w:lvl w:ilvl="0" w:tplc="1C09000F">
      <w:start w:val="1"/>
      <w:numFmt w:val="decimal"/>
      <w:lvlText w:val="%1."/>
      <w:lvlJc w:val="left"/>
      <w:pPr>
        <w:ind w:left="780" w:hanging="360"/>
      </w:pPr>
    </w:lvl>
    <w:lvl w:ilvl="1" w:tplc="1C090019" w:tentative="1">
      <w:start w:val="1"/>
      <w:numFmt w:val="lowerLetter"/>
      <w:lvlText w:val="%2."/>
      <w:lvlJc w:val="left"/>
      <w:pPr>
        <w:ind w:left="1500" w:hanging="360"/>
      </w:pPr>
    </w:lvl>
    <w:lvl w:ilvl="2" w:tplc="1C09001B" w:tentative="1">
      <w:start w:val="1"/>
      <w:numFmt w:val="lowerRoman"/>
      <w:lvlText w:val="%3."/>
      <w:lvlJc w:val="right"/>
      <w:pPr>
        <w:ind w:left="2220" w:hanging="180"/>
      </w:pPr>
    </w:lvl>
    <w:lvl w:ilvl="3" w:tplc="1C09000F" w:tentative="1">
      <w:start w:val="1"/>
      <w:numFmt w:val="decimal"/>
      <w:lvlText w:val="%4."/>
      <w:lvlJc w:val="left"/>
      <w:pPr>
        <w:ind w:left="2940" w:hanging="360"/>
      </w:pPr>
    </w:lvl>
    <w:lvl w:ilvl="4" w:tplc="1C090019" w:tentative="1">
      <w:start w:val="1"/>
      <w:numFmt w:val="lowerLetter"/>
      <w:lvlText w:val="%5."/>
      <w:lvlJc w:val="left"/>
      <w:pPr>
        <w:ind w:left="3660" w:hanging="360"/>
      </w:pPr>
    </w:lvl>
    <w:lvl w:ilvl="5" w:tplc="1C09001B" w:tentative="1">
      <w:start w:val="1"/>
      <w:numFmt w:val="lowerRoman"/>
      <w:lvlText w:val="%6."/>
      <w:lvlJc w:val="right"/>
      <w:pPr>
        <w:ind w:left="4380" w:hanging="180"/>
      </w:pPr>
    </w:lvl>
    <w:lvl w:ilvl="6" w:tplc="1C09000F" w:tentative="1">
      <w:start w:val="1"/>
      <w:numFmt w:val="decimal"/>
      <w:lvlText w:val="%7."/>
      <w:lvlJc w:val="left"/>
      <w:pPr>
        <w:ind w:left="5100" w:hanging="360"/>
      </w:pPr>
    </w:lvl>
    <w:lvl w:ilvl="7" w:tplc="1C090019" w:tentative="1">
      <w:start w:val="1"/>
      <w:numFmt w:val="lowerLetter"/>
      <w:lvlText w:val="%8."/>
      <w:lvlJc w:val="left"/>
      <w:pPr>
        <w:ind w:left="5820" w:hanging="360"/>
      </w:pPr>
    </w:lvl>
    <w:lvl w:ilvl="8" w:tplc="1C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1CCF76DF"/>
    <w:multiLevelType w:val="multilevel"/>
    <w:tmpl w:val="A838E052"/>
    <w:lvl w:ilvl="0">
      <w:start w:val="1"/>
      <w:numFmt w:val="decimal"/>
      <w:pStyle w:val="Heading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4" w15:restartNumberingAfterBreak="0">
    <w:nsid w:val="2E147D09"/>
    <w:multiLevelType w:val="multilevel"/>
    <w:tmpl w:val="679AF5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5" w15:restartNumberingAfterBreak="0">
    <w:nsid w:val="3A7C6C59"/>
    <w:multiLevelType w:val="hybridMultilevel"/>
    <w:tmpl w:val="0A2EF862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6E745B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55D46ACA"/>
    <w:multiLevelType w:val="hybridMultilevel"/>
    <w:tmpl w:val="2BF84118"/>
    <w:lvl w:ilvl="0" w:tplc="C6AE954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E72B54"/>
    <w:multiLevelType w:val="hybridMultilevel"/>
    <w:tmpl w:val="8370E4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231FCA"/>
    <w:multiLevelType w:val="hybridMultilevel"/>
    <w:tmpl w:val="661E2CFA"/>
    <w:lvl w:ilvl="0" w:tplc="1C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69907D8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6A7427BA"/>
    <w:multiLevelType w:val="hybridMultilevel"/>
    <w:tmpl w:val="C276D370"/>
    <w:lvl w:ilvl="0" w:tplc="C0ECB41A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31C4922"/>
    <w:multiLevelType w:val="multilevel"/>
    <w:tmpl w:val="E17E59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3" w15:restartNumberingAfterBreak="0">
    <w:nsid w:val="75BE5A30"/>
    <w:multiLevelType w:val="hybridMultilevel"/>
    <w:tmpl w:val="0A68A160"/>
    <w:lvl w:ilvl="0" w:tplc="1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D642E58"/>
    <w:multiLevelType w:val="multilevel"/>
    <w:tmpl w:val="336888B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 w16cid:durableId="58327834">
    <w:abstractNumId w:val="12"/>
  </w:num>
  <w:num w:numId="2" w16cid:durableId="754866442">
    <w:abstractNumId w:val="14"/>
  </w:num>
  <w:num w:numId="3" w16cid:durableId="433407038">
    <w:abstractNumId w:val="4"/>
  </w:num>
  <w:num w:numId="4" w16cid:durableId="774783906">
    <w:abstractNumId w:val="6"/>
  </w:num>
  <w:num w:numId="5" w16cid:durableId="1832090153">
    <w:abstractNumId w:val="3"/>
  </w:num>
  <w:num w:numId="6" w16cid:durableId="1090397300">
    <w:abstractNumId w:val="10"/>
  </w:num>
  <w:num w:numId="7" w16cid:durableId="710110184">
    <w:abstractNumId w:val="0"/>
  </w:num>
  <w:num w:numId="8" w16cid:durableId="58292131">
    <w:abstractNumId w:val="3"/>
  </w:num>
  <w:num w:numId="9" w16cid:durableId="1944336361">
    <w:abstractNumId w:val="1"/>
  </w:num>
  <w:num w:numId="10" w16cid:durableId="405960509">
    <w:abstractNumId w:val="13"/>
  </w:num>
  <w:num w:numId="11" w16cid:durableId="1070420992">
    <w:abstractNumId w:val="9"/>
  </w:num>
  <w:num w:numId="12" w16cid:durableId="1119647467">
    <w:abstractNumId w:val="2"/>
  </w:num>
  <w:num w:numId="13" w16cid:durableId="1848709251">
    <w:abstractNumId w:val="11"/>
  </w:num>
  <w:num w:numId="14" w16cid:durableId="720523195">
    <w:abstractNumId w:val="5"/>
  </w:num>
  <w:num w:numId="15" w16cid:durableId="1883328416">
    <w:abstractNumId w:val="7"/>
  </w:num>
  <w:num w:numId="16" w16cid:durableId="162414547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0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596" fill="f" fillcolor="white" stroke="f">
      <v:fill color="white" on="f"/>
      <v:stroke on="f"/>
    </o:shapedefaults>
  </w:hdrShapeDefaults>
  <w:footnotePr>
    <w:footnote w:id="-1"/>
    <w:footnote w:id="0"/>
  </w:footnotePr>
  <w:endnotePr>
    <w:pos w:val="sectEnd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BMC Womens Health Copy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565&lt;/HangingIndent&gt;&lt;LineSpacing&gt;2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zdvev25pupwazgezdf3xez029serez5dstt5&quot;&gt;MD-PhD-Converted&lt;record-ids&gt;&lt;item&gt;40&lt;/item&gt;&lt;item&gt;55&lt;/item&gt;&lt;item&gt;3708&lt;/item&gt;&lt;item&gt;3782&lt;/item&gt;&lt;item&gt;3790&lt;/item&gt;&lt;item&gt;3886&lt;/item&gt;&lt;item&gt;3907&lt;/item&gt;&lt;item&gt;3924&lt;/item&gt;&lt;item&gt;4026&lt;/item&gt;&lt;item&gt;4136&lt;/item&gt;&lt;item&gt;4148&lt;/item&gt;&lt;item&gt;4336&lt;/item&gt;&lt;item&gt;4339&lt;/item&gt;&lt;item&gt;4438&lt;/item&gt;&lt;item&gt;4525&lt;/item&gt;&lt;item&gt;4729&lt;/item&gt;&lt;item&gt;4807&lt;/item&gt;&lt;item&gt;4816&lt;/item&gt;&lt;item&gt;4943&lt;/item&gt;&lt;item&gt;4976&lt;/item&gt;&lt;item&gt;5063&lt;/item&gt;&lt;item&gt;5084&lt;/item&gt;&lt;item&gt;5095&lt;/item&gt;&lt;item&gt;5147&lt;/item&gt;&lt;item&gt;5199&lt;/item&gt;&lt;item&gt;5212&lt;/item&gt;&lt;item&gt;5215&lt;/item&gt;&lt;item&gt;5244&lt;/item&gt;&lt;item&gt;5265&lt;/item&gt;&lt;item&gt;5280&lt;/item&gt;&lt;item&gt;5281&lt;/item&gt;&lt;item&gt;5293&lt;/item&gt;&lt;item&gt;5314&lt;/item&gt;&lt;item&gt;5342&lt;/item&gt;&lt;item&gt;5352&lt;/item&gt;&lt;item&gt;5364&lt;/item&gt;&lt;item&gt;5431&lt;/item&gt;&lt;item&gt;5476&lt;/item&gt;&lt;item&gt;5486&lt;/item&gt;&lt;item&gt;5502&lt;/item&gt;&lt;item&gt;5645&lt;/item&gt;&lt;item&gt;5834&lt;/item&gt;&lt;item&gt;5837&lt;/item&gt;&lt;item&gt;5840&lt;/item&gt;&lt;item&gt;5850&lt;/item&gt;&lt;item&gt;5928&lt;/item&gt;&lt;item&gt;5934&lt;/item&gt;&lt;item&gt;6043&lt;/item&gt;&lt;item&gt;6044&lt;/item&gt;&lt;item&gt;6081&lt;/item&gt;&lt;item&gt;6114&lt;/item&gt;&lt;item&gt;6147&lt;/item&gt;&lt;item&gt;6149&lt;/item&gt;&lt;item&gt;6207&lt;/item&gt;&lt;item&gt;6387&lt;/item&gt;&lt;item&gt;6444&lt;/item&gt;&lt;item&gt;6456&lt;/item&gt;&lt;item&gt;6483&lt;/item&gt;&lt;item&gt;6572&lt;/item&gt;&lt;item&gt;10212&lt;/item&gt;&lt;item&gt;10215&lt;/item&gt;&lt;item&gt;10217&lt;/item&gt;&lt;item&gt;10218&lt;/item&gt;&lt;item&gt;10225&lt;/item&gt;&lt;item&gt;10235&lt;/item&gt;&lt;item&gt;10236&lt;/item&gt;&lt;item&gt;10238&lt;/item&gt;&lt;item&gt;10241&lt;/item&gt;&lt;item&gt;10261&lt;/item&gt;&lt;item&gt;10266&lt;/item&gt;&lt;item&gt;11377&lt;/item&gt;&lt;item&gt;12440&lt;/item&gt;&lt;item&gt;12456&lt;/item&gt;&lt;item&gt;12461&lt;/item&gt;&lt;item&gt;12462&lt;/item&gt;&lt;item&gt;12471&lt;/item&gt;&lt;item&gt;12477&lt;/item&gt;&lt;item&gt;12718&lt;/item&gt;&lt;item&gt;12735&lt;/item&gt;&lt;item&gt;12919&lt;/item&gt;&lt;item&gt;12925&lt;/item&gt;&lt;item&gt;12999&lt;/item&gt;&lt;item&gt;13022&lt;/item&gt;&lt;item&gt;13053&lt;/item&gt;&lt;item&gt;13054&lt;/item&gt;&lt;item&gt;13055&lt;/item&gt;&lt;item&gt;13056&lt;/item&gt;&lt;item&gt;13057&lt;/item&gt;&lt;item&gt;13059&lt;/item&gt;&lt;item&gt;13060&lt;/item&gt;&lt;item&gt;13061&lt;/item&gt;&lt;item&gt;13063&lt;/item&gt;&lt;item&gt;13064&lt;/item&gt;&lt;item&gt;13067&lt;/item&gt;&lt;/record-ids&gt;&lt;/item&gt;&lt;/Libraries&gt;"/>
  </w:docVars>
  <w:rsids>
    <w:rsidRoot w:val="00CE484A"/>
    <w:rsid w:val="0000069E"/>
    <w:rsid w:val="000013E3"/>
    <w:rsid w:val="000014A1"/>
    <w:rsid w:val="00001915"/>
    <w:rsid w:val="00001ABD"/>
    <w:rsid w:val="00001B76"/>
    <w:rsid w:val="00001CBC"/>
    <w:rsid w:val="000028D9"/>
    <w:rsid w:val="00002903"/>
    <w:rsid w:val="00002B0C"/>
    <w:rsid w:val="000032B0"/>
    <w:rsid w:val="000032C6"/>
    <w:rsid w:val="00003317"/>
    <w:rsid w:val="000040AA"/>
    <w:rsid w:val="0000414A"/>
    <w:rsid w:val="00004209"/>
    <w:rsid w:val="0000421C"/>
    <w:rsid w:val="00005B53"/>
    <w:rsid w:val="00005CEE"/>
    <w:rsid w:val="0000676E"/>
    <w:rsid w:val="00006A93"/>
    <w:rsid w:val="000074C3"/>
    <w:rsid w:val="00007BE2"/>
    <w:rsid w:val="000102C5"/>
    <w:rsid w:val="0001072D"/>
    <w:rsid w:val="00010754"/>
    <w:rsid w:val="00010F60"/>
    <w:rsid w:val="0001113C"/>
    <w:rsid w:val="00011D28"/>
    <w:rsid w:val="00011D4E"/>
    <w:rsid w:val="00011DDD"/>
    <w:rsid w:val="000123B1"/>
    <w:rsid w:val="00012550"/>
    <w:rsid w:val="000135C6"/>
    <w:rsid w:val="000135F2"/>
    <w:rsid w:val="0001369A"/>
    <w:rsid w:val="00014261"/>
    <w:rsid w:val="000150CE"/>
    <w:rsid w:val="00015862"/>
    <w:rsid w:val="00015953"/>
    <w:rsid w:val="00015B9A"/>
    <w:rsid w:val="000166DB"/>
    <w:rsid w:val="0001682E"/>
    <w:rsid w:val="0001771D"/>
    <w:rsid w:val="00017991"/>
    <w:rsid w:val="000179D0"/>
    <w:rsid w:val="00017C3A"/>
    <w:rsid w:val="00017C7D"/>
    <w:rsid w:val="000203CE"/>
    <w:rsid w:val="00020483"/>
    <w:rsid w:val="000206D5"/>
    <w:rsid w:val="00020E24"/>
    <w:rsid w:val="00020F8F"/>
    <w:rsid w:val="000213B4"/>
    <w:rsid w:val="00021F1A"/>
    <w:rsid w:val="00022149"/>
    <w:rsid w:val="00022B89"/>
    <w:rsid w:val="00022CAC"/>
    <w:rsid w:val="000234CB"/>
    <w:rsid w:val="0002378A"/>
    <w:rsid w:val="0002399E"/>
    <w:rsid w:val="000247CE"/>
    <w:rsid w:val="00025898"/>
    <w:rsid w:val="00025F73"/>
    <w:rsid w:val="000266BA"/>
    <w:rsid w:val="00026918"/>
    <w:rsid w:val="00026E8E"/>
    <w:rsid w:val="00027031"/>
    <w:rsid w:val="0002707A"/>
    <w:rsid w:val="0002720C"/>
    <w:rsid w:val="000275AB"/>
    <w:rsid w:val="0003170B"/>
    <w:rsid w:val="00031816"/>
    <w:rsid w:val="00031B15"/>
    <w:rsid w:val="00031EFA"/>
    <w:rsid w:val="0003329B"/>
    <w:rsid w:val="00033BF4"/>
    <w:rsid w:val="00034201"/>
    <w:rsid w:val="00034372"/>
    <w:rsid w:val="00034BD8"/>
    <w:rsid w:val="00034C89"/>
    <w:rsid w:val="00034D32"/>
    <w:rsid w:val="00034D4E"/>
    <w:rsid w:val="000363A9"/>
    <w:rsid w:val="00036435"/>
    <w:rsid w:val="00036A9E"/>
    <w:rsid w:val="00036CC6"/>
    <w:rsid w:val="00036E0B"/>
    <w:rsid w:val="00036E74"/>
    <w:rsid w:val="00040B10"/>
    <w:rsid w:val="000416BF"/>
    <w:rsid w:val="0004181E"/>
    <w:rsid w:val="000418F2"/>
    <w:rsid w:val="00041AF5"/>
    <w:rsid w:val="0004214B"/>
    <w:rsid w:val="0004222E"/>
    <w:rsid w:val="000424B0"/>
    <w:rsid w:val="000426A2"/>
    <w:rsid w:val="00042B13"/>
    <w:rsid w:val="00042F02"/>
    <w:rsid w:val="000439AA"/>
    <w:rsid w:val="00043F90"/>
    <w:rsid w:val="000446E1"/>
    <w:rsid w:val="00044C61"/>
    <w:rsid w:val="0004521D"/>
    <w:rsid w:val="00045FFB"/>
    <w:rsid w:val="00046039"/>
    <w:rsid w:val="00046095"/>
    <w:rsid w:val="00046882"/>
    <w:rsid w:val="00046C44"/>
    <w:rsid w:val="000472F3"/>
    <w:rsid w:val="000473D9"/>
    <w:rsid w:val="00050AEC"/>
    <w:rsid w:val="00050E51"/>
    <w:rsid w:val="00050ED7"/>
    <w:rsid w:val="00051125"/>
    <w:rsid w:val="00051417"/>
    <w:rsid w:val="0005233A"/>
    <w:rsid w:val="000525C3"/>
    <w:rsid w:val="000526A5"/>
    <w:rsid w:val="00052794"/>
    <w:rsid w:val="00053311"/>
    <w:rsid w:val="0005331E"/>
    <w:rsid w:val="00053933"/>
    <w:rsid w:val="00053E52"/>
    <w:rsid w:val="00053FD0"/>
    <w:rsid w:val="00054061"/>
    <w:rsid w:val="000545EC"/>
    <w:rsid w:val="00054D26"/>
    <w:rsid w:val="00054DD8"/>
    <w:rsid w:val="0005514B"/>
    <w:rsid w:val="00055E03"/>
    <w:rsid w:val="00056CEB"/>
    <w:rsid w:val="00057097"/>
    <w:rsid w:val="000572E7"/>
    <w:rsid w:val="00057444"/>
    <w:rsid w:val="00057AC4"/>
    <w:rsid w:val="000605C9"/>
    <w:rsid w:val="000608D9"/>
    <w:rsid w:val="00060BCC"/>
    <w:rsid w:val="00060F77"/>
    <w:rsid w:val="00061419"/>
    <w:rsid w:val="00061491"/>
    <w:rsid w:val="000616D0"/>
    <w:rsid w:val="00061702"/>
    <w:rsid w:val="000617B4"/>
    <w:rsid w:val="000617E8"/>
    <w:rsid w:val="00061A23"/>
    <w:rsid w:val="00061DC5"/>
    <w:rsid w:val="00062095"/>
    <w:rsid w:val="00062E3B"/>
    <w:rsid w:val="00063501"/>
    <w:rsid w:val="0006382A"/>
    <w:rsid w:val="00063A65"/>
    <w:rsid w:val="0006419C"/>
    <w:rsid w:val="0006496B"/>
    <w:rsid w:val="000654C4"/>
    <w:rsid w:val="000656A1"/>
    <w:rsid w:val="00065991"/>
    <w:rsid w:val="00066069"/>
    <w:rsid w:val="000661EB"/>
    <w:rsid w:val="00067B04"/>
    <w:rsid w:val="0007041D"/>
    <w:rsid w:val="00070570"/>
    <w:rsid w:val="00070656"/>
    <w:rsid w:val="00070CB4"/>
    <w:rsid w:val="00070D6D"/>
    <w:rsid w:val="00072726"/>
    <w:rsid w:val="0007279A"/>
    <w:rsid w:val="00073090"/>
    <w:rsid w:val="000731B8"/>
    <w:rsid w:val="00073466"/>
    <w:rsid w:val="000734AF"/>
    <w:rsid w:val="00073536"/>
    <w:rsid w:val="00073811"/>
    <w:rsid w:val="00074798"/>
    <w:rsid w:val="0007569C"/>
    <w:rsid w:val="000757B3"/>
    <w:rsid w:val="000758F5"/>
    <w:rsid w:val="0007594B"/>
    <w:rsid w:val="00075B1A"/>
    <w:rsid w:val="00076036"/>
    <w:rsid w:val="00076BC8"/>
    <w:rsid w:val="00076BD9"/>
    <w:rsid w:val="000772FF"/>
    <w:rsid w:val="0007776D"/>
    <w:rsid w:val="00080301"/>
    <w:rsid w:val="00080385"/>
    <w:rsid w:val="00080F09"/>
    <w:rsid w:val="00081149"/>
    <w:rsid w:val="000815B8"/>
    <w:rsid w:val="000817C4"/>
    <w:rsid w:val="00081E3B"/>
    <w:rsid w:val="00081F09"/>
    <w:rsid w:val="00082397"/>
    <w:rsid w:val="00082B51"/>
    <w:rsid w:val="00082B7C"/>
    <w:rsid w:val="00084173"/>
    <w:rsid w:val="00084EED"/>
    <w:rsid w:val="00085724"/>
    <w:rsid w:val="00086420"/>
    <w:rsid w:val="00086FB7"/>
    <w:rsid w:val="0008721F"/>
    <w:rsid w:val="00087473"/>
    <w:rsid w:val="0008762D"/>
    <w:rsid w:val="00090377"/>
    <w:rsid w:val="0009048E"/>
    <w:rsid w:val="00090946"/>
    <w:rsid w:val="00090A2D"/>
    <w:rsid w:val="00090DC8"/>
    <w:rsid w:val="00091221"/>
    <w:rsid w:val="000913BC"/>
    <w:rsid w:val="000914F0"/>
    <w:rsid w:val="000917F9"/>
    <w:rsid w:val="00092247"/>
    <w:rsid w:val="000922D9"/>
    <w:rsid w:val="00092986"/>
    <w:rsid w:val="00092A3D"/>
    <w:rsid w:val="00092E8E"/>
    <w:rsid w:val="000930AF"/>
    <w:rsid w:val="00093436"/>
    <w:rsid w:val="000937D2"/>
    <w:rsid w:val="000939BE"/>
    <w:rsid w:val="00094490"/>
    <w:rsid w:val="00095029"/>
    <w:rsid w:val="00095402"/>
    <w:rsid w:val="00095510"/>
    <w:rsid w:val="000956FB"/>
    <w:rsid w:val="00095CBE"/>
    <w:rsid w:val="00096273"/>
    <w:rsid w:val="000963EC"/>
    <w:rsid w:val="00096CC9"/>
    <w:rsid w:val="00096E32"/>
    <w:rsid w:val="00096E64"/>
    <w:rsid w:val="00096EC1"/>
    <w:rsid w:val="000976C0"/>
    <w:rsid w:val="000A0220"/>
    <w:rsid w:val="000A0781"/>
    <w:rsid w:val="000A085F"/>
    <w:rsid w:val="000A0BBF"/>
    <w:rsid w:val="000A142A"/>
    <w:rsid w:val="000A1E3A"/>
    <w:rsid w:val="000A250C"/>
    <w:rsid w:val="000A26A3"/>
    <w:rsid w:val="000A335C"/>
    <w:rsid w:val="000A4873"/>
    <w:rsid w:val="000A4AEF"/>
    <w:rsid w:val="000A5526"/>
    <w:rsid w:val="000A574D"/>
    <w:rsid w:val="000A67F6"/>
    <w:rsid w:val="000A6CE2"/>
    <w:rsid w:val="000A6EF0"/>
    <w:rsid w:val="000A7700"/>
    <w:rsid w:val="000A7A99"/>
    <w:rsid w:val="000A7B3F"/>
    <w:rsid w:val="000B019A"/>
    <w:rsid w:val="000B0599"/>
    <w:rsid w:val="000B09CE"/>
    <w:rsid w:val="000B1113"/>
    <w:rsid w:val="000B1797"/>
    <w:rsid w:val="000B1D54"/>
    <w:rsid w:val="000B1DC9"/>
    <w:rsid w:val="000B2F31"/>
    <w:rsid w:val="000B3014"/>
    <w:rsid w:val="000B3868"/>
    <w:rsid w:val="000B3D2A"/>
    <w:rsid w:val="000B447B"/>
    <w:rsid w:val="000B4589"/>
    <w:rsid w:val="000B45EC"/>
    <w:rsid w:val="000B4A9B"/>
    <w:rsid w:val="000B5170"/>
    <w:rsid w:val="000B556A"/>
    <w:rsid w:val="000B5632"/>
    <w:rsid w:val="000B5A70"/>
    <w:rsid w:val="000B5E2E"/>
    <w:rsid w:val="000B64AC"/>
    <w:rsid w:val="000B6CD2"/>
    <w:rsid w:val="000B759E"/>
    <w:rsid w:val="000B7961"/>
    <w:rsid w:val="000B7D20"/>
    <w:rsid w:val="000C01B5"/>
    <w:rsid w:val="000C0ECF"/>
    <w:rsid w:val="000C0EE1"/>
    <w:rsid w:val="000C1145"/>
    <w:rsid w:val="000C1328"/>
    <w:rsid w:val="000C14CE"/>
    <w:rsid w:val="000C1627"/>
    <w:rsid w:val="000C31F7"/>
    <w:rsid w:val="000C3438"/>
    <w:rsid w:val="000C3A83"/>
    <w:rsid w:val="000C3B4D"/>
    <w:rsid w:val="000C430B"/>
    <w:rsid w:val="000C478F"/>
    <w:rsid w:val="000C4DEC"/>
    <w:rsid w:val="000C52C6"/>
    <w:rsid w:val="000C5972"/>
    <w:rsid w:val="000C7294"/>
    <w:rsid w:val="000C7FF4"/>
    <w:rsid w:val="000D0177"/>
    <w:rsid w:val="000D071D"/>
    <w:rsid w:val="000D0A90"/>
    <w:rsid w:val="000D1707"/>
    <w:rsid w:val="000D18F9"/>
    <w:rsid w:val="000D1A51"/>
    <w:rsid w:val="000D1D36"/>
    <w:rsid w:val="000D21CC"/>
    <w:rsid w:val="000D2313"/>
    <w:rsid w:val="000D29CE"/>
    <w:rsid w:val="000D2AB6"/>
    <w:rsid w:val="000D2BFD"/>
    <w:rsid w:val="000D2CE6"/>
    <w:rsid w:val="000D34BD"/>
    <w:rsid w:val="000D3663"/>
    <w:rsid w:val="000D44D8"/>
    <w:rsid w:val="000D4AA8"/>
    <w:rsid w:val="000D4CE4"/>
    <w:rsid w:val="000D4D16"/>
    <w:rsid w:val="000D50E8"/>
    <w:rsid w:val="000D526D"/>
    <w:rsid w:val="000D5C27"/>
    <w:rsid w:val="000D5CC3"/>
    <w:rsid w:val="000D67AF"/>
    <w:rsid w:val="000D69A6"/>
    <w:rsid w:val="000D7D42"/>
    <w:rsid w:val="000E1003"/>
    <w:rsid w:val="000E1D5E"/>
    <w:rsid w:val="000E2255"/>
    <w:rsid w:val="000E350A"/>
    <w:rsid w:val="000E39B2"/>
    <w:rsid w:val="000E3C8E"/>
    <w:rsid w:val="000E4734"/>
    <w:rsid w:val="000E58C1"/>
    <w:rsid w:val="000E5920"/>
    <w:rsid w:val="000E6A6A"/>
    <w:rsid w:val="000E6DFB"/>
    <w:rsid w:val="000E7284"/>
    <w:rsid w:val="000E76EC"/>
    <w:rsid w:val="000E78CD"/>
    <w:rsid w:val="000E7A9D"/>
    <w:rsid w:val="000E7EE0"/>
    <w:rsid w:val="000F0449"/>
    <w:rsid w:val="000F0DFD"/>
    <w:rsid w:val="000F0ED5"/>
    <w:rsid w:val="000F1334"/>
    <w:rsid w:val="000F2D4F"/>
    <w:rsid w:val="000F354A"/>
    <w:rsid w:val="000F379F"/>
    <w:rsid w:val="000F4E79"/>
    <w:rsid w:val="000F4F66"/>
    <w:rsid w:val="000F531E"/>
    <w:rsid w:val="000F596D"/>
    <w:rsid w:val="000F6E5E"/>
    <w:rsid w:val="000F6FD1"/>
    <w:rsid w:val="000F725F"/>
    <w:rsid w:val="000F7EFA"/>
    <w:rsid w:val="00100F25"/>
    <w:rsid w:val="001018BF"/>
    <w:rsid w:val="00101EA4"/>
    <w:rsid w:val="00102E00"/>
    <w:rsid w:val="0010338E"/>
    <w:rsid w:val="0010439C"/>
    <w:rsid w:val="0010483C"/>
    <w:rsid w:val="00104BF8"/>
    <w:rsid w:val="00105DD7"/>
    <w:rsid w:val="00105F16"/>
    <w:rsid w:val="00106111"/>
    <w:rsid w:val="00106124"/>
    <w:rsid w:val="00106213"/>
    <w:rsid w:val="00106B2B"/>
    <w:rsid w:val="001075D2"/>
    <w:rsid w:val="00107699"/>
    <w:rsid w:val="00107E28"/>
    <w:rsid w:val="00107F79"/>
    <w:rsid w:val="0011003A"/>
    <w:rsid w:val="00110EEC"/>
    <w:rsid w:val="00111191"/>
    <w:rsid w:val="00111239"/>
    <w:rsid w:val="00111AFA"/>
    <w:rsid w:val="001121BD"/>
    <w:rsid w:val="00113436"/>
    <w:rsid w:val="00113A74"/>
    <w:rsid w:val="00113FCA"/>
    <w:rsid w:val="00114427"/>
    <w:rsid w:val="00114A81"/>
    <w:rsid w:val="00114B27"/>
    <w:rsid w:val="00114B99"/>
    <w:rsid w:val="00114DCE"/>
    <w:rsid w:val="00114F3A"/>
    <w:rsid w:val="00114FA0"/>
    <w:rsid w:val="00115088"/>
    <w:rsid w:val="00115274"/>
    <w:rsid w:val="0011582D"/>
    <w:rsid w:val="00115906"/>
    <w:rsid w:val="00115D67"/>
    <w:rsid w:val="001170A6"/>
    <w:rsid w:val="00117864"/>
    <w:rsid w:val="00117D8A"/>
    <w:rsid w:val="00120408"/>
    <w:rsid w:val="0012056A"/>
    <w:rsid w:val="0012058C"/>
    <w:rsid w:val="00120801"/>
    <w:rsid w:val="00120C61"/>
    <w:rsid w:val="00120E9E"/>
    <w:rsid w:val="00121C56"/>
    <w:rsid w:val="00122093"/>
    <w:rsid w:val="00122179"/>
    <w:rsid w:val="001222C1"/>
    <w:rsid w:val="001228C5"/>
    <w:rsid w:val="00122AE1"/>
    <w:rsid w:val="00122C60"/>
    <w:rsid w:val="00122D61"/>
    <w:rsid w:val="001234D1"/>
    <w:rsid w:val="001237EB"/>
    <w:rsid w:val="00124741"/>
    <w:rsid w:val="00124761"/>
    <w:rsid w:val="001249A7"/>
    <w:rsid w:val="00124C12"/>
    <w:rsid w:val="00125D5A"/>
    <w:rsid w:val="001267D2"/>
    <w:rsid w:val="00126D33"/>
    <w:rsid w:val="00126D77"/>
    <w:rsid w:val="00126F61"/>
    <w:rsid w:val="00127778"/>
    <w:rsid w:val="001278BE"/>
    <w:rsid w:val="00127A2A"/>
    <w:rsid w:val="00130171"/>
    <w:rsid w:val="00130A2B"/>
    <w:rsid w:val="0013160E"/>
    <w:rsid w:val="0013193D"/>
    <w:rsid w:val="00132A10"/>
    <w:rsid w:val="00132A25"/>
    <w:rsid w:val="00132AE7"/>
    <w:rsid w:val="00132FD0"/>
    <w:rsid w:val="00132FE1"/>
    <w:rsid w:val="00133F68"/>
    <w:rsid w:val="0013421B"/>
    <w:rsid w:val="00134967"/>
    <w:rsid w:val="00134A3F"/>
    <w:rsid w:val="00135C19"/>
    <w:rsid w:val="00136236"/>
    <w:rsid w:val="00136353"/>
    <w:rsid w:val="00136A7C"/>
    <w:rsid w:val="00136DCC"/>
    <w:rsid w:val="001374AE"/>
    <w:rsid w:val="00137607"/>
    <w:rsid w:val="0013799A"/>
    <w:rsid w:val="00137F2A"/>
    <w:rsid w:val="00137FFC"/>
    <w:rsid w:val="001405F3"/>
    <w:rsid w:val="00141748"/>
    <w:rsid w:val="00141948"/>
    <w:rsid w:val="00142099"/>
    <w:rsid w:val="001424FE"/>
    <w:rsid w:val="00142FF9"/>
    <w:rsid w:val="001434BE"/>
    <w:rsid w:val="0014359B"/>
    <w:rsid w:val="00144201"/>
    <w:rsid w:val="00144329"/>
    <w:rsid w:val="001445B2"/>
    <w:rsid w:val="001447AA"/>
    <w:rsid w:val="00144DEA"/>
    <w:rsid w:val="00144F41"/>
    <w:rsid w:val="0014505F"/>
    <w:rsid w:val="001455F1"/>
    <w:rsid w:val="001464B1"/>
    <w:rsid w:val="0014662A"/>
    <w:rsid w:val="00146CDD"/>
    <w:rsid w:val="001470C1"/>
    <w:rsid w:val="001478D1"/>
    <w:rsid w:val="001502CC"/>
    <w:rsid w:val="00151383"/>
    <w:rsid w:val="00151630"/>
    <w:rsid w:val="001518EF"/>
    <w:rsid w:val="001520DB"/>
    <w:rsid w:val="00152750"/>
    <w:rsid w:val="00152A3C"/>
    <w:rsid w:val="00153305"/>
    <w:rsid w:val="00153312"/>
    <w:rsid w:val="0015340F"/>
    <w:rsid w:val="00153D77"/>
    <w:rsid w:val="001543A2"/>
    <w:rsid w:val="001554A8"/>
    <w:rsid w:val="001556B9"/>
    <w:rsid w:val="001557CB"/>
    <w:rsid w:val="00155800"/>
    <w:rsid w:val="00155858"/>
    <w:rsid w:val="0015592C"/>
    <w:rsid w:val="00156463"/>
    <w:rsid w:val="00156851"/>
    <w:rsid w:val="00156D6D"/>
    <w:rsid w:val="00156DBA"/>
    <w:rsid w:val="00157916"/>
    <w:rsid w:val="0016001F"/>
    <w:rsid w:val="0016016F"/>
    <w:rsid w:val="00160608"/>
    <w:rsid w:val="00160612"/>
    <w:rsid w:val="00160AA1"/>
    <w:rsid w:val="00161135"/>
    <w:rsid w:val="00161715"/>
    <w:rsid w:val="00161AC4"/>
    <w:rsid w:val="00161B40"/>
    <w:rsid w:val="0016239D"/>
    <w:rsid w:val="00162728"/>
    <w:rsid w:val="00162D88"/>
    <w:rsid w:val="00162E00"/>
    <w:rsid w:val="0016321F"/>
    <w:rsid w:val="0016330D"/>
    <w:rsid w:val="00163504"/>
    <w:rsid w:val="00163F1C"/>
    <w:rsid w:val="00164BB0"/>
    <w:rsid w:val="00164E7B"/>
    <w:rsid w:val="00165218"/>
    <w:rsid w:val="001659F2"/>
    <w:rsid w:val="00165A19"/>
    <w:rsid w:val="00165ECA"/>
    <w:rsid w:val="001661D1"/>
    <w:rsid w:val="0016672E"/>
    <w:rsid w:val="001667D1"/>
    <w:rsid w:val="0016694F"/>
    <w:rsid w:val="00167AE9"/>
    <w:rsid w:val="001700D8"/>
    <w:rsid w:val="001709A4"/>
    <w:rsid w:val="0017111C"/>
    <w:rsid w:val="0017196C"/>
    <w:rsid w:val="00171A91"/>
    <w:rsid w:val="00171E45"/>
    <w:rsid w:val="00172434"/>
    <w:rsid w:val="00172D32"/>
    <w:rsid w:val="00172E69"/>
    <w:rsid w:val="0017329A"/>
    <w:rsid w:val="0017345E"/>
    <w:rsid w:val="00173C9B"/>
    <w:rsid w:val="001740D2"/>
    <w:rsid w:val="00174750"/>
    <w:rsid w:val="00174D75"/>
    <w:rsid w:val="00174FB3"/>
    <w:rsid w:val="00175415"/>
    <w:rsid w:val="00175749"/>
    <w:rsid w:val="0017576C"/>
    <w:rsid w:val="00176595"/>
    <w:rsid w:val="00176B91"/>
    <w:rsid w:val="00176BEC"/>
    <w:rsid w:val="001779CB"/>
    <w:rsid w:val="00177B33"/>
    <w:rsid w:val="00177FDA"/>
    <w:rsid w:val="001800D3"/>
    <w:rsid w:val="0018017B"/>
    <w:rsid w:val="001801FB"/>
    <w:rsid w:val="001810F8"/>
    <w:rsid w:val="00181B61"/>
    <w:rsid w:val="00181BCB"/>
    <w:rsid w:val="0018293D"/>
    <w:rsid w:val="00184320"/>
    <w:rsid w:val="00184A62"/>
    <w:rsid w:val="00184BF7"/>
    <w:rsid w:val="0018548F"/>
    <w:rsid w:val="0018560C"/>
    <w:rsid w:val="001859C9"/>
    <w:rsid w:val="00185F34"/>
    <w:rsid w:val="0018627F"/>
    <w:rsid w:val="001866BA"/>
    <w:rsid w:val="00186E4F"/>
    <w:rsid w:val="00186EB4"/>
    <w:rsid w:val="00187CBA"/>
    <w:rsid w:val="00187D50"/>
    <w:rsid w:val="001900DA"/>
    <w:rsid w:val="001901FE"/>
    <w:rsid w:val="00190D14"/>
    <w:rsid w:val="00190EDC"/>
    <w:rsid w:val="00191111"/>
    <w:rsid w:val="001918A6"/>
    <w:rsid w:val="00193730"/>
    <w:rsid w:val="00193EE2"/>
    <w:rsid w:val="00194893"/>
    <w:rsid w:val="00194E18"/>
    <w:rsid w:val="001960AF"/>
    <w:rsid w:val="001964B8"/>
    <w:rsid w:val="001966FE"/>
    <w:rsid w:val="00196F90"/>
    <w:rsid w:val="00197018"/>
    <w:rsid w:val="0019733B"/>
    <w:rsid w:val="00197681"/>
    <w:rsid w:val="001A099E"/>
    <w:rsid w:val="001A1077"/>
    <w:rsid w:val="001A1381"/>
    <w:rsid w:val="001A15D9"/>
    <w:rsid w:val="001A1685"/>
    <w:rsid w:val="001A180B"/>
    <w:rsid w:val="001A22C8"/>
    <w:rsid w:val="001A2473"/>
    <w:rsid w:val="001A2D06"/>
    <w:rsid w:val="001A2F8D"/>
    <w:rsid w:val="001A2F97"/>
    <w:rsid w:val="001A3423"/>
    <w:rsid w:val="001A36CC"/>
    <w:rsid w:val="001A40F1"/>
    <w:rsid w:val="001A4C51"/>
    <w:rsid w:val="001A50BC"/>
    <w:rsid w:val="001A5324"/>
    <w:rsid w:val="001A53E0"/>
    <w:rsid w:val="001A64BC"/>
    <w:rsid w:val="001A7468"/>
    <w:rsid w:val="001A7781"/>
    <w:rsid w:val="001A78BF"/>
    <w:rsid w:val="001A7FD2"/>
    <w:rsid w:val="001B037E"/>
    <w:rsid w:val="001B2D73"/>
    <w:rsid w:val="001B2DC3"/>
    <w:rsid w:val="001B2F7B"/>
    <w:rsid w:val="001B362F"/>
    <w:rsid w:val="001B4BF0"/>
    <w:rsid w:val="001B57D9"/>
    <w:rsid w:val="001B599B"/>
    <w:rsid w:val="001B66E0"/>
    <w:rsid w:val="001B6777"/>
    <w:rsid w:val="001B6AAF"/>
    <w:rsid w:val="001B6CE7"/>
    <w:rsid w:val="001B6E63"/>
    <w:rsid w:val="001B767B"/>
    <w:rsid w:val="001B798B"/>
    <w:rsid w:val="001B7CAA"/>
    <w:rsid w:val="001C0B22"/>
    <w:rsid w:val="001C0E98"/>
    <w:rsid w:val="001C1587"/>
    <w:rsid w:val="001C182E"/>
    <w:rsid w:val="001C25FF"/>
    <w:rsid w:val="001C2974"/>
    <w:rsid w:val="001C381D"/>
    <w:rsid w:val="001C3E0D"/>
    <w:rsid w:val="001C4156"/>
    <w:rsid w:val="001C45C6"/>
    <w:rsid w:val="001C463F"/>
    <w:rsid w:val="001C4C25"/>
    <w:rsid w:val="001C517C"/>
    <w:rsid w:val="001C606D"/>
    <w:rsid w:val="001C6785"/>
    <w:rsid w:val="001C68F6"/>
    <w:rsid w:val="001C69A0"/>
    <w:rsid w:val="001C6AA4"/>
    <w:rsid w:val="001C72D3"/>
    <w:rsid w:val="001C74A8"/>
    <w:rsid w:val="001C7625"/>
    <w:rsid w:val="001C773C"/>
    <w:rsid w:val="001D070D"/>
    <w:rsid w:val="001D09EC"/>
    <w:rsid w:val="001D1672"/>
    <w:rsid w:val="001D1BB9"/>
    <w:rsid w:val="001D1E18"/>
    <w:rsid w:val="001D1F12"/>
    <w:rsid w:val="001D24B0"/>
    <w:rsid w:val="001D24B9"/>
    <w:rsid w:val="001D24E9"/>
    <w:rsid w:val="001D2AB9"/>
    <w:rsid w:val="001D3242"/>
    <w:rsid w:val="001D3427"/>
    <w:rsid w:val="001D3A69"/>
    <w:rsid w:val="001D3D53"/>
    <w:rsid w:val="001D5077"/>
    <w:rsid w:val="001D584F"/>
    <w:rsid w:val="001D641B"/>
    <w:rsid w:val="001D6A0A"/>
    <w:rsid w:val="001D7569"/>
    <w:rsid w:val="001D7942"/>
    <w:rsid w:val="001E054E"/>
    <w:rsid w:val="001E05DA"/>
    <w:rsid w:val="001E0DC6"/>
    <w:rsid w:val="001E10C7"/>
    <w:rsid w:val="001E1B03"/>
    <w:rsid w:val="001E1F0C"/>
    <w:rsid w:val="001E2CBF"/>
    <w:rsid w:val="001E30A5"/>
    <w:rsid w:val="001E321D"/>
    <w:rsid w:val="001E3677"/>
    <w:rsid w:val="001E38CE"/>
    <w:rsid w:val="001E38D5"/>
    <w:rsid w:val="001E46C9"/>
    <w:rsid w:val="001E4C57"/>
    <w:rsid w:val="001E51BA"/>
    <w:rsid w:val="001E5A08"/>
    <w:rsid w:val="001E6E0C"/>
    <w:rsid w:val="001E73B7"/>
    <w:rsid w:val="001E7896"/>
    <w:rsid w:val="001E790B"/>
    <w:rsid w:val="001E7C2E"/>
    <w:rsid w:val="001E7E5A"/>
    <w:rsid w:val="001F0916"/>
    <w:rsid w:val="001F0BC9"/>
    <w:rsid w:val="001F124A"/>
    <w:rsid w:val="001F1DDF"/>
    <w:rsid w:val="001F1E23"/>
    <w:rsid w:val="001F1E32"/>
    <w:rsid w:val="001F2289"/>
    <w:rsid w:val="001F22F3"/>
    <w:rsid w:val="001F283A"/>
    <w:rsid w:val="001F2D46"/>
    <w:rsid w:val="001F3348"/>
    <w:rsid w:val="001F35CD"/>
    <w:rsid w:val="001F37E3"/>
    <w:rsid w:val="001F3DBB"/>
    <w:rsid w:val="001F3EE8"/>
    <w:rsid w:val="001F41EA"/>
    <w:rsid w:val="001F42AC"/>
    <w:rsid w:val="001F4E3F"/>
    <w:rsid w:val="001F5F46"/>
    <w:rsid w:val="001F6678"/>
    <w:rsid w:val="001F6990"/>
    <w:rsid w:val="001F7588"/>
    <w:rsid w:val="001F7F33"/>
    <w:rsid w:val="00201237"/>
    <w:rsid w:val="00202062"/>
    <w:rsid w:val="00202644"/>
    <w:rsid w:val="00202921"/>
    <w:rsid w:val="00202DD8"/>
    <w:rsid w:val="00203122"/>
    <w:rsid w:val="0020369B"/>
    <w:rsid w:val="00203EA8"/>
    <w:rsid w:val="002043FF"/>
    <w:rsid w:val="00204DC0"/>
    <w:rsid w:val="00205748"/>
    <w:rsid w:val="00205862"/>
    <w:rsid w:val="00205BAA"/>
    <w:rsid w:val="00205D7B"/>
    <w:rsid w:val="00205F0A"/>
    <w:rsid w:val="00206983"/>
    <w:rsid w:val="002105E3"/>
    <w:rsid w:val="00210FAB"/>
    <w:rsid w:val="00211242"/>
    <w:rsid w:val="00211A69"/>
    <w:rsid w:val="00211E23"/>
    <w:rsid w:val="00212863"/>
    <w:rsid w:val="0021335D"/>
    <w:rsid w:val="00213A28"/>
    <w:rsid w:val="00213D78"/>
    <w:rsid w:val="00213FE0"/>
    <w:rsid w:val="00214184"/>
    <w:rsid w:val="00214CE6"/>
    <w:rsid w:val="00215721"/>
    <w:rsid w:val="00215BA6"/>
    <w:rsid w:val="00216808"/>
    <w:rsid w:val="00216895"/>
    <w:rsid w:val="002169D1"/>
    <w:rsid w:val="00216A57"/>
    <w:rsid w:val="00216E01"/>
    <w:rsid w:val="002200BC"/>
    <w:rsid w:val="00220B36"/>
    <w:rsid w:val="002212F4"/>
    <w:rsid w:val="0022155B"/>
    <w:rsid w:val="00221850"/>
    <w:rsid w:val="00222378"/>
    <w:rsid w:val="00222420"/>
    <w:rsid w:val="00222CAC"/>
    <w:rsid w:val="00222E46"/>
    <w:rsid w:val="0022354B"/>
    <w:rsid w:val="00223598"/>
    <w:rsid w:val="0022362D"/>
    <w:rsid w:val="00223665"/>
    <w:rsid w:val="002237F5"/>
    <w:rsid w:val="002247C1"/>
    <w:rsid w:val="0022483A"/>
    <w:rsid w:val="00224D0E"/>
    <w:rsid w:val="00224D9F"/>
    <w:rsid w:val="00224F6D"/>
    <w:rsid w:val="002253AD"/>
    <w:rsid w:val="002259CE"/>
    <w:rsid w:val="002259D4"/>
    <w:rsid w:val="00225A69"/>
    <w:rsid w:val="00225AA0"/>
    <w:rsid w:val="00225B30"/>
    <w:rsid w:val="002268EC"/>
    <w:rsid w:val="0022770E"/>
    <w:rsid w:val="002278EF"/>
    <w:rsid w:val="00227E06"/>
    <w:rsid w:val="00227F0F"/>
    <w:rsid w:val="00232161"/>
    <w:rsid w:val="002325A8"/>
    <w:rsid w:val="0023335E"/>
    <w:rsid w:val="00233619"/>
    <w:rsid w:val="002337B4"/>
    <w:rsid w:val="00234417"/>
    <w:rsid w:val="00234862"/>
    <w:rsid w:val="00234D68"/>
    <w:rsid w:val="00234EEA"/>
    <w:rsid w:val="002357DB"/>
    <w:rsid w:val="00235AD5"/>
    <w:rsid w:val="00235E22"/>
    <w:rsid w:val="00235F03"/>
    <w:rsid w:val="00235FE0"/>
    <w:rsid w:val="002362EE"/>
    <w:rsid w:val="00237138"/>
    <w:rsid w:val="00240361"/>
    <w:rsid w:val="0024068B"/>
    <w:rsid w:val="00240777"/>
    <w:rsid w:val="002407BE"/>
    <w:rsid w:val="00240E26"/>
    <w:rsid w:val="002413FB"/>
    <w:rsid w:val="00241A6C"/>
    <w:rsid w:val="00241BAF"/>
    <w:rsid w:val="0024257F"/>
    <w:rsid w:val="0024269E"/>
    <w:rsid w:val="00242C2D"/>
    <w:rsid w:val="00243057"/>
    <w:rsid w:val="002430B0"/>
    <w:rsid w:val="0024333A"/>
    <w:rsid w:val="002435C3"/>
    <w:rsid w:val="00243A90"/>
    <w:rsid w:val="00243EF3"/>
    <w:rsid w:val="002443E5"/>
    <w:rsid w:val="00244559"/>
    <w:rsid w:val="00244789"/>
    <w:rsid w:val="0024487B"/>
    <w:rsid w:val="00245894"/>
    <w:rsid w:val="00245C53"/>
    <w:rsid w:val="00246BB9"/>
    <w:rsid w:val="00246D8E"/>
    <w:rsid w:val="00247120"/>
    <w:rsid w:val="0024787B"/>
    <w:rsid w:val="00247957"/>
    <w:rsid w:val="00250197"/>
    <w:rsid w:val="0025076F"/>
    <w:rsid w:val="0025181D"/>
    <w:rsid w:val="00252218"/>
    <w:rsid w:val="0025264D"/>
    <w:rsid w:val="002529D5"/>
    <w:rsid w:val="0025306C"/>
    <w:rsid w:val="00253147"/>
    <w:rsid w:val="00254760"/>
    <w:rsid w:val="00255F71"/>
    <w:rsid w:val="00256041"/>
    <w:rsid w:val="00256322"/>
    <w:rsid w:val="00256ACB"/>
    <w:rsid w:val="002572F9"/>
    <w:rsid w:val="00257373"/>
    <w:rsid w:val="00257B48"/>
    <w:rsid w:val="002607C9"/>
    <w:rsid w:val="00260970"/>
    <w:rsid w:val="0026113F"/>
    <w:rsid w:val="00261542"/>
    <w:rsid w:val="00261669"/>
    <w:rsid w:val="00261999"/>
    <w:rsid w:val="00261A03"/>
    <w:rsid w:val="0026263F"/>
    <w:rsid w:val="00262698"/>
    <w:rsid w:val="00262A1D"/>
    <w:rsid w:val="00262A22"/>
    <w:rsid w:val="00263004"/>
    <w:rsid w:val="002643C1"/>
    <w:rsid w:val="00264517"/>
    <w:rsid w:val="00264661"/>
    <w:rsid w:val="0026482B"/>
    <w:rsid w:val="00264A89"/>
    <w:rsid w:val="00265265"/>
    <w:rsid w:val="002657D5"/>
    <w:rsid w:val="00265A8D"/>
    <w:rsid w:val="00265AF2"/>
    <w:rsid w:val="00265D10"/>
    <w:rsid w:val="00265FAC"/>
    <w:rsid w:val="0026608B"/>
    <w:rsid w:val="00266228"/>
    <w:rsid w:val="00266812"/>
    <w:rsid w:val="00266AC6"/>
    <w:rsid w:val="00266C92"/>
    <w:rsid w:val="00267774"/>
    <w:rsid w:val="002677BE"/>
    <w:rsid w:val="00267CDA"/>
    <w:rsid w:val="002705F8"/>
    <w:rsid w:val="002707FF"/>
    <w:rsid w:val="00270B06"/>
    <w:rsid w:val="00270CB9"/>
    <w:rsid w:val="0027132B"/>
    <w:rsid w:val="002731C7"/>
    <w:rsid w:val="00273D98"/>
    <w:rsid w:val="002745E3"/>
    <w:rsid w:val="00274633"/>
    <w:rsid w:val="002747F7"/>
    <w:rsid w:val="002752D0"/>
    <w:rsid w:val="002754E5"/>
    <w:rsid w:val="00275B3D"/>
    <w:rsid w:val="00277162"/>
    <w:rsid w:val="002771B6"/>
    <w:rsid w:val="00277210"/>
    <w:rsid w:val="00277280"/>
    <w:rsid w:val="002806EB"/>
    <w:rsid w:val="00280B22"/>
    <w:rsid w:val="00280E9B"/>
    <w:rsid w:val="00281022"/>
    <w:rsid w:val="00281720"/>
    <w:rsid w:val="002818B5"/>
    <w:rsid w:val="00282814"/>
    <w:rsid w:val="0028290C"/>
    <w:rsid w:val="0028316B"/>
    <w:rsid w:val="00284308"/>
    <w:rsid w:val="00284EE7"/>
    <w:rsid w:val="00285A8B"/>
    <w:rsid w:val="00285BB2"/>
    <w:rsid w:val="00285C91"/>
    <w:rsid w:val="00285F84"/>
    <w:rsid w:val="002863D1"/>
    <w:rsid w:val="002863FD"/>
    <w:rsid w:val="00286407"/>
    <w:rsid w:val="00286C49"/>
    <w:rsid w:val="00286D2F"/>
    <w:rsid w:val="00286DA3"/>
    <w:rsid w:val="00286E14"/>
    <w:rsid w:val="00286F88"/>
    <w:rsid w:val="0028704A"/>
    <w:rsid w:val="002879BB"/>
    <w:rsid w:val="00287A48"/>
    <w:rsid w:val="002900EF"/>
    <w:rsid w:val="0029048B"/>
    <w:rsid w:val="00290717"/>
    <w:rsid w:val="00290D8B"/>
    <w:rsid w:val="00291865"/>
    <w:rsid w:val="00293952"/>
    <w:rsid w:val="0029462B"/>
    <w:rsid w:val="00294873"/>
    <w:rsid w:val="00294A8E"/>
    <w:rsid w:val="00294C1B"/>
    <w:rsid w:val="00294D55"/>
    <w:rsid w:val="002953B0"/>
    <w:rsid w:val="002959C7"/>
    <w:rsid w:val="00295B04"/>
    <w:rsid w:val="00295B0A"/>
    <w:rsid w:val="002967B7"/>
    <w:rsid w:val="002969C9"/>
    <w:rsid w:val="00296D15"/>
    <w:rsid w:val="00297238"/>
    <w:rsid w:val="002977BB"/>
    <w:rsid w:val="00297F86"/>
    <w:rsid w:val="002A08A8"/>
    <w:rsid w:val="002A0B04"/>
    <w:rsid w:val="002A0C3D"/>
    <w:rsid w:val="002A104A"/>
    <w:rsid w:val="002A18AA"/>
    <w:rsid w:val="002A209A"/>
    <w:rsid w:val="002A273A"/>
    <w:rsid w:val="002A43E9"/>
    <w:rsid w:val="002A50D3"/>
    <w:rsid w:val="002A5240"/>
    <w:rsid w:val="002A58CB"/>
    <w:rsid w:val="002A5E5F"/>
    <w:rsid w:val="002A60AD"/>
    <w:rsid w:val="002A75EC"/>
    <w:rsid w:val="002A7754"/>
    <w:rsid w:val="002A77C8"/>
    <w:rsid w:val="002A7B32"/>
    <w:rsid w:val="002A7D57"/>
    <w:rsid w:val="002B0567"/>
    <w:rsid w:val="002B068A"/>
    <w:rsid w:val="002B0727"/>
    <w:rsid w:val="002B079E"/>
    <w:rsid w:val="002B0BF9"/>
    <w:rsid w:val="002B0ECC"/>
    <w:rsid w:val="002B19A7"/>
    <w:rsid w:val="002B1A39"/>
    <w:rsid w:val="002B26B2"/>
    <w:rsid w:val="002B3A26"/>
    <w:rsid w:val="002B3A79"/>
    <w:rsid w:val="002B3DD1"/>
    <w:rsid w:val="002B4060"/>
    <w:rsid w:val="002B47B0"/>
    <w:rsid w:val="002B499D"/>
    <w:rsid w:val="002B4A90"/>
    <w:rsid w:val="002B4C62"/>
    <w:rsid w:val="002B54A0"/>
    <w:rsid w:val="002B5B04"/>
    <w:rsid w:val="002B7499"/>
    <w:rsid w:val="002B76C9"/>
    <w:rsid w:val="002B7C4F"/>
    <w:rsid w:val="002C00A0"/>
    <w:rsid w:val="002C1171"/>
    <w:rsid w:val="002C1B15"/>
    <w:rsid w:val="002C1BBB"/>
    <w:rsid w:val="002C1E8B"/>
    <w:rsid w:val="002C21EE"/>
    <w:rsid w:val="002C22A7"/>
    <w:rsid w:val="002C2570"/>
    <w:rsid w:val="002C2996"/>
    <w:rsid w:val="002C2A56"/>
    <w:rsid w:val="002C3460"/>
    <w:rsid w:val="002C3760"/>
    <w:rsid w:val="002C37F4"/>
    <w:rsid w:val="002C3946"/>
    <w:rsid w:val="002C39FB"/>
    <w:rsid w:val="002C447E"/>
    <w:rsid w:val="002C4653"/>
    <w:rsid w:val="002C4BB2"/>
    <w:rsid w:val="002C4C37"/>
    <w:rsid w:val="002C4CC2"/>
    <w:rsid w:val="002C5AB5"/>
    <w:rsid w:val="002C5CCC"/>
    <w:rsid w:val="002C61DD"/>
    <w:rsid w:val="002C6B59"/>
    <w:rsid w:val="002C6BA5"/>
    <w:rsid w:val="002C6E5D"/>
    <w:rsid w:val="002C7621"/>
    <w:rsid w:val="002C7687"/>
    <w:rsid w:val="002C7785"/>
    <w:rsid w:val="002D0EFE"/>
    <w:rsid w:val="002D1345"/>
    <w:rsid w:val="002D1914"/>
    <w:rsid w:val="002D1B67"/>
    <w:rsid w:val="002D21E3"/>
    <w:rsid w:val="002D22C7"/>
    <w:rsid w:val="002D2D14"/>
    <w:rsid w:val="002D32B5"/>
    <w:rsid w:val="002D33E5"/>
    <w:rsid w:val="002D48FF"/>
    <w:rsid w:val="002D4988"/>
    <w:rsid w:val="002D4B70"/>
    <w:rsid w:val="002D4C84"/>
    <w:rsid w:val="002D5AB9"/>
    <w:rsid w:val="002D6097"/>
    <w:rsid w:val="002D6A67"/>
    <w:rsid w:val="002D6AA7"/>
    <w:rsid w:val="002D74D4"/>
    <w:rsid w:val="002D7648"/>
    <w:rsid w:val="002D7859"/>
    <w:rsid w:val="002D7D52"/>
    <w:rsid w:val="002E0149"/>
    <w:rsid w:val="002E0D39"/>
    <w:rsid w:val="002E0D58"/>
    <w:rsid w:val="002E1B44"/>
    <w:rsid w:val="002E28EA"/>
    <w:rsid w:val="002E290B"/>
    <w:rsid w:val="002E35C0"/>
    <w:rsid w:val="002E405B"/>
    <w:rsid w:val="002E46CD"/>
    <w:rsid w:val="002E4975"/>
    <w:rsid w:val="002E55EF"/>
    <w:rsid w:val="002E5717"/>
    <w:rsid w:val="002E59BB"/>
    <w:rsid w:val="002E5BCB"/>
    <w:rsid w:val="002E6307"/>
    <w:rsid w:val="002E65BB"/>
    <w:rsid w:val="002E68A8"/>
    <w:rsid w:val="002E69B8"/>
    <w:rsid w:val="002E70ED"/>
    <w:rsid w:val="002E72C5"/>
    <w:rsid w:val="002E79D7"/>
    <w:rsid w:val="002E7AF0"/>
    <w:rsid w:val="002F0144"/>
    <w:rsid w:val="002F07D8"/>
    <w:rsid w:val="002F0EE5"/>
    <w:rsid w:val="002F11CE"/>
    <w:rsid w:val="002F1ACD"/>
    <w:rsid w:val="002F1EEC"/>
    <w:rsid w:val="002F2449"/>
    <w:rsid w:val="002F2C67"/>
    <w:rsid w:val="002F2CB4"/>
    <w:rsid w:val="002F2E6D"/>
    <w:rsid w:val="002F2EF0"/>
    <w:rsid w:val="002F353B"/>
    <w:rsid w:val="002F397D"/>
    <w:rsid w:val="002F3A9D"/>
    <w:rsid w:val="002F3BA9"/>
    <w:rsid w:val="002F4069"/>
    <w:rsid w:val="002F5482"/>
    <w:rsid w:val="002F5AB1"/>
    <w:rsid w:val="002F5E68"/>
    <w:rsid w:val="002F6605"/>
    <w:rsid w:val="002F68D3"/>
    <w:rsid w:val="002F6EB5"/>
    <w:rsid w:val="002F73D8"/>
    <w:rsid w:val="0030036A"/>
    <w:rsid w:val="00300724"/>
    <w:rsid w:val="003007E0"/>
    <w:rsid w:val="003011FA"/>
    <w:rsid w:val="00301969"/>
    <w:rsid w:val="00301A67"/>
    <w:rsid w:val="00301AA5"/>
    <w:rsid w:val="00301B58"/>
    <w:rsid w:val="00301BF0"/>
    <w:rsid w:val="003029B8"/>
    <w:rsid w:val="00302C1B"/>
    <w:rsid w:val="00302F25"/>
    <w:rsid w:val="003035CF"/>
    <w:rsid w:val="0030556B"/>
    <w:rsid w:val="003058B5"/>
    <w:rsid w:val="00305AD6"/>
    <w:rsid w:val="0030602C"/>
    <w:rsid w:val="00306697"/>
    <w:rsid w:val="00306757"/>
    <w:rsid w:val="0030688D"/>
    <w:rsid w:val="00306E9B"/>
    <w:rsid w:val="00307D67"/>
    <w:rsid w:val="003103A3"/>
    <w:rsid w:val="00311329"/>
    <w:rsid w:val="00311AC5"/>
    <w:rsid w:val="00311AF3"/>
    <w:rsid w:val="00311F13"/>
    <w:rsid w:val="00312341"/>
    <w:rsid w:val="00313326"/>
    <w:rsid w:val="00313374"/>
    <w:rsid w:val="00313A4D"/>
    <w:rsid w:val="00313D4B"/>
    <w:rsid w:val="00314206"/>
    <w:rsid w:val="00314AEB"/>
    <w:rsid w:val="003159D4"/>
    <w:rsid w:val="00317353"/>
    <w:rsid w:val="0031746B"/>
    <w:rsid w:val="00317519"/>
    <w:rsid w:val="00317730"/>
    <w:rsid w:val="003205C9"/>
    <w:rsid w:val="00320878"/>
    <w:rsid w:val="00320A8D"/>
    <w:rsid w:val="0032176D"/>
    <w:rsid w:val="00321AFC"/>
    <w:rsid w:val="00321C2F"/>
    <w:rsid w:val="0032250F"/>
    <w:rsid w:val="003227EB"/>
    <w:rsid w:val="00322A0C"/>
    <w:rsid w:val="00323137"/>
    <w:rsid w:val="0032321A"/>
    <w:rsid w:val="00323D1F"/>
    <w:rsid w:val="0032427F"/>
    <w:rsid w:val="0032493E"/>
    <w:rsid w:val="00324D52"/>
    <w:rsid w:val="00324DB2"/>
    <w:rsid w:val="00324DCE"/>
    <w:rsid w:val="003250CB"/>
    <w:rsid w:val="003252B9"/>
    <w:rsid w:val="003252C0"/>
    <w:rsid w:val="00325415"/>
    <w:rsid w:val="003257E1"/>
    <w:rsid w:val="00325A78"/>
    <w:rsid w:val="00326029"/>
    <w:rsid w:val="0032692F"/>
    <w:rsid w:val="0032722B"/>
    <w:rsid w:val="0032761E"/>
    <w:rsid w:val="003276F5"/>
    <w:rsid w:val="00327C14"/>
    <w:rsid w:val="00327DF9"/>
    <w:rsid w:val="00330145"/>
    <w:rsid w:val="003303D7"/>
    <w:rsid w:val="00330636"/>
    <w:rsid w:val="00330672"/>
    <w:rsid w:val="00331861"/>
    <w:rsid w:val="00331A94"/>
    <w:rsid w:val="00331E68"/>
    <w:rsid w:val="003323F2"/>
    <w:rsid w:val="003326FB"/>
    <w:rsid w:val="003337A1"/>
    <w:rsid w:val="003339CC"/>
    <w:rsid w:val="00333B6E"/>
    <w:rsid w:val="00334501"/>
    <w:rsid w:val="00334523"/>
    <w:rsid w:val="0033481D"/>
    <w:rsid w:val="00334830"/>
    <w:rsid w:val="0033572B"/>
    <w:rsid w:val="00335748"/>
    <w:rsid w:val="00335815"/>
    <w:rsid w:val="003358FD"/>
    <w:rsid w:val="0033732F"/>
    <w:rsid w:val="00337647"/>
    <w:rsid w:val="003376D4"/>
    <w:rsid w:val="00337966"/>
    <w:rsid w:val="003379B0"/>
    <w:rsid w:val="00337B69"/>
    <w:rsid w:val="00340788"/>
    <w:rsid w:val="003407D7"/>
    <w:rsid w:val="003409FB"/>
    <w:rsid w:val="00341018"/>
    <w:rsid w:val="00341AAB"/>
    <w:rsid w:val="003420A1"/>
    <w:rsid w:val="00343094"/>
    <w:rsid w:val="003435DE"/>
    <w:rsid w:val="00343A5B"/>
    <w:rsid w:val="00343AE1"/>
    <w:rsid w:val="00343B94"/>
    <w:rsid w:val="00343E07"/>
    <w:rsid w:val="00343FE7"/>
    <w:rsid w:val="003442A3"/>
    <w:rsid w:val="003461F6"/>
    <w:rsid w:val="003469DD"/>
    <w:rsid w:val="00346DF7"/>
    <w:rsid w:val="00346FF6"/>
    <w:rsid w:val="00347145"/>
    <w:rsid w:val="00347636"/>
    <w:rsid w:val="003477BB"/>
    <w:rsid w:val="00350454"/>
    <w:rsid w:val="0035055F"/>
    <w:rsid w:val="0035098F"/>
    <w:rsid w:val="00350DBF"/>
    <w:rsid w:val="0035205F"/>
    <w:rsid w:val="003523D2"/>
    <w:rsid w:val="0035298B"/>
    <w:rsid w:val="00352B7A"/>
    <w:rsid w:val="00352E5F"/>
    <w:rsid w:val="0035434E"/>
    <w:rsid w:val="00354B4C"/>
    <w:rsid w:val="0035511E"/>
    <w:rsid w:val="00355132"/>
    <w:rsid w:val="00355719"/>
    <w:rsid w:val="00355A6F"/>
    <w:rsid w:val="00355E04"/>
    <w:rsid w:val="00355E12"/>
    <w:rsid w:val="00357353"/>
    <w:rsid w:val="00357DAA"/>
    <w:rsid w:val="00360163"/>
    <w:rsid w:val="003614A4"/>
    <w:rsid w:val="003619C4"/>
    <w:rsid w:val="0036226D"/>
    <w:rsid w:val="00362EAB"/>
    <w:rsid w:val="00363330"/>
    <w:rsid w:val="00363536"/>
    <w:rsid w:val="00363A8C"/>
    <w:rsid w:val="00363AF1"/>
    <w:rsid w:val="00363B35"/>
    <w:rsid w:val="0036406B"/>
    <w:rsid w:val="003640DA"/>
    <w:rsid w:val="0036416C"/>
    <w:rsid w:val="00364BF9"/>
    <w:rsid w:val="00364FE8"/>
    <w:rsid w:val="003651B5"/>
    <w:rsid w:val="003653DB"/>
    <w:rsid w:val="003654B3"/>
    <w:rsid w:val="003660DF"/>
    <w:rsid w:val="003663A1"/>
    <w:rsid w:val="00366DA8"/>
    <w:rsid w:val="00367DEA"/>
    <w:rsid w:val="003705F6"/>
    <w:rsid w:val="0037062D"/>
    <w:rsid w:val="003706C6"/>
    <w:rsid w:val="00371449"/>
    <w:rsid w:val="0037177B"/>
    <w:rsid w:val="00371852"/>
    <w:rsid w:val="00372223"/>
    <w:rsid w:val="003729AE"/>
    <w:rsid w:val="00372C53"/>
    <w:rsid w:val="00373352"/>
    <w:rsid w:val="0037357C"/>
    <w:rsid w:val="0037370A"/>
    <w:rsid w:val="00373AA5"/>
    <w:rsid w:val="00373D82"/>
    <w:rsid w:val="003740C8"/>
    <w:rsid w:val="0037478E"/>
    <w:rsid w:val="00374C6C"/>
    <w:rsid w:val="0037505E"/>
    <w:rsid w:val="0037542C"/>
    <w:rsid w:val="00375ABA"/>
    <w:rsid w:val="00376737"/>
    <w:rsid w:val="00376998"/>
    <w:rsid w:val="00376A24"/>
    <w:rsid w:val="003775D8"/>
    <w:rsid w:val="003776A3"/>
    <w:rsid w:val="00377CC6"/>
    <w:rsid w:val="0038285A"/>
    <w:rsid w:val="00382B0B"/>
    <w:rsid w:val="00382D95"/>
    <w:rsid w:val="00382E74"/>
    <w:rsid w:val="0038318A"/>
    <w:rsid w:val="00384BE5"/>
    <w:rsid w:val="00384D39"/>
    <w:rsid w:val="00384DF3"/>
    <w:rsid w:val="00385643"/>
    <w:rsid w:val="00385801"/>
    <w:rsid w:val="003861C6"/>
    <w:rsid w:val="00386606"/>
    <w:rsid w:val="003871DE"/>
    <w:rsid w:val="00387334"/>
    <w:rsid w:val="00387524"/>
    <w:rsid w:val="00390349"/>
    <w:rsid w:val="00390763"/>
    <w:rsid w:val="00390E0F"/>
    <w:rsid w:val="00390FED"/>
    <w:rsid w:val="0039122C"/>
    <w:rsid w:val="00391427"/>
    <w:rsid w:val="003928E0"/>
    <w:rsid w:val="00392AD3"/>
    <w:rsid w:val="00393857"/>
    <w:rsid w:val="00394240"/>
    <w:rsid w:val="00394599"/>
    <w:rsid w:val="00394810"/>
    <w:rsid w:val="00394A3E"/>
    <w:rsid w:val="00394C2B"/>
    <w:rsid w:val="00394D1C"/>
    <w:rsid w:val="003952D8"/>
    <w:rsid w:val="00396136"/>
    <w:rsid w:val="00396799"/>
    <w:rsid w:val="00396E1F"/>
    <w:rsid w:val="00396FDE"/>
    <w:rsid w:val="003972C0"/>
    <w:rsid w:val="003974FB"/>
    <w:rsid w:val="003A04D3"/>
    <w:rsid w:val="003A056C"/>
    <w:rsid w:val="003A0679"/>
    <w:rsid w:val="003A07B6"/>
    <w:rsid w:val="003A07D8"/>
    <w:rsid w:val="003A0A43"/>
    <w:rsid w:val="003A0AF3"/>
    <w:rsid w:val="003A0B54"/>
    <w:rsid w:val="003A11E8"/>
    <w:rsid w:val="003A1249"/>
    <w:rsid w:val="003A34B5"/>
    <w:rsid w:val="003A40BC"/>
    <w:rsid w:val="003A4933"/>
    <w:rsid w:val="003A4E54"/>
    <w:rsid w:val="003A529D"/>
    <w:rsid w:val="003A530D"/>
    <w:rsid w:val="003A557A"/>
    <w:rsid w:val="003A6191"/>
    <w:rsid w:val="003A62D4"/>
    <w:rsid w:val="003A62F8"/>
    <w:rsid w:val="003A648C"/>
    <w:rsid w:val="003A67EA"/>
    <w:rsid w:val="003A6C32"/>
    <w:rsid w:val="003A6EDC"/>
    <w:rsid w:val="003A74A0"/>
    <w:rsid w:val="003A7780"/>
    <w:rsid w:val="003B020D"/>
    <w:rsid w:val="003B12AE"/>
    <w:rsid w:val="003B1D68"/>
    <w:rsid w:val="003B2015"/>
    <w:rsid w:val="003B2B1F"/>
    <w:rsid w:val="003B2BE0"/>
    <w:rsid w:val="003B45BC"/>
    <w:rsid w:val="003B4976"/>
    <w:rsid w:val="003B4ABE"/>
    <w:rsid w:val="003B507D"/>
    <w:rsid w:val="003B5ED3"/>
    <w:rsid w:val="003B63D8"/>
    <w:rsid w:val="003B6E07"/>
    <w:rsid w:val="003B7BB8"/>
    <w:rsid w:val="003C0151"/>
    <w:rsid w:val="003C01DD"/>
    <w:rsid w:val="003C046D"/>
    <w:rsid w:val="003C0909"/>
    <w:rsid w:val="003C0C7D"/>
    <w:rsid w:val="003C0CD3"/>
    <w:rsid w:val="003C0EF7"/>
    <w:rsid w:val="003C1565"/>
    <w:rsid w:val="003C163F"/>
    <w:rsid w:val="003C21C9"/>
    <w:rsid w:val="003C2D98"/>
    <w:rsid w:val="003C2DE9"/>
    <w:rsid w:val="003C3422"/>
    <w:rsid w:val="003C3C22"/>
    <w:rsid w:val="003C4C42"/>
    <w:rsid w:val="003C4EA7"/>
    <w:rsid w:val="003C4F43"/>
    <w:rsid w:val="003C4FFE"/>
    <w:rsid w:val="003C531F"/>
    <w:rsid w:val="003C67FF"/>
    <w:rsid w:val="003C6E0F"/>
    <w:rsid w:val="003C7DDC"/>
    <w:rsid w:val="003C7FFC"/>
    <w:rsid w:val="003D0747"/>
    <w:rsid w:val="003D0780"/>
    <w:rsid w:val="003D08F9"/>
    <w:rsid w:val="003D1418"/>
    <w:rsid w:val="003D1B10"/>
    <w:rsid w:val="003D1F3D"/>
    <w:rsid w:val="003D2049"/>
    <w:rsid w:val="003D26AD"/>
    <w:rsid w:val="003D2853"/>
    <w:rsid w:val="003D28B9"/>
    <w:rsid w:val="003D35B2"/>
    <w:rsid w:val="003D3908"/>
    <w:rsid w:val="003D3AFC"/>
    <w:rsid w:val="003D3ED9"/>
    <w:rsid w:val="003D3F04"/>
    <w:rsid w:val="003D45F6"/>
    <w:rsid w:val="003D4960"/>
    <w:rsid w:val="003D4D9C"/>
    <w:rsid w:val="003D5030"/>
    <w:rsid w:val="003D58DA"/>
    <w:rsid w:val="003D60E5"/>
    <w:rsid w:val="003D667D"/>
    <w:rsid w:val="003D791D"/>
    <w:rsid w:val="003D7E44"/>
    <w:rsid w:val="003E0114"/>
    <w:rsid w:val="003E039A"/>
    <w:rsid w:val="003E0410"/>
    <w:rsid w:val="003E1344"/>
    <w:rsid w:val="003E32BE"/>
    <w:rsid w:val="003E33C0"/>
    <w:rsid w:val="003E398C"/>
    <w:rsid w:val="003E4157"/>
    <w:rsid w:val="003E45FF"/>
    <w:rsid w:val="003E48D6"/>
    <w:rsid w:val="003E58AB"/>
    <w:rsid w:val="003E5AE5"/>
    <w:rsid w:val="003E5BB2"/>
    <w:rsid w:val="003E5F23"/>
    <w:rsid w:val="003E608A"/>
    <w:rsid w:val="003E6324"/>
    <w:rsid w:val="003E66C1"/>
    <w:rsid w:val="003E699F"/>
    <w:rsid w:val="003E7C9E"/>
    <w:rsid w:val="003E7DD2"/>
    <w:rsid w:val="003E7F65"/>
    <w:rsid w:val="003F01FA"/>
    <w:rsid w:val="003F02BB"/>
    <w:rsid w:val="003F0342"/>
    <w:rsid w:val="003F0567"/>
    <w:rsid w:val="003F0EF4"/>
    <w:rsid w:val="003F1308"/>
    <w:rsid w:val="003F2230"/>
    <w:rsid w:val="003F2B77"/>
    <w:rsid w:val="003F3957"/>
    <w:rsid w:val="003F3DEB"/>
    <w:rsid w:val="003F404B"/>
    <w:rsid w:val="003F41FA"/>
    <w:rsid w:val="003F43DE"/>
    <w:rsid w:val="003F4564"/>
    <w:rsid w:val="003F4D13"/>
    <w:rsid w:val="003F5514"/>
    <w:rsid w:val="003F61DD"/>
    <w:rsid w:val="003F6767"/>
    <w:rsid w:val="003F6CE7"/>
    <w:rsid w:val="003F7221"/>
    <w:rsid w:val="00400018"/>
    <w:rsid w:val="004006B3"/>
    <w:rsid w:val="00400DBF"/>
    <w:rsid w:val="00401558"/>
    <w:rsid w:val="00401657"/>
    <w:rsid w:val="0040170D"/>
    <w:rsid w:val="004024B0"/>
    <w:rsid w:val="00402953"/>
    <w:rsid w:val="00402ECA"/>
    <w:rsid w:val="0040325C"/>
    <w:rsid w:val="00403765"/>
    <w:rsid w:val="00403E09"/>
    <w:rsid w:val="00404278"/>
    <w:rsid w:val="004046CD"/>
    <w:rsid w:val="00404A07"/>
    <w:rsid w:val="004054E2"/>
    <w:rsid w:val="0040550C"/>
    <w:rsid w:val="004057A5"/>
    <w:rsid w:val="00405A8F"/>
    <w:rsid w:val="0040624C"/>
    <w:rsid w:val="00406F10"/>
    <w:rsid w:val="0040706A"/>
    <w:rsid w:val="004102C5"/>
    <w:rsid w:val="0041108A"/>
    <w:rsid w:val="00411562"/>
    <w:rsid w:val="004116CC"/>
    <w:rsid w:val="00411BE7"/>
    <w:rsid w:val="00412A01"/>
    <w:rsid w:val="00412A58"/>
    <w:rsid w:val="00412E74"/>
    <w:rsid w:val="004140B0"/>
    <w:rsid w:val="00414650"/>
    <w:rsid w:val="00414B45"/>
    <w:rsid w:val="00414B71"/>
    <w:rsid w:val="004154CB"/>
    <w:rsid w:val="004155CC"/>
    <w:rsid w:val="00415A09"/>
    <w:rsid w:val="00415D2E"/>
    <w:rsid w:val="0041606A"/>
    <w:rsid w:val="004168E7"/>
    <w:rsid w:val="00416C28"/>
    <w:rsid w:val="00417188"/>
    <w:rsid w:val="00417BC4"/>
    <w:rsid w:val="00417DBB"/>
    <w:rsid w:val="004202EB"/>
    <w:rsid w:val="00420417"/>
    <w:rsid w:val="00420624"/>
    <w:rsid w:val="00420658"/>
    <w:rsid w:val="00420DEE"/>
    <w:rsid w:val="00421088"/>
    <w:rsid w:val="00421AA7"/>
    <w:rsid w:val="004228DD"/>
    <w:rsid w:val="00422989"/>
    <w:rsid w:val="00422A1A"/>
    <w:rsid w:val="004233BF"/>
    <w:rsid w:val="0042399E"/>
    <w:rsid w:val="00424809"/>
    <w:rsid w:val="00424D0B"/>
    <w:rsid w:val="00424F13"/>
    <w:rsid w:val="00425572"/>
    <w:rsid w:val="0042575F"/>
    <w:rsid w:val="004262B0"/>
    <w:rsid w:val="00426BD1"/>
    <w:rsid w:val="00426D0B"/>
    <w:rsid w:val="00426D12"/>
    <w:rsid w:val="00426F4F"/>
    <w:rsid w:val="00430705"/>
    <w:rsid w:val="00430830"/>
    <w:rsid w:val="004308D3"/>
    <w:rsid w:val="004315BE"/>
    <w:rsid w:val="00431ABD"/>
    <w:rsid w:val="00431F3F"/>
    <w:rsid w:val="00431F91"/>
    <w:rsid w:val="004325DB"/>
    <w:rsid w:val="00432BFA"/>
    <w:rsid w:val="0043345A"/>
    <w:rsid w:val="0043392B"/>
    <w:rsid w:val="00434871"/>
    <w:rsid w:val="00434A2F"/>
    <w:rsid w:val="00434C21"/>
    <w:rsid w:val="00434E2B"/>
    <w:rsid w:val="00435B1B"/>
    <w:rsid w:val="0043622F"/>
    <w:rsid w:val="004362EB"/>
    <w:rsid w:val="004368DF"/>
    <w:rsid w:val="00436CA0"/>
    <w:rsid w:val="00437DF1"/>
    <w:rsid w:val="004400BE"/>
    <w:rsid w:val="004401BE"/>
    <w:rsid w:val="0044021C"/>
    <w:rsid w:val="004403FC"/>
    <w:rsid w:val="004411DD"/>
    <w:rsid w:val="004414A0"/>
    <w:rsid w:val="00441831"/>
    <w:rsid w:val="00441AF6"/>
    <w:rsid w:val="00442360"/>
    <w:rsid w:val="0044236B"/>
    <w:rsid w:val="0044249C"/>
    <w:rsid w:val="004428C0"/>
    <w:rsid w:val="0044367B"/>
    <w:rsid w:val="00443DCF"/>
    <w:rsid w:val="00444D4C"/>
    <w:rsid w:val="00445236"/>
    <w:rsid w:val="0044529C"/>
    <w:rsid w:val="00445733"/>
    <w:rsid w:val="00446835"/>
    <w:rsid w:val="00446E59"/>
    <w:rsid w:val="0044778E"/>
    <w:rsid w:val="004478CA"/>
    <w:rsid w:val="00447947"/>
    <w:rsid w:val="00447C0B"/>
    <w:rsid w:val="00447DF8"/>
    <w:rsid w:val="004502B9"/>
    <w:rsid w:val="004504CF"/>
    <w:rsid w:val="00450B75"/>
    <w:rsid w:val="004515D7"/>
    <w:rsid w:val="004518AB"/>
    <w:rsid w:val="00452B36"/>
    <w:rsid w:val="00452E2F"/>
    <w:rsid w:val="00452E88"/>
    <w:rsid w:val="00453921"/>
    <w:rsid w:val="00453F71"/>
    <w:rsid w:val="00453FC9"/>
    <w:rsid w:val="004543ED"/>
    <w:rsid w:val="00454E75"/>
    <w:rsid w:val="00454E8E"/>
    <w:rsid w:val="004552A2"/>
    <w:rsid w:val="00455302"/>
    <w:rsid w:val="004556D0"/>
    <w:rsid w:val="00455B1D"/>
    <w:rsid w:val="00455DCD"/>
    <w:rsid w:val="004565DE"/>
    <w:rsid w:val="004570AB"/>
    <w:rsid w:val="00457176"/>
    <w:rsid w:val="004573AD"/>
    <w:rsid w:val="00457745"/>
    <w:rsid w:val="0045784B"/>
    <w:rsid w:val="004579CC"/>
    <w:rsid w:val="004608F7"/>
    <w:rsid w:val="00460A05"/>
    <w:rsid w:val="00460F76"/>
    <w:rsid w:val="00461592"/>
    <w:rsid w:val="00461738"/>
    <w:rsid w:val="00461B50"/>
    <w:rsid w:val="004620CD"/>
    <w:rsid w:val="0046213B"/>
    <w:rsid w:val="00462FFE"/>
    <w:rsid w:val="004639FE"/>
    <w:rsid w:val="004642A4"/>
    <w:rsid w:val="00464A6C"/>
    <w:rsid w:val="00464C82"/>
    <w:rsid w:val="00465345"/>
    <w:rsid w:val="00465AA0"/>
    <w:rsid w:val="00466F3F"/>
    <w:rsid w:val="00466F5C"/>
    <w:rsid w:val="004673D7"/>
    <w:rsid w:val="00467E61"/>
    <w:rsid w:val="00470659"/>
    <w:rsid w:val="0047098E"/>
    <w:rsid w:val="00470D3B"/>
    <w:rsid w:val="00470EF9"/>
    <w:rsid w:val="0047148D"/>
    <w:rsid w:val="00471875"/>
    <w:rsid w:val="00471D7D"/>
    <w:rsid w:val="00471FB6"/>
    <w:rsid w:val="0047207B"/>
    <w:rsid w:val="004724BE"/>
    <w:rsid w:val="00472D05"/>
    <w:rsid w:val="00473512"/>
    <w:rsid w:val="00473586"/>
    <w:rsid w:val="0047390E"/>
    <w:rsid w:val="004739F7"/>
    <w:rsid w:val="00473BB9"/>
    <w:rsid w:val="0047444B"/>
    <w:rsid w:val="00474AF0"/>
    <w:rsid w:val="00474CBA"/>
    <w:rsid w:val="00474D3A"/>
    <w:rsid w:val="00474E4A"/>
    <w:rsid w:val="0047564D"/>
    <w:rsid w:val="004757BC"/>
    <w:rsid w:val="00476446"/>
    <w:rsid w:val="00477CDD"/>
    <w:rsid w:val="00477EBA"/>
    <w:rsid w:val="00477FAF"/>
    <w:rsid w:val="00480C45"/>
    <w:rsid w:val="00481A7D"/>
    <w:rsid w:val="00482242"/>
    <w:rsid w:val="004825F5"/>
    <w:rsid w:val="00482837"/>
    <w:rsid w:val="00483215"/>
    <w:rsid w:val="00483340"/>
    <w:rsid w:val="00483B5F"/>
    <w:rsid w:val="00483EBC"/>
    <w:rsid w:val="0048425B"/>
    <w:rsid w:val="004845E8"/>
    <w:rsid w:val="00484B71"/>
    <w:rsid w:val="00484CD9"/>
    <w:rsid w:val="00484F3D"/>
    <w:rsid w:val="004853A7"/>
    <w:rsid w:val="004856DD"/>
    <w:rsid w:val="004856F2"/>
    <w:rsid w:val="004858C7"/>
    <w:rsid w:val="00485C96"/>
    <w:rsid w:val="00485E85"/>
    <w:rsid w:val="00486312"/>
    <w:rsid w:val="00486359"/>
    <w:rsid w:val="00486391"/>
    <w:rsid w:val="00486936"/>
    <w:rsid w:val="00486BB0"/>
    <w:rsid w:val="00486EAC"/>
    <w:rsid w:val="004912F8"/>
    <w:rsid w:val="004919C0"/>
    <w:rsid w:val="004921D1"/>
    <w:rsid w:val="00492246"/>
    <w:rsid w:val="00492BF1"/>
    <w:rsid w:val="00492DB4"/>
    <w:rsid w:val="004935D9"/>
    <w:rsid w:val="00493842"/>
    <w:rsid w:val="00493E18"/>
    <w:rsid w:val="00493F58"/>
    <w:rsid w:val="0049496F"/>
    <w:rsid w:val="00494D25"/>
    <w:rsid w:val="00494F3E"/>
    <w:rsid w:val="004956BA"/>
    <w:rsid w:val="00495E5D"/>
    <w:rsid w:val="004962D9"/>
    <w:rsid w:val="004968B7"/>
    <w:rsid w:val="00496CD1"/>
    <w:rsid w:val="00496FFD"/>
    <w:rsid w:val="004973E2"/>
    <w:rsid w:val="00497C73"/>
    <w:rsid w:val="00497DE0"/>
    <w:rsid w:val="00497EE4"/>
    <w:rsid w:val="004A09A0"/>
    <w:rsid w:val="004A11D2"/>
    <w:rsid w:val="004A2126"/>
    <w:rsid w:val="004A2723"/>
    <w:rsid w:val="004A2ADA"/>
    <w:rsid w:val="004A2BC8"/>
    <w:rsid w:val="004A308D"/>
    <w:rsid w:val="004A3715"/>
    <w:rsid w:val="004A3A41"/>
    <w:rsid w:val="004A3E78"/>
    <w:rsid w:val="004A4AC0"/>
    <w:rsid w:val="004A4EBF"/>
    <w:rsid w:val="004A52DA"/>
    <w:rsid w:val="004A531C"/>
    <w:rsid w:val="004A53B7"/>
    <w:rsid w:val="004A5670"/>
    <w:rsid w:val="004A5F65"/>
    <w:rsid w:val="004A602B"/>
    <w:rsid w:val="004A661C"/>
    <w:rsid w:val="004A6A86"/>
    <w:rsid w:val="004A6BC8"/>
    <w:rsid w:val="004A6ECB"/>
    <w:rsid w:val="004A766F"/>
    <w:rsid w:val="004A7956"/>
    <w:rsid w:val="004A7B5A"/>
    <w:rsid w:val="004A7E10"/>
    <w:rsid w:val="004B00F6"/>
    <w:rsid w:val="004B0A88"/>
    <w:rsid w:val="004B1121"/>
    <w:rsid w:val="004B17E9"/>
    <w:rsid w:val="004B1FFD"/>
    <w:rsid w:val="004B27C5"/>
    <w:rsid w:val="004B2BE8"/>
    <w:rsid w:val="004B30EF"/>
    <w:rsid w:val="004B32FA"/>
    <w:rsid w:val="004B34A2"/>
    <w:rsid w:val="004B3963"/>
    <w:rsid w:val="004B4BDF"/>
    <w:rsid w:val="004B4E55"/>
    <w:rsid w:val="004B5032"/>
    <w:rsid w:val="004B5091"/>
    <w:rsid w:val="004B5859"/>
    <w:rsid w:val="004B5C72"/>
    <w:rsid w:val="004B5F85"/>
    <w:rsid w:val="004B62A3"/>
    <w:rsid w:val="004B67F7"/>
    <w:rsid w:val="004B6F78"/>
    <w:rsid w:val="004B70E6"/>
    <w:rsid w:val="004B71AD"/>
    <w:rsid w:val="004B7DF7"/>
    <w:rsid w:val="004B7E13"/>
    <w:rsid w:val="004C06B4"/>
    <w:rsid w:val="004C2218"/>
    <w:rsid w:val="004C22CB"/>
    <w:rsid w:val="004C2A38"/>
    <w:rsid w:val="004C2B08"/>
    <w:rsid w:val="004C2DF3"/>
    <w:rsid w:val="004C333B"/>
    <w:rsid w:val="004C43BA"/>
    <w:rsid w:val="004C47D7"/>
    <w:rsid w:val="004C4863"/>
    <w:rsid w:val="004C49C7"/>
    <w:rsid w:val="004C54FE"/>
    <w:rsid w:val="004C560B"/>
    <w:rsid w:val="004C596C"/>
    <w:rsid w:val="004C6814"/>
    <w:rsid w:val="004C7516"/>
    <w:rsid w:val="004C78AE"/>
    <w:rsid w:val="004C78F8"/>
    <w:rsid w:val="004C797F"/>
    <w:rsid w:val="004D00A7"/>
    <w:rsid w:val="004D00EA"/>
    <w:rsid w:val="004D02CB"/>
    <w:rsid w:val="004D05C6"/>
    <w:rsid w:val="004D074D"/>
    <w:rsid w:val="004D0A65"/>
    <w:rsid w:val="004D0AB8"/>
    <w:rsid w:val="004D12EC"/>
    <w:rsid w:val="004D1C9B"/>
    <w:rsid w:val="004D23B0"/>
    <w:rsid w:val="004D24B4"/>
    <w:rsid w:val="004D2700"/>
    <w:rsid w:val="004D30C1"/>
    <w:rsid w:val="004D3177"/>
    <w:rsid w:val="004D36B3"/>
    <w:rsid w:val="004D3D4A"/>
    <w:rsid w:val="004D460F"/>
    <w:rsid w:val="004D5A09"/>
    <w:rsid w:val="004D5DD1"/>
    <w:rsid w:val="004D6172"/>
    <w:rsid w:val="004D6B21"/>
    <w:rsid w:val="004D77E7"/>
    <w:rsid w:val="004E0C90"/>
    <w:rsid w:val="004E0ED9"/>
    <w:rsid w:val="004E1393"/>
    <w:rsid w:val="004E16BF"/>
    <w:rsid w:val="004E232F"/>
    <w:rsid w:val="004E2A89"/>
    <w:rsid w:val="004E2D22"/>
    <w:rsid w:val="004E350F"/>
    <w:rsid w:val="004E3DE3"/>
    <w:rsid w:val="004E3F5C"/>
    <w:rsid w:val="004E41CA"/>
    <w:rsid w:val="004E5192"/>
    <w:rsid w:val="004E5331"/>
    <w:rsid w:val="004E5767"/>
    <w:rsid w:val="004E5928"/>
    <w:rsid w:val="004E6669"/>
    <w:rsid w:val="004E6816"/>
    <w:rsid w:val="004E68F9"/>
    <w:rsid w:val="004E732A"/>
    <w:rsid w:val="004E7818"/>
    <w:rsid w:val="004E78EA"/>
    <w:rsid w:val="004F02D8"/>
    <w:rsid w:val="004F04B7"/>
    <w:rsid w:val="004F0919"/>
    <w:rsid w:val="004F1690"/>
    <w:rsid w:val="004F1760"/>
    <w:rsid w:val="004F1768"/>
    <w:rsid w:val="004F1EE7"/>
    <w:rsid w:val="004F27C0"/>
    <w:rsid w:val="004F2806"/>
    <w:rsid w:val="004F34CF"/>
    <w:rsid w:val="004F3E6B"/>
    <w:rsid w:val="004F465A"/>
    <w:rsid w:val="004F48C1"/>
    <w:rsid w:val="004F4A32"/>
    <w:rsid w:val="004F4E39"/>
    <w:rsid w:val="004F4FBD"/>
    <w:rsid w:val="004F56EA"/>
    <w:rsid w:val="004F6190"/>
    <w:rsid w:val="004F6830"/>
    <w:rsid w:val="004F694D"/>
    <w:rsid w:val="004F6A7A"/>
    <w:rsid w:val="004F6E45"/>
    <w:rsid w:val="004F77C5"/>
    <w:rsid w:val="00500283"/>
    <w:rsid w:val="00500643"/>
    <w:rsid w:val="005012BF"/>
    <w:rsid w:val="00501304"/>
    <w:rsid w:val="00501EEA"/>
    <w:rsid w:val="005020E8"/>
    <w:rsid w:val="00502807"/>
    <w:rsid w:val="005028F0"/>
    <w:rsid w:val="00502BD1"/>
    <w:rsid w:val="005031C6"/>
    <w:rsid w:val="005032C1"/>
    <w:rsid w:val="0050394B"/>
    <w:rsid w:val="00504861"/>
    <w:rsid w:val="005053B7"/>
    <w:rsid w:val="00505719"/>
    <w:rsid w:val="00505742"/>
    <w:rsid w:val="00505D2E"/>
    <w:rsid w:val="0050601F"/>
    <w:rsid w:val="0050760A"/>
    <w:rsid w:val="00511039"/>
    <w:rsid w:val="00511654"/>
    <w:rsid w:val="00511688"/>
    <w:rsid w:val="00511735"/>
    <w:rsid w:val="00511D7E"/>
    <w:rsid w:val="00511F43"/>
    <w:rsid w:val="00513322"/>
    <w:rsid w:val="00513729"/>
    <w:rsid w:val="0051372B"/>
    <w:rsid w:val="00513D32"/>
    <w:rsid w:val="00513E1C"/>
    <w:rsid w:val="00513F17"/>
    <w:rsid w:val="005143DB"/>
    <w:rsid w:val="005147F2"/>
    <w:rsid w:val="00514A22"/>
    <w:rsid w:val="00514B6E"/>
    <w:rsid w:val="00515573"/>
    <w:rsid w:val="005155D4"/>
    <w:rsid w:val="0051568C"/>
    <w:rsid w:val="00515750"/>
    <w:rsid w:val="00515885"/>
    <w:rsid w:val="00516407"/>
    <w:rsid w:val="00516469"/>
    <w:rsid w:val="00516823"/>
    <w:rsid w:val="005204DE"/>
    <w:rsid w:val="00520ABF"/>
    <w:rsid w:val="005211F0"/>
    <w:rsid w:val="005212B8"/>
    <w:rsid w:val="00521B5C"/>
    <w:rsid w:val="00521D8C"/>
    <w:rsid w:val="005223F6"/>
    <w:rsid w:val="00522DA0"/>
    <w:rsid w:val="00523401"/>
    <w:rsid w:val="00523668"/>
    <w:rsid w:val="00523789"/>
    <w:rsid w:val="005237A7"/>
    <w:rsid w:val="005238DA"/>
    <w:rsid w:val="00523F25"/>
    <w:rsid w:val="0052439A"/>
    <w:rsid w:val="00524D38"/>
    <w:rsid w:val="0052518D"/>
    <w:rsid w:val="005252F6"/>
    <w:rsid w:val="0052531E"/>
    <w:rsid w:val="005255BF"/>
    <w:rsid w:val="005264A9"/>
    <w:rsid w:val="00526660"/>
    <w:rsid w:val="00527094"/>
    <w:rsid w:val="0052713D"/>
    <w:rsid w:val="00527672"/>
    <w:rsid w:val="0053037C"/>
    <w:rsid w:val="00531533"/>
    <w:rsid w:val="00531C16"/>
    <w:rsid w:val="00532D34"/>
    <w:rsid w:val="00532F69"/>
    <w:rsid w:val="0053322B"/>
    <w:rsid w:val="005336DC"/>
    <w:rsid w:val="005346AB"/>
    <w:rsid w:val="005347D6"/>
    <w:rsid w:val="00534965"/>
    <w:rsid w:val="00534B44"/>
    <w:rsid w:val="00534D2D"/>
    <w:rsid w:val="00534D55"/>
    <w:rsid w:val="005350F7"/>
    <w:rsid w:val="0053555C"/>
    <w:rsid w:val="005355DE"/>
    <w:rsid w:val="005356C0"/>
    <w:rsid w:val="00535C93"/>
    <w:rsid w:val="00535D2A"/>
    <w:rsid w:val="00535FE3"/>
    <w:rsid w:val="00536BC6"/>
    <w:rsid w:val="00536F42"/>
    <w:rsid w:val="0053744A"/>
    <w:rsid w:val="00540470"/>
    <w:rsid w:val="00540B5A"/>
    <w:rsid w:val="00541A63"/>
    <w:rsid w:val="00541E15"/>
    <w:rsid w:val="00541ECD"/>
    <w:rsid w:val="005429E0"/>
    <w:rsid w:val="00542AAA"/>
    <w:rsid w:val="00542DC3"/>
    <w:rsid w:val="005433FF"/>
    <w:rsid w:val="00543526"/>
    <w:rsid w:val="005438D5"/>
    <w:rsid w:val="005444BC"/>
    <w:rsid w:val="0054485C"/>
    <w:rsid w:val="00544F5E"/>
    <w:rsid w:val="00545227"/>
    <w:rsid w:val="005454B9"/>
    <w:rsid w:val="005456C1"/>
    <w:rsid w:val="00545FB9"/>
    <w:rsid w:val="0054682A"/>
    <w:rsid w:val="005469F4"/>
    <w:rsid w:val="00547510"/>
    <w:rsid w:val="0054763F"/>
    <w:rsid w:val="00547B3B"/>
    <w:rsid w:val="00547CD9"/>
    <w:rsid w:val="0055049A"/>
    <w:rsid w:val="005516BD"/>
    <w:rsid w:val="00551A18"/>
    <w:rsid w:val="00552706"/>
    <w:rsid w:val="00552FC5"/>
    <w:rsid w:val="00553390"/>
    <w:rsid w:val="00553479"/>
    <w:rsid w:val="005548D3"/>
    <w:rsid w:val="005554A5"/>
    <w:rsid w:val="005554AC"/>
    <w:rsid w:val="0055567F"/>
    <w:rsid w:val="00556858"/>
    <w:rsid w:val="00556995"/>
    <w:rsid w:val="00560846"/>
    <w:rsid w:val="00560970"/>
    <w:rsid w:val="0056106D"/>
    <w:rsid w:val="00561150"/>
    <w:rsid w:val="005611DB"/>
    <w:rsid w:val="005613C6"/>
    <w:rsid w:val="00561987"/>
    <w:rsid w:val="005619F3"/>
    <w:rsid w:val="00561E21"/>
    <w:rsid w:val="00561E8B"/>
    <w:rsid w:val="005621D6"/>
    <w:rsid w:val="00562536"/>
    <w:rsid w:val="005626A6"/>
    <w:rsid w:val="00562752"/>
    <w:rsid w:val="005627B9"/>
    <w:rsid w:val="00562C06"/>
    <w:rsid w:val="00562EE6"/>
    <w:rsid w:val="00563857"/>
    <w:rsid w:val="00563B85"/>
    <w:rsid w:val="00563C37"/>
    <w:rsid w:val="005648DD"/>
    <w:rsid w:val="00564946"/>
    <w:rsid w:val="005663FE"/>
    <w:rsid w:val="005664CF"/>
    <w:rsid w:val="00567046"/>
    <w:rsid w:val="00567DA5"/>
    <w:rsid w:val="00570359"/>
    <w:rsid w:val="005709DC"/>
    <w:rsid w:val="00570D46"/>
    <w:rsid w:val="00570E75"/>
    <w:rsid w:val="005710C1"/>
    <w:rsid w:val="005717D7"/>
    <w:rsid w:val="00571ED8"/>
    <w:rsid w:val="005721CE"/>
    <w:rsid w:val="00572434"/>
    <w:rsid w:val="005728B1"/>
    <w:rsid w:val="00572A16"/>
    <w:rsid w:val="005732FC"/>
    <w:rsid w:val="00573723"/>
    <w:rsid w:val="0057374F"/>
    <w:rsid w:val="005738D1"/>
    <w:rsid w:val="0057390C"/>
    <w:rsid w:val="00573F01"/>
    <w:rsid w:val="00574414"/>
    <w:rsid w:val="00574D8B"/>
    <w:rsid w:val="00574E90"/>
    <w:rsid w:val="00575043"/>
    <w:rsid w:val="005752C2"/>
    <w:rsid w:val="005759E4"/>
    <w:rsid w:val="00576D00"/>
    <w:rsid w:val="00576F93"/>
    <w:rsid w:val="00576FCE"/>
    <w:rsid w:val="005773AB"/>
    <w:rsid w:val="0057763D"/>
    <w:rsid w:val="005804DF"/>
    <w:rsid w:val="00580622"/>
    <w:rsid w:val="00580D85"/>
    <w:rsid w:val="00581090"/>
    <w:rsid w:val="005811D0"/>
    <w:rsid w:val="00581542"/>
    <w:rsid w:val="005816B4"/>
    <w:rsid w:val="00581DA1"/>
    <w:rsid w:val="005820D9"/>
    <w:rsid w:val="00582225"/>
    <w:rsid w:val="005823FF"/>
    <w:rsid w:val="00582921"/>
    <w:rsid w:val="005832BA"/>
    <w:rsid w:val="00583F87"/>
    <w:rsid w:val="0058414E"/>
    <w:rsid w:val="005842A9"/>
    <w:rsid w:val="00584BB9"/>
    <w:rsid w:val="00585486"/>
    <w:rsid w:val="005856AA"/>
    <w:rsid w:val="00585E24"/>
    <w:rsid w:val="00585F0B"/>
    <w:rsid w:val="005863D0"/>
    <w:rsid w:val="00586DD4"/>
    <w:rsid w:val="0058773E"/>
    <w:rsid w:val="005905F5"/>
    <w:rsid w:val="00590A11"/>
    <w:rsid w:val="00592CBD"/>
    <w:rsid w:val="00592ED3"/>
    <w:rsid w:val="005934BF"/>
    <w:rsid w:val="0059367B"/>
    <w:rsid w:val="005939F6"/>
    <w:rsid w:val="00593D01"/>
    <w:rsid w:val="00593DCB"/>
    <w:rsid w:val="00593FA8"/>
    <w:rsid w:val="00594717"/>
    <w:rsid w:val="00594E6F"/>
    <w:rsid w:val="0059502F"/>
    <w:rsid w:val="005959D1"/>
    <w:rsid w:val="00595A46"/>
    <w:rsid w:val="00595D1C"/>
    <w:rsid w:val="00595EBF"/>
    <w:rsid w:val="00595F70"/>
    <w:rsid w:val="00596863"/>
    <w:rsid w:val="00596C32"/>
    <w:rsid w:val="00596D18"/>
    <w:rsid w:val="00596EE4"/>
    <w:rsid w:val="005A02C8"/>
    <w:rsid w:val="005A0A3E"/>
    <w:rsid w:val="005A0A8A"/>
    <w:rsid w:val="005A17F5"/>
    <w:rsid w:val="005A2213"/>
    <w:rsid w:val="005A2762"/>
    <w:rsid w:val="005A27DD"/>
    <w:rsid w:val="005A2808"/>
    <w:rsid w:val="005A2F2E"/>
    <w:rsid w:val="005A3184"/>
    <w:rsid w:val="005A363A"/>
    <w:rsid w:val="005A36E5"/>
    <w:rsid w:val="005A38F2"/>
    <w:rsid w:val="005A3972"/>
    <w:rsid w:val="005A3F0F"/>
    <w:rsid w:val="005A44ED"/>
    <w:rsid w:val="005A4C11"/>
    <w:rsid w:val="005A52F3"/>
    <w:rsid w:val="005A557A"/>
    <w:rsid w:val="005A5A9F"/>
    <w:rsid w:val="005A61F4"/>
    <w:rsid w:val="005A7107"/>
    <w:rsid w:val="005A7755"/>
    <w:rsid w:val="005A7F70"/>
    <w:rsid w:val="005B05DD"/>
    <w:rsid w:val="005B0967"/>
    <w:rsid w:val="005B0A92"/>
    <w:rsid w:val="005B148C"/>
    <w:rsid w:val="005B2944"/>
    <w:rsid w:val="005B2E9C"/>
    <w:rsid w:val="005B42D8"/>
    <w:rsid w:val="005B4809"/>
    <w:rsid w:val="005B4932"/>
    <w:rsid w:val="005B4C95"/>
    <w:rsid w:val="005B4D13"/>
    <w:rsid w:val="005B4D54"/>
    <w:rsid w:val="005B4D7B"/>
    <w:rsid w:val="005B4F80"/>
    <w:rsid w:val="005B59AC"/>
    <w:rsid w:val="005B5C26"/>
    <w:rsid w:val="005B5DEF"/>
    <w:rsid w:val="005B6422"/>
    <w:rsid w:val="005B6AA0"/>
    <w:rsid w:val="005B6B42"/>
    <w:rsid w:val="005B6F03"/>
    <w:rsid w:val="005B7403"/>
    <w:rsid w:val="005B79A0"/>
    <w:rsid w:val="005B79F8"/>
    <w:rsid w:val="005B7A8C"/>
    <w:rsid w:val="005B7D5E"/>
    <w:rsid w:val="005B7E7C"/>
    <w:rsid w:val="005C05F8"/>
    <w:rsid w:val="005C0775"/>
    <w:rsid w:val="005C0C29"/>
    <w:rsid w:val="005C1769"/>
    <w:rsid w:val="005C1AAD"/>
    <w:rsid w:val="005C1BAB"/>
    <w:rsid w:val="005C1D69"/>
    <w:rsid w:val="005C1DD1"/>
    <w:rsid w:val="005C37BD"/>
    <w:rsid w:val="005C3FD3"/>
    <w:rsid w:val="005C4013"/>
    <w:rsid w:val="005C46A4"/>
    <w:rsid w:val="005C49D8"/>
    <w:rsid w:val="005C506F"/>
    <w:rsid w:val="005C5A50"/>
    <w:rsid w:val="005C5C83"/>
    <w:rsid w:val="005C6183"/>
    <w:rsid w:val="005C6236"/>
    <w:rsid w:val="005C66C2"/>
    <w:rsid w:val="005C688E"/>
    <w:rsid w:val="005C6F10"/>
    <w:rsid w:val="005C7135"/>
    <w:rsid w:val="005C713C"/>
    <w:rsid w:val="005C72D5"/>
    <w:rsid w:val="005C7509"/>
    <w:rsid w:val="005C7572"/>
    <w:rsid w:val="005C790E"/>
    <w:rsid w:val="005C7CE7"/>
    <w:rsid w:val="005C7EC4"/>
    <w:rsid w:val="005D08F0"/>
    <w:rsid w:val="005D09ED"/>
    <w:rsid w:val="005D139A"/>
    <w:rsid w:val="005D14D5"/>
    <w:rsid w:val="005D18F5"/>
    <w:rsid w:val="005D1F1A"/>
    <w:rsid w:val="005D1F4F"/>
    <w:rsid w:val="005D2EBA"/>
    <w:rsid w:val="005D2F79"/>
    <w:rsid w:val="005D321E"/>
    <w:rsid w:val="005D332A"/>
    <w:rsid w:val="005D34BF"/>
    <w:rsid w:val="005D358F"/>
    <w:rsid w:val="005D3C5D"/>
    <w:rsid w:val="005D463E"/>
    <w:rsid w:val="005D4AAD"/>
    <w:rsid w:val="005D511A"/>
    <w:rsid w:val="005D52DF"/>
    <w:rsid w:val="005D543A"/>
    <w:rsid w:val="005D56DB"/>
    <w:rsid w:val="005D6A25"/>
    <w:rsid w:val="005D6ADD"/>
    <w:rsid w:val="005D7B09"/>
    <w:rsid w:val="005D7CF8"/>
    <w:rsid w:val="005E18B1"/>
    <w:rsid w:val="005E205F"/>
    <w:rsid w:val="005E2325"/>
    <w:rsid w:val="005E2CCC"/>
    <w:rsid w:val="005E3804"/>
    <w:rsid w:val="005E3BC6"/>
    <w:rsid w:val="005E3D12"/>
    <w:rsid w:val="005E3EA0"/>
    <w:rsid w:val="005E406F"/>
    <w:rsid w:val="005E4642"/>
    <w:rsid w:val="005E534C"/>
    <w:rsid w:val="005E53E0"/>
    <w:rsid w:val="005E5F16"/>
    <w:rsid w:val="005E6260"/>
    <w:rsid w:val="005E70B4"/>
    <w:rsid w:val="005E7ED6"/>
    <w:rsid w:val="005E7F83"/>
    <w:rsid w:val="005F03DE"/>
    <w:rsid w:val="005F0CA9"/>
    <w:rsid w:val="005F0D8E"/>
    <w:rsid w:val="005F1434"/>
    <w:rsid w:val="005F1869"/>
    <w:rsid w:val="005F235A"/>
    <w:rsid w:val="005F26AF"/>
    <w:rsid w:val="005F2D8C"/>
    <w:rsid w:val="005F350B"/>
    <w:rsid w:val="005F3780"/>
    <w:rsid w:val="005F38B4"/>
    <w:rsid w:val="005F3FE2"/>
    <w:rsid w:val="005F43DD"/>
    <w:rsid w:val="005F457D"/>
    <w:rsid w:val="005F458F"/>
    <w:rsid w:val="005F4C27"/>
    <w:rsid w:val="005F4CF8"/>
    <w:rsid w:val="005F4F3C"/>
    <w:rsid w:val="005F4F9E"/>
    <w:rsid w:val="005F58D0"/>
    <w:rsid w:val="005F60B6"/>
    <w:rsid w:val="005F640A"/>
    <w:rsid w:val="005F6CBC"/>
    <w:rsid w:val="005F79AA"/>
    <w:rsid w:val="005F7E47"/>
    <w:rsid w:val="0060007C"/>
    <w:rsid w:val="00601073"/>
    <w:rsid w:val="006019BC"/>
    <w:rsid w:val="00601C6E"/>
    <w:rsid w:val="00602206"/>
    <w:rsid w:val="0060253D"/>
    <w:rsid w:val="0060265F"/>
    <w:rsid w:val="00602716"/>
    <w:rsid w:val="00602923"/>
    <w:rsid w:val="00602C38"/>
    <w:rsid w:val="00602F26"/>
    <w:rsid w:val="006035C3"/>
    <w:rsid w:val="00603890"/>
    <w:rsid w:val="006038E8"/>
    <w:rsid w:val="00603BCC"/>
    <w:rsid w:val="00603ED9"/>
    <w:rsid w:val="0060482E"/>
    <w:rsid w:val="00604DE0"/>
    <w:rsid w:val="0060558F"/>
    <w:rsid w:val="006062D2"/>
    <w:rsid w:val="00606B04"/>
    <w:rsid w:val="00606D99"/>
    <w:rsid w:val="006070F3"/>
    <w:rsid w:val="0060716C"/>
    <w:rsid w:val="00607864"/>
    <w:rsid w:val="006079A9"/>
    <w:rsid w:val="00607B4D"/>
    <w:rsid w:val="00607C9E"/>
    <w:rsid w:val="0061017B"/>
    <w:rsid w:val="00610ACC"/>
    <w:rsid w:val="00610D78"/>
    <w:rsid w:val="00611B33"/>
    <w:rsid w:val="00611D07"/>
    <w:rsid w:val="00612793"/>
    <w:rsid w:val="006128A2"/>
    <w:rsid w:val="006143FF"/>
    <w:rsid w:val="00614923"/>
    <w:rsid w:val="00614963"/>
    <w:rsid w:val="00614D44"/>
    <w:rsid w:val="006150E5"/>
    <w:rsid w:val="00615100"/>
    <w:rsid w:val="0061656F"/>
    <w:rsid w:val="00616877"/>
    <w:rsid w:val="006172B9"/>
    <w:rsid w:val="00617338"/>
    <w:rsid w:val="0061756F"/>
    <w:rsid w:val="006176DD"/>
    <w:rsid w:val="006178DB"/>
    <w:rsid w:val="0062038F"/>
    <w:rsid w:val="00620450"/>
    <w:rsid w:val="0062079B"/>
    <w:rsid w:val="006212A9"/>
    <w:rsid w:val="006218B3"/>
    <w:rsid w:val="006226AB"/>
    <w:rsid w:val="0062357E"/>
    <w:rsid w:val="006235EB"/>
    <w:rsid w:val="006238FB"/>
    <w:rsid w:val="006239C6"/>
    <w:rsid w:val="00624006"/>
    <w:rsid w:val="0062419B"/>
    <w:rsid w:val="006246A9"/>
    <w:rsid w:val="00625A10"/>
    <w:rsid w:val="006270B4"/>
    <w:rsid w:val="00630224"/>
    <w:rsid w:val="00630A87"/>
    <w:rsid w:val="00630BC9"/>
    <w:rsid w:val="00630C72"/>
    <w:rsid w:val="006312DD"/>
    <w:rsid w:val="00631674"/>
    <w:rsid w:val="00631830"/>
    <w:rsid w:val="006319EC"/>
    <w:rsid w:val="006325A7"/>
    <w:rsid w:val="00632792"/>
    <w:rsid w:val="00632942"/>
    <w:rsid w:val="00632A5D"/>
    <w:rsid w:val="00632E82"/>
    <w:rsid w:val="00633DF4"/>
    <w:rsid w:val="006349C3"/>
    <w:rsid w:val="00634B26"/>
    <w:rsid w:val="00634C0B"/>
    <w:rsid w:val="00634C5A"/>
    <w:rsid w:val="00634F1F"/>
    <w:rsid w:val="00634F74"/>
    <w:rsid w:val="0063505E"/>
    <w:rsid w:val="006350A1"/>
    <w:rsid w:val="0063577A"/>
    <w:rsid w:val="00635965"/>
    <w:rsid w:val="00635CE3"/>
    <w:rsid w:val="006363E0"/>
    <w:rsid w:val="00636A6B"/>
    <w:rsid w:val="00636C9A"/>
    <w:rsid w:val="00636FA7"/>
    <w:rsid w:val="0063701D"/>
    <w:rsid w:val="006375B6"/>
    <w:rsid w:val="00637AF5"/>
    <w:rsid w:val="00640028"/>
    <w:rsid w:val="006401F0"/>
    <w:rsid w:val="0064045B"/>
    <w:rsid w:val="006410C2"/>
    <w:rsid w:val="006412BC"/>
    <w:rsid w:val="006412CD"/>
    <w:rsid w:val="0064150B"/>
    <w:rsid w:val="00642C13"/>
    <w:rsid w:val="00642E05"/>
    <w:rsid w:val="006431B8"/>
    <w:rsid w:val="00643B50"/>
    <w:rsid w:val="00643F59"/>
    <w:rsid w:val="00644DE3"/>
    <w:rsid w:val="00644E18"/>
    <w:rsid w:val="0064519E"/>
    <w:rsid w:val="0064549D"/>
    <w:rsid w:val="006463D7"/>
    <w:rsid w:val="00646C41"/>
    <w:rsid w:val="00646F91"/>
    <w:rsid w:val="006476D3"/>
    <w:rsid w:val="00647798"/>
    <w:rsid w:val="00647E85"/>
    <w:rsid w:val="00647F85"/>
    <w:rsid w:val="00650792"/>
    <w:rsid w:val="00650A16"/>
    <w:rsid w:val="00650C9C"/>
    <w:rsid w:val="00650CBA"/>
    <w:rsid w:val="00651666"/>
    <w:rsid w:val="00651E35"/>
    <w:rsid w:val="00651E42"/>
    <w:rsid w:val="006525B2"/>
    <w:rsid w:val="00652895"/>
    <w:rsid w:val="006536E9"/>
    <w:rsid w:val="00653AAB"/>
    <w:rsid w:val="006544F0"/>
    <w:rsid w:val="00654B65"/>
    <w:rsid w:val="00654EE3"/>
    <w:rsid w:val="00655733"/>
    <w:rsid w:val="00655803"/>
    <w:rsid w:val="006567AE"/>
    <w:rsid w:val="0065684B"/>
    <w:rsid w:val="006568A7"/>
    <w:rsid w:val="006579F4"/>
    <w:rsid w:val="0066061A"/>
    <w:rsid w:val="00660F8E"/>
    <w:rsid w:val="00661607"/>
    <w:rsid w:val="006618F1"/>
    <w:rsid w:val="006619B0"/>
    <w:rsid w:val="006620AA"/>
    <w:rsid w:val="006633C2"/>
    <w:rsid w:val="006636BB"/>
    <w:rsid w:val="00664472"/>
    <w:rsid w:val="00664645"/>
    <w:rsid w:val="006646F9"/>
    <w:rsid w:val="00664702"/>
    <w:rsid w:val="00665741"/>
    <w:rsid w:val="006657BE"/>
    <w:rsid w:val="00665FD7"/>
    <w:rsid w:val="00666565"/>
    <w:rsid w:val="006666AD"/>
    <w:rsid w:val="00666D6B"/>
    <w:rsid w:val="00666D7E"/>
    <w:rsid w:val="00667584"/>
    <w:rsid w:val="006676F0"/>
    <w:rsid w:val="006678DE"/>
    <w:rsid w:val="00667B69"/>
    <w:rsid w:val="0067041B"/>
    <w:rsid w:val="00670977"/>
    <w:rsid w:val="00671520"/>
    <w:rsid w:val="00671CDA"/>
    <w:rsid w:val="006723B7"/>
    <w:rsid w:val="006725A4"/>
    <w:rsid w:val="00672773"/>
    <w:rsid w:val="00673209"/>
    <w:rsid w:val="0067362D"/>
    <w:rsid w:val="006736F3"/>
    <w:rsid w:val="006739E8"/>
    <w:rsid w:val="00674DB4"/>
    <w:rsid w:val="00674DDA"/>
    <w:rsid w:val="00674FF4"/>
    <w:rsid w:val="0067562B"/>
    <w:rsid w:val="0067565D"/>
    <w:rsid w:val="006757D6"/>
    <w:rsid w:val="00675913"/>
    <w:rsid w:val="00676034"/>
    <w:rsid w:val="00676068"/>
    <w:rsid w:val="00676398"/>
    <w:rsid w:val="0067639D"/>
    <w:rsid w:val="00677DAA"/>
    <w:rsid w:val="0068004F"/>
    <w:rsid w:val="006804C8"/>
    <w:rsid w:val="00681312"/>
    <w:rsid w:val="00681405"/>
    <w:rsid w:val="00681678"/>
    <w:rsid w:val="00681744"/>
    <w:rsid w:val="00681E7F"/>
    <w:rsid w:val="00682711"/>
    <w:rsid w:val="00682BFB"/>
    <w:rsid w:val="006834D5"/>
    <w:rsid w:val="00683531"/>
    <w:rsid w:val="00683A7F"/>
    <w:rsid w:val="00683B3D"/>
    <w:rsid w:val="00684371"/>
    <w:rsid w:val="006847B9"/>
    <w:rsid w:val="006847C4"/>
    <w:rsid w:val="006847DD"/>
    <w:rsid w:val="00684813"/>
    <w:rsid w:val="00684AFB"/>
    <w:rsid w:val="00684EFF"/>
    <w:rsid w:val="00684F87"/>
    <w:rsid w:val="00685EF3"/>
    <w:rsid w:val="006874FB"/>
    <w:rsid w:val="006876A9"/>
    <w:rsid w:val="006879CA"/>
    <w:rsid w:val="00687CEF"/>
    <w:rsid w:val="00687E17"/>
    <w:rsid w:val="00687F88"/>
    <w:rsid w:val="00690526"/>
    <w:rsid w:val="00690982"/>
    <w:rsid w:val="006909A4"/>
    <w:rsid w:val="00690F9F"/>
    <w:rsid w:val="0069110D"/>
    <w:rsid w:val="0069118A"/>
    <w:rsid w:val="0069166B"/>
    <w:rsid w:val="00691B03"/>
    <w:rsid w:val="00691E5F"/>
    <w:rsid w:val="00692196"/>
    <w:rsid w:val="006926ED"/>
    <w:rsid w:val="00692909"/>
    <w:rsid w:val="00692D83"/>
    <w:rsid w:val="006933D8"/>
    <w:rsid w:val="006943CD"/>
    <w:rsid w:val="00694476"/>
    <w:rsid w:val="00694602"/>
    <w:rsid w:val="006950AB"/>
    <w:rsid w:val="00695801"/>
    <w:rsid w:val="0069591B"/>
    <w:rsid w:val="006960DE"/>
    <w:rsid w:val="00696AD3"/>
    <w:rsid w:val="00696EAD"/>
    <w:rsid w:val="00696F46"/>
    <w:rsid w:val="00696FC7"/>
    <w:rsid w:val="00697863"/>
    <w:rsid w:val="00697CCA"/>
    <w:rsid w:val="00697FDF"/>
    <w:rsid w:val="006A0B7F"/>
    <w:rsid w:val="006A0CB4"/>
    <w:rsid w:val="006A12F2"/>
    <w:rsid w:val="006A196A"/>
    <w:rsid w:val="006A1B3E"/>
    <w:rsid w:val="006A2109"/>
    <w:rsid w:val="006A2ECA"/>
    <w:rsid w:val="006A3093"/>
    <w:rsid w:val="006A3187"/>
    <w:rsid w:val="006A3391"/>
    <w:rsid w:val="006A3AE0"/>
    <w:rsid w:val="006A3BBB"/>
    <w:rsid w:val="006A3E59"/>
    <w:rsid w:val="006A3E75"/>
    <w:rsid w:val="006A4165"/>
    <w:rsid w:val="006A45B6"/>
    <w:rsid w:val="006A464A"/>
    <w:rsid w:val="006A55B1"/>
    <w:rsid w:val="006A5E61"/>
    <w:rsid w:val="006A5F81"/>
    <w:rsid w:val="006A614B"/>
    <w:rsid w:val="006A6519"/>
    <w:rsid w:val="006A67B9"/>
    <w:rsid w:val="006A6D64"/>
    <w:rsid w:val="006A7446"/>
    <w:rsid w:val="006A7492"/>
    <w:rsid w:val="006A7832"/>
    <w:rsid w:val="006A7E13"/>
    <w:rsid w:val="006B01C8"/>
    <w:rsid w:val="006B0376"/>
    <w:rsid w:val="006B0E51"/>
    <w:rsid w:val="006B144C"/>
    <w:rsid w:val="006B2019"/>
    <w:rsid w:val="006B2362"/>
    <w:rsid w:val="006B2BEA"/>
    <w:rsid w:val="006B2DA0"/>
    <w:rsid w:val="006B41F3"/>
    <w:rsid w:val="006B436D"/>
    <w:rsid w:val="006B4F0E"/>
    <w:rsid w:val="006B50E3"/>
    <w:rsid w:val="006B6187"/>
    <w:rsid w:val="006B6458"/>
    <w:rsid w:val="006B65CE"/>
    <w:rsid w:val="006B66A8"/>
    <w:rsid w:val="006B6B28"/>
    <w:rsid w:val="006B6D1D"/>
    <w:rsid w:val="006B6EA8"/>
    <w:rsid w:val="006B75C3"/>
    <w:rsid w:val="006B7829"/>
    <w:rsid w:val="006B7885"/>
    <w:rsid w:val="006B7C0F"/>
    <w:rsid w:val="006C002A"/>
    <w:rsid w:val="006C0157"/>
    <w:rsid w:val="006C0514"/>
    <w:rsid w:val="006C0D44"/>
    <w:rsid w:val="006C0E55"/>
    <w:rsid w:val="006C0F48"/>
    <w:rsid w:val="006C14BF"/>
    <w:rsid w:val="006C15B7"/>
    <w:rsid w:val="006C288B"/>
    <w:rsid w:val="006C2A72"/>
    <w:rsid w:val="006C32CB"/>
    <w:rsid w:val="006C3F24"/>
    <w:rsid w:val="006C432E"/>
    <w:rsid w:val="006C4714"/>
    <w:rsid w:val="006C497A"/>
    <w:rsid w:val="006C56D4"/>
    <w:rsid w:val="006C5FF2"/>
    <w:rsid w:val="006C6609"/>
    <w:rsid w:val="006C67CD"/>
    <w:rsid w:val="006C6981"/>
    <w:rsid w:val="006C7397"/>
    <w:rsid w:val="006C7A0F"/>
    <w:rsid w:val="006D00F8"/>
    <w:rsid w:val="006D011F"/>
    <w:rsid w:val="006D096B"/>
    <w:rsid w:val="006D10B5"/>
    <w:rsid w:val="006D1952"/>
    <w:rsid w:val="006D2D65"/>
    <w:rsid w:val="006D2E19"/>
    <w:rsid w:val="006D304F"/>
    <w:rsid w:val="006D32C9"/>
    <w:rsid w:val="006D3A6D"/>
    <w:rsid w:val="006D3E18"/>
    <w:rsid w:val="006D41D4"/>
    <w:rsid w:val="006D443A"/>
    <w:rsid w:val="006D4FCA"/>
    <w:rsid w:val="006D5168"/>
    <w:rsid w:val="006D545D"/>
    <w:rsid w:val="006D6AA3"/>
    <w:rsid w:val="006D6B9C"/>
    <w:rsid w:val="006D6CFC"/>
    <w:rsid w:val="006D7509"/>
    <w:rsid w:val="006D7747"/>
    <w:rsid w:val="006E02CC"/>
    <w:rsid w:val="006E111F"/>
    <w:rsid w:val="006E1633"/>
    <w:rsid w:val="006E1ACD"/>
    <w:rsid w:val="006E1E34"/>
    <w:rsid w:val="006E1EE5"/>
    <w:rsid w:val="006E1F4D"/>
    <w:rsid w:val="006E1FB1"/>
    <w:rsid w:val="006E20A4"/>
    <w:rsid w:val="006E2474"/>
    <w:rsid w:val="006E2833"/>
    <w:rsid w:val="006E294B"/>
    <w:rsid w:val="006E30A2"/>
    <w:rsid w:val="006E3476"/>
    <w:rsid w:val="006E47EE"/>
    <w:rsid w:val="006E4851"/>
    <w:rsid w:val="006E554F"/>
    <w:rsid w:val="006E55EC"/>
    <w:rsid w:val="006E612E"/>
    <w:rsid w:val="006E6FC6"/>
    <w:rsid w:val="006E7CFB"/>
    <w:rsid w:val="006E7DD4"/>
    <w:rsid w:val="006E7F10"/>
    <w:rsid w:val="006F03D5"/>
    <w:rsid w:val="006F0433"/>
    <w:rsid w:val="006F133D"/>
    <w:rsid w:val="006F1E1F"/>
    <w:rsid w:val="006F1FF2"/>
    <w:rsid w:val="006F23E3"/>
    <w:rsid w:val="006F3483"/>
    <w:rsid w:val="006F3490"/>
    <w:rsid w:val="006F365A"/>
    <w:rsid w:val="006F36E3"/>
    <w:rsid w:val="006F3A8D"/>
    <w:rsid w:val="006F3B0A"/>
    <w:rsid w:val="006F403E"/>
    <w:rsid w:val="006F45BE"/>
    <w:rsid w:val="006F4AE8"/>
    <w:rsid w:val="006F4BA7"/>
    <w:rsid w:val="006F5559"/>
    <w:rsid w:val="006F58E4"/>
    <w:rsid w:val="006F590B"/>
    <w:rsid w:val="006F59BE"/>
    <w:rsid w:val="006F5EBB"/>
    <w:rsid w:val="006F6B8B"/>
    <w:rsid w:val="006F7626"/>
    <w:rsid w:val="006F7853"/>
    <w:rsid w:val="00700213"/>
    <w:rsid w:val="00700771"/>
    <w:rsid w:val="00700C8C"/>
    <w:rsid w:val="00703167"/>
    <w:rsid w:val="007035FF"/>
    <w:rsid w:val="00703F32"/>
    <w:rsid w:val="007056EC"/>
    <w:rsid w:val="00705801"/>
    <w:rsid w:val="00705AAC"/>
    <w:rsid w:val="007065D4"/>
    <w:rsid w:val="007069BE"/>
    <w:rsid w:val="00706D2C"/>
    <w:rsid w:val="00706F9F"/>
    <w:rsid w:val="007071C7"/>
    <w:rsid w:val="00707888"/>
    <w:rsid w:val="00710160"/>
    <w:rsid w:val="007103FA"/>
    <w:rsid w:val="0071066C"/>
    <w:rsid w:val="00710AB7"/>
    <w:rsid w:val="0071110D"/>
    <w:rsid w:val="007117D1"/>
    <w:rsid w:val="00711FB0"/>
    <w:rsid w:val="0071204A"/>
    <w:rsid w:val="0071218F"/>
    <w:rsid w:val="0071231F"/>
    <w:rsid w:val="0071251E"/>
    <w:rsid w:val="0071262E"/>
    <w:rsid w:val="007138C5"/>
    <w:rsid w:val="00713D89"/>
    <w:rsid w:val="0071480B"/>
    <w:rsid w:val="00714951"/>
    <w:rsid w:val="00714FFB"/>
    <w:rsid w:val="007151D1"/>
    <w:rsid w:val="00715647"/>
    <w:rsid w:val="00715EC6"/>
    <w:rsid w:val="007160CF"/>
    <w:rsid w:val="007172FC"/>
    <w:rsid w:val="007175D1"/>
    <w:rsid w:val="00717C1A"/>
    <w:rsid w:val="0072054A"/>
    <w:rsid w:val="00720C8E"/>
    <w:rsid w:val="0072154A"/>
    <w:rsid w:val="00721ACF"/>
    <w:rsid w:val="00722E0A"/>
    <w:rsid w:val="00722F3D"/>
    <w:rsid w:val="007231F6"/>
    <w:rsid w:val="00723464"/>
    <w:rsid w:val="00723B59"/>
    <w:rsid w:val="007245EA"/>
    <w:rsid w:val="007247BE"/>
    <w:rsid w:val="00724F7C"/>
    <w:rsid w:val="0072583A"/>
    <w:rsid w:val="00726247"/>
    <w:rsid w:val="00726328"/>
    <w:rsid w:val="007265F2"/>
    <w:rsid w:val="007272A9"/>
    <w:rsid w:val="00727741"/>
    <w:rsid w:val="0073139C"/>
    <w:rsid w:val="007317C7"/>
    <w:rsid w:val="00731D89"/>
    <w:rsid w:val="00732286"/>
    <w:rsid w:val="0073263B"/>
    <w:rsid w:val="007330DD"/>
    <w:rsid w:val="007336B9"/>
    <w:rsid w:val="007336FE"/>
    <w:rsid w:val="0073393B"/>
    <w:rsid w:val="00733DEE"/>
    <w:rsid w:val="0073411E"/>
    <w:rsid w:val="00734500"/>
    <w:rsid w:val="0073472C"/>
    <w:rsid w:val="00734839"/>
    <w:rsid w:val="00734A62"/>
    <w:rsid w:val="0073505F"/>
    <w:rsid w:val="00735192"/>
    <w:rsid w:val="00735559"/>
    <w:rsid w:val="00735A53"/>
    <w:rsid w:val="00736106"/>
    <w:rsid w:val="00736146"/>
    <w:rsid w:val="00736295"/>
    <w:rsid w:val="00736F24"/>
    <w:rsid w:val="00737684"/>
    <w:rsid w:val="007409B2"/>
    <w:rsid w:val="00740A39"/>
    <w:rsid w:val="00740B7C"/>
    <w:rsid w:val="00740C2A"/>
    <w:rsid w:val="00741413"/>
    <w:rsid w:val="00741AE6"/>
    <w:rsid w:val="0074213E"/>
    <w:rsid w:val="00742B4F"/>
    <w:rsid w:val="00742C17"/>
    <w:rsid w:val="00742E2F"/>
    <w:rsid w:val="00742FA4"/>
    <w:rsid w:val="007434B0"/>
    <w:rsid w:val="007435A3"/>
    <w:rsid w:val="007442FF"/>
    <w:rsid w:val="0074499E"/>
    <w:rsid w:val="007451DF"/>
    <w:rsid w:val="0074568A"/>
    <w:rsid w:val="00745A87"/>
    <w:rsid w:val="00745EF1"/>
    <w:rsid w:val="00747268"/>
    <w:rsid w:val="00747678"/>
    <w:rsid w:val="00747A66"/>
    <w:rsid w:val="00747DF9"/>
    <w:rsid w:val="00750413"/>
    <w:rsid w:val="0075058C"/>
    <w:rsid w:val="00750654"/>
    <w:rsid w:val="0075067A"/>
    <w:rsid w:val="00750807"/>
    <w:rsid w:val="00750ABE"/>
    <w:rsid w:val="00751257"/>
    <w:rsid w:val="00751F08"/>
    <w:rsid w:val="007520B4"/>
    <w:rsid w:val="007523B1"/>
    <w:rsid w:val="00752630"/>
    <w:rsid w:val="0075275A"/>
    <w:rsid w:val="00752930"/>
    <w:rsid w:val="00754456"/>
    <w:rsid w:val="0075446C"/>
    <w:rsid w:val="007548B7"/>
    <w:rsid w:val="00754E4B"/>
    <w:rsid w:val="00755269"/>
    <w:rsid w:val="007552B9"/>
    <w:rsid w:val="007565C1"/>
    <w:rsid w:val="00756685"/>
    <w:rsid w:val="00760035"/>
    <w:rsid w:val="007600D2"/>
    <w:rsid w:val="007605FB"/>
    <w:rsid w:val="00760806"/>
    <w:rsid w:val="0076130F"/>
    <w:rsid w:val="00761468"/>
    <w:rsid w:val="007619EC"/>
    <w:rsid w:val="0076281C"/>
    <w:rsid w:val="0076284A"/>
    <w:rsid w:val="00763049"/>
    <w:rsid w:val="00763963"/>
    <w:rsid w:val="00763E75"/>
    <w:rsid w:val="0076401D"/>
    <w:rsid w:val="007646F2"/>
    <w:rsid w:val="00764AEA"/>
    <w:rsid w:val="00764BA1"/>
    <w:rsid w:val="007661D6"/>
    <w:rsid w:val="0076623B"/>
    <w:rsid w:val="007667BF"/>
    <w:rsid w:val="0076692B"/>
    <w:rsid w:val="007671E5"/>
    <w:rsid w:val="007674E6"/>
    <w:rsid w:val="00767A00"/>
    <w:rsid w:val="007707E1"/>
    <w:rsid w:val="00770F67"/>
    <w:rsid w:val="007711D1"/>
    <w:rsid w:val="007714BE"/>
    <w:rsid w:val="00771530"/>
    <w:rsid w:val="00771A89"/>
    <w:rsid w:val="0077243E"/>
    <w:rsid w:val="00772A3D"/>
    <w:rsid w:val="00772AE5"/>
    <w:rsid w:val="00772FB0"/>
    <w:rsid w:val="00773591"/>
    <w:rsid w:val="00773AB3"/>
    <w:rsid w:val="00773AF8"/>
    <w:rsid w:val="00773ED4"/>
    <w:rsid w:val="00774E70"/>
    <w:rsid w:val="007751A9"/>
    <w:rsid w:val="0077601B"/>
    <w:rsid w:val="00776D26"/>
    <w:rsid w:val="0077772E"/>
    <w:rsid w:val="00777AAF"/>
    <w:rsid w:val="00777DF2"/>
    <w:rsid w:val="007803C8"/>
    <w:rsid w:val="0078073B"/>
    <w:rsid w:val="00780858"/>
    <w:rsid w:val="0078120E"/>
    <w:rsid w:val="007815D7"/>
    <w:rsid w:val="00781694"/>
    <w:rsid w:val="007816FC"/>
    <w:rsid w:val="007823B7"/>
    <w:rsid w:val="00783D2A"/>
    <w:rsid w:val="00784906"/>
    <w:rsid w:val="00784AEF"/>
    <w:rsid w:val="007854E5"/>
    <w:rsid w:val="00785B70"/>
    <w:rsid w:val="007874B3"/>
    <w:rsid w:val="007904CE"/>
    <w:rsid w:val="007906CE"/>
    <w:rsid w:val="00790C04"/>
    <w:rsid w:val="0079106B"/>
    <w:rsid w:val="00791753"/>
    <w:rsid w:val="00792625"/>
    <w:rsid w:val="00792E07"/>
    <w:rsid w:val="00792E50"/>
    <w:rsid w:val="00792FDA"/>
    <w:rsid w:val="0079338C"/>
    <w:rsid w:val="00793576"/>
    <w:rsid w:val="00794A6D"/>
    <w:rsid w:val="00794E6E"/>
    <w:rsid w:val="00795724"/>
    <w:rsid w:val="0079615C"/>
    <w:rsid w:val="00797848"/>
    <w:rsid w:val="00797ACD"/>
    <w:rsid w:val="007A00EB"/>
    <w:rsid w:val="007A0310"/>
    <w:rsid w:val="007A0572"/>
    <w:rsid w:val="007A18E3"/>
    <w:rsid w:val="007A1A65"/>
    <w:rsid w:val="007A1C5E"/>
    <w:rsid w:val="007A2159"/>
    <w:rsid w:val="007A23E0"/>
    <w:rsid w:val="007A2744"/>
    <w:rsid w:val="007A28E9"/>
    <w:rsid w:val="007A2D1F"/>
    <w:rsid w:val="007A37EE"/>
    <w:rsid w:val="007A3B98"/>
    <w:rsid w:val="007A43FB"/>
    <w:rsid w:val="007A48A9"/>
    <w:rsid w:val="007A4D64"/>
    <w:rsid w:val="007A52B9"/>
    <w:rsid w:val="007A70D3"/>
    <w:rsid w:val="007A71CA"/>
    <w:rsid w:val="007A7FCC"/>
    <w:rsid w:val="007B07E9"/>
    <w:rsid w:val="007B110D"/>
    <w:rsid w:val="007B125B"/>
    <w:rsid w:val="007B145C"/>
    <w:rsid w:val="007B14E1"/>
    <w:rsid w:val="007B1589"/>
    <w:rsid w:val="007B2AA7"/>
    <w:rsid w:val="007B2E44"/>
    <w:rsid w:val="007B3148"/>
    <w:rsid w:val="007B3183"/>
    <w:rsid w:val="007B3617"/>
    <w:rsid w:val="007B3E16"/>
    <w:rsid w:val="007B4853"/>
    <w:rsid w:val="007B4AA3"/>
    <w:rsid w:val="007B4BB5"/>
    <w:rsid w:val="007B58C5"/>
    <w:rsid w:val="007B604F"/>
    <w:rsid w:val="007B6222"/>
    <w:rsid w:val="007B6606"/>
    <w:rsid w:val="007B69F5"/>
    <w:rsid w:val="007B6B9C"/>
    <w:rsid w:val="007B7287"/>
    <w:rsid w:val="007B7EBA"/>
    <w:rsid w:val="007C0A60"/>
    <w:rsid w:val="007C0B80"/>
    <w:rsid w:val="007C0E0E"/>
    <w:rsid w:val="007C10F8"/>
    <w:rsid w:val="007C1195"/>
    <w:rsid w:val="007C129E"/>
    <w:rsid w:val="007C15E5"/>
    <w:rsid w:val="007C17C5"/>
    <w:rsid w:val="007C38BF"/>
    <w:rsid w:val="007C3AE8"/>
    <w:rsid w:val="007C3BDD"/>
    <w:rsid w:val="007C4265"/>
    <w:rsid w:val="007C4290"/>
    <w:rsid w:val="007C4324"/>
    <w:rsid w:val="007C45BE"/>
    <w:rsid w:val="007C4E67"/>
    <w:rsid w:val="007C4FC3"/>
    <w:rsid w:val="007C536C"/>
    <w:rsid w:val="007C55CE"/>
    <w:rsid w:val="007C5BD7"/>
    <w:rsid w:val="007C6243"/>
    <w:rsid w:val="007C65C0"/>
    <w:rsid w:val="007C6BEA"/>
    <w:rsid w:val="007C6D64"/>
    <w:rsid w:val="007C7148"/>
    <w:rsid w:val="007C73EA"/>
    <w:rsid w:val="007C7CE1"/>
    <w:rsid w:val="007D1154"/>
    <w:rsid w:val="007D1C78"/>
    <w:rsid w:val="007D27B7"/>
    <w:rsid w:val="007D3E77"/>
    <w:rsid w:val="007D5E59"/>
    <w:rsid w:val="007D62D9"/>
    <w:rsid w:val="007D66A9"/>
    <w:rsid w:val="007D671A"/>
    <w:rsid w:val="007D7399"/>
    <w:rsid w:val="007D7E5E"/>
    <w:rsid w:val="007E047D"/>
    <w:rsid w:val="007E0A85"/>
    <w:rsid w:val="007E0FB4"/>
    <w:rsid w:val="007E14E3"/>
    <w:rsid w:val="007E14F2"/>
    <w:rsid w:val="007E1B95"/>
    <w:rsid w:val="007E2314"/>
    <w:rsid w:val="007E23E5"/>
    <w:rsid w:val="007E2416"/>
    <w:rsid w:val="007E3095"/>
    <w:rsid w:val="007E41B9"/>
    <w:rsid w:val="007E4DFE"/>
    <w:rsid w:val="007E5079"/>
    <w:rsid w:val="007E52FD"/>
    <w:rsid w:val="007E593F"/>
    <w:rsid w:val="007E5B3A"/>
    <w:rsid w:val="007E6161"/>
    <w:rsid w:val="007E6672"/>
    <w:rsid w:val="007E689D"/>
    <w:rsid w:val="007E6AC2"/>
    <w:rsid w:val="007E6F58"/>
    <w:rsid w:val="007E7517"/>
    <w:rsid w:val="007E7607"/>
    <w:rsid w:val="007E78B3"/>
    <w:rsid w:val="007E78F4"/>
    <w:rsid w:val="007E7E31"/>
    <w:rsid w:val="007F000B"/>
    <w:rsid w:val="007F02F9"/>
    <w:rsid w:val="007F034F"/>
    <w:rsid w:val="007F08E2"/>
    <w:rsid w:val="007F0BD5"/>
    <w:rsid w:val="007F0E7F"/>
    <w:rsid w:val="007F1130"/>
    <w:rsid w:val="007F1552"/>
    <w:rsid w:val="007F1E94"/>
    <w:rsid w:val="007F270C"/>
    <w:rsid w:val="007F5863"/>
    <w:rsid w:val="007F5BC4"/>
    <w:rsid w:val="007F613F"/>
    <w:rsid w:val="007F654F"/>
    <w:rsid w:val="007F6700"/>
    <w:rsid w:val="007F673F"/>
    <w:rsid w:val="007F7010"/>
    <w:rsid w:val="007F7D52"/>
    <w:rsid w:val="008000A0"/>
    <w:rsid w:val="00800B23"/>
    <w:rsid w:val="00800C4D"/>
    <w:rsid w:val="00800DE0"/>
    <w:rsid w:val="008019BE"/>
    <w:rsid w:val="00801ADB"/>
    <w:rsid w:val="00801D25"/>
    <w:rsid w:val="00801F77"/>
    <w:rsid w:val="00802104"/>
    <w:rsid w:val="00802160"/>
    <w:rsid w:val="00802D57"/>
    <w:rsid w:val="00803053"/>
    <w:rsid w:val="008037EB"/>
    <w:rsid w:val="00803A7C"/>
    <w:rsid w:val="00804523"/>
    <w:rsid w:val="008046DF"/>
    <w:rsid w:val="00804837"/>
    <w:rsid w:val="00804CA7"/>
    <w:rsid w:val="00805670"/>
    <w:rsid w:val="0080649D"/>
    <w:rsid w:val="008074A3"/>
    <w:rsid w:val="00807B16"/>
    <w:rsid w:val="00807FF0"/>
    <w:rsid w:val="008102D1"/>
    <w:rsid w:val="00810B0F"/>
    <w:rsid w:val="00810FC5"/>
    <w:rsid w:val="00811159"/>
    <w:rsid w:val="00811969"/>
    <w:rsid w:val="00811FF9"/>
    <w:rsid w:val="00812459"/>
    <w:rsid w:val="00812650"/>
    <w:rsid w:val="00812AC0"/>
    <w:rsid w:val="00812C12"/>
    <w:rsid w:val="0081341B"/>
    <w:rsid w:val="0081352C"/>
    <w:rsid w:val="00813C73"/>
    <w:rsid w:val="00813C78"/>
    <w:rsid w:val="00813E0F"/>
    <w:rsid w:val="0081418B"/>
    <w:rsid w:val="008145C1"/>
    <w:rsid w:val="008148B5"/>
    <w:rsid w:val="0081622B"/>
    <w:rsid w:val="008171C3"/>
    <w:rsid w:val="00817664"/>
    <w:rsid w:val="008178C5"/>
    <w:rsid w:val="0081793A"/>
    <w:rsid w:val="00817F2F"/>
    <w:rsid w:val="00821917"/>
    <w:rsid w:val="00821968"/>
    <w:rsid w:val="00821C4A"/>
    <w:rsid w:val="00821F4C"/>
    <w:rsid w:val="008223A2"/>
    <w:rsid w:val="00822ED5"/>
    <w:rsid w:val="00823020"/>
    <w:rsid w:val="00823BFD"/>
    <w:rsid w:val="0082425C"/>
    <w:rsid w:val="008244CC"/>
    <w:rsid w:val="008244DD"/>
    <w:rsid w:val="008245D3"/>
    <w:rsid w:val="00824987"/>
    <w:rsid w:val="00824CC1"/>
    <w:rsid w:val="0082596D"/>
    <w:rsid w:val="00825ADB"/>
    <w:rsid w:val="008265AD"/>
    <w:rsid w:val="00826BF8"/>
    <w:rsid w:val="00826C19"/>
    <w:rsid w:val="00827106"/>
    <w:rsid w:val="00827FA9"/>
    <w:rsid w:val="00830981"/>
    <w:rsid w:val="00830D12"/>
    <w:rsid w:val="008311CE"/>
    <w:rsid w:val="008316C8"/>
    <w:rsid w:val="00831D8F"/>
    <w:rsid w:val="00832145"/>
    <w:rsid w:val="00832305"/>
    <w:rsid w:val="008329B7"/>
    <w:rsid w:val="0083317E"/>
    <w:rsid w:val="0083398F"/>
    <w:rsid w:val="00833A1F"/>
    <w:rsid w:val="00833EA0"/>
    <w:rsid w:val="00833F59"/>
    <w:rsid w:val="008344AC"/>
    <w:rsid w:val="008357DD"/>
    <w:rsid w:val="00835EFF"/>
    <w:rsid w:val="00836751"/>
    <w:rsid w:val="008371F5"/>
    <w:rsid w:val="00837352"/>
    <w:rsid w:val="008374FC"/>
    <w:rsid w:val="00837EBC"/>
    <w:rsid w:val="00837F08"/>
    <w:rsid w:val="00840026"/>
    <w:rsid w:val="00840053"/>
    <w:rsid w:val="008409B8"/>
    <w:rsid w:val="00840BF0"/>
    <w:rsid w:val="008416B7"/>
    <w:rsid w:val="0084210D"/>
    <w:rsid w:val="00842809"/>
    <w:rsid w:val="00842D15"/>
    <w:rsid w:val="00843043"/>
    <w:rsid w:val="00843E75"/>
    <w:rsid w:val="00843E80"/>
    <w:rsid w:val="00844346"/>
    <w:rsid w:val="008443FE"/>
    <w:rsid w:val="00844DDC"/>
    <w:rsid w:val="00844E73"/>
    <w:rsid w:val="00845308"/>
    <w:rsid w:val="00845474"/>
    <w:rsid w:val="0084587B"/>
    <w:rsid w:val="00845CA6"/>
    <w:rsid w:val="00845D40"/>
    <w:rsid w:val="0084611E"/>
    <w:rsid w:val="0084656D"/>
    <w:rsid w:val="00847435"/>
    <w:rsid w:val="008476C7"/>
    <w:rsid w:val="008478DF"/>
    <w:rsid w:val="00847968"/>
    <w:rsid w:val="00847AEB"/>
    <w:rsid w:val="00847D28"/>
    <w:rsid w:val="00847FA4"/>
    <w:rsid w:val="0085052A"/>
    <w:rsid w:val="00850689"/>
    <w:rsid w:val="00850991"/>
    <w:rsid w:val="00850D5F"/>
    <w:rsid w:val="00850E1E"/>
    <w:rsid w:val="0085199E"/>
    <w:rsid w:val="00851A88"/>
    <w:rsid w:val="00851C9B"/>
    <w:rsid w:val="008526DF"/>
    <w:rsid w:val="00852CB5"/>
    <w:rsid w:val="00852EE9"/>
    <w:rsid w:val="00853477"/>
    <w:rsid w:val="0085355F"/>
    <w:rsid w:val="00853AAA"/>
    <w:rsid w:val="00853F17"/>
    <w:rsid w:val="00854061"/>
    <w:rsid w:val="00854CCD"/>
    <w:rsid w:val="00854F90"/>
    <w:rsid w:val="0085537B"/>
    <w:rsid w:val="008557BA"/>
    <w:rsid w:val="008558F7"/>
    <w:rsid w:val="00855B30"/>
    <w:rsid w:val="00856754"/>
    <w:rsid w:val="00856766"/>
    <w:rsid w:val="00856BA4"/>
    <w:rsid w:val="008577F8"/>
    <w:rsid w:val="00860346"/>
    <w:rsid w:val="008606D5"/>
    <w:rsid w:val="0086091F"/>
    <w:rsid w:val="00860F86"/>
    <w:rsid w:val="008624F2"/>
    <w:rsid w:val="00863377"/>
    <w:rsid w:val="00864505"/>
    <w:rsid w:val="00864FDE"/>
    <w:rsid w:val="008650A3"/>
    <w:rsid w:val="0086515A"/>
    <w:rsid w:val="008653D3"/>
    <w:rsid w:val="00865883"/>
    <w:rsid w:val="0086621C"/>
    <w:rsid w:val="008662EF"/>
    <w:rsid w:val="00866D48"/>
    <w:rsid w:val="008675E3"/>
    <w:rsid w:val="00867E3F"/>
    <w:rsid w:val="00867E52"/>
    <w:rsid w:val="008705A9"/>
    <w:rsid w:val="0087092E"/>
    <w:rsid w:val="008718FC"/>
    <w:rsid w:val="008724B2"/>
    <w:rsid w:val="008725D2"/>
    <w:rsid w:val="00872679"/>
    <w:rsid w:val="008728A0"/>
    <w:rsid w:val="00872CCA"/>
    <w:rsid w:val="00873342"/>
    <w:rsid w:val="00873394"/>
    <w:rsid w:val="00873663"/>
    <w:rsid w:val="008738D7"/>
    <w:rsid w:val="008738F0"/>
    <w:rsid w:val="00873F60"/>
    <w:rsid w:val="008743BC"/>
    <w:rsid w:val="00874431"/>
    <w:rsid w:val="00874D67"/>
    <w:rsid w:val="00874D93"/>
    <w:rsid w:val="00874EC1"/>
    <w:rsid w:val="00875954"/>
    <w:rsid w:val="008762C8"/>
    <w:rsid w:val="008767E3"/>
    <w:rsid w:val="00876A1F"/>
    <w:rsid w:val="00877820"/>
    <w:rsid w:val="00877C24"/>
    <w:rsid w:val="008806E7"/>
    <w:rsid w:val="008807CA"/>
    <w:rsid w:val="00880A2A"/>
    <w:rsid w:val="008812B2"/>
    <w:rsid w:val="00881D57"/>
    <w:rsid w:val="008824B5"/>
    <w:rsid w:val="00882C95"/>
    <w:rsid w:val="00883975"/>
    <w:rsid w:val="00883F89"/>
    <w:rsid w:val="008840BB"/>
    <w:rsid w:val="008844B4"/>
    <w:rsid w:val="008845F7"/>
    <w:rsid w:val="00884770"/>
    <w:rsid w:val="00884A27"/>
    <w:rsid w:val="008855BD"/>
    <w:rsid w:val="0088573A"/>
    <w:rsid w:val="00885780"/>
    <w:rsid w:val="00885C6C"/>
    <w:rsid w:val="00886210"/>
    <w:rsid w:val="008865E0"/>
    <w:rsid w:val="0088660B"/>
    <w:rsid w:val="00886B33"/>
    <w:rsid w:val="0088724E"/>
    <w:rsid w:val="008875C4"/>
    <w:rsid w:val="00887A39"/>
    <w:rsid w:val="008905B0"/>
    <w:rsid w:val="00890838"/>
    <w:rsid w:val="00890892"/>
    <w:rsid w:val="00891A3D"/>
    <w:rsid w:val="00891E24"/>
    <w:rsid w:val="00891F30"/>
    <w:rsid w:val="00892745"/>
    <w:rsid w:val="008928D7"/>
    <w:rsid w:val="00893213"/>
    <w:rsid w:val="00893232"/>
    <w:rsid w:val="0089383D"/>
    <w:rsid w:val="0089401F"/>
    <w:rsid w:val="00894204"/>
    <w:rsid w:val="00894486"/>
    <w:rsid w:val="0089471C"/>
    <w:rsid w:val="00894978"/>
    <w:rsid w:val="00894F96"/>
    <w:rsid w:val="00896C31"/>
    <w:rsid w:val="00897648"/>
    <w:rsid w:val="008978AB"/>
    <w:rsid w:val="008978DB"/>
    <w:rsid w:val="00897974"/>
    <w:rsid w:val="00897B9C"/>
    <w:rsid w:val="008A012F"/>
    <w:rsid w:val="008A0529"/>
    <w:rsid w:val="008A0C26"/>
    <w:rsid w:val="008A0C29"/>
    <w:rsid w:val="008A0F98"/>
    <w:rsid w:val="008A103C"/>
    <w:rsid w:val="008A1049"/>
    <w:rsid w:val="008A1087"/>
    <w:rsid w:val="008A1611"/>
    <w:rsid w:val="008A2716"/>
    <w:rsid w:val="008A2752"/>
    <w:rsid w:val="008A2E64"/>
    <w:rsid w:val="008A352D"/>
    <w:rsid w:val="008A36E9"/>
    <w:rsid w:val="008A3747"/>
    <w:rsid w:val="008A3784"/>
    <w:rsid w:val="008A3C2C"/>
    <w:rsid w:val="008A40F3"/>
    <w:rsid w:val="008A4223"/>
    <w:rsid w:val="008A43A2"/>
    <w:rsid w:val="008A4B8E"/>
    <w:rsid w:val="008A4EFA"/>
    <w:rsid w:val="008A569F"/>
    <w:rsid w:val="008A5E79"/>
    <w:rsid w:val="008A6268"/>
    <w:rsid w:val="008A7D59"/>
    <w:rsid w:val="008A7EAF"/>
    <w:rsid w:val="008B0007"/>
    <w:rsid w:val="008B0333"/>
    <w:rsid w:val="008B058C"/>
    <w:rsid w:val="008B118F"/>
    <w:rsid w:val="008B14CF"/>
    <w:rsid w:val="008B159B"/>
    <w:rsid w:val="008B1F29"/>
    <w:rsid w:val="008B1FE9"/>
    <w:rsid w:val="008B21C7"/>
    <w:rsid w:val="008B239F"/>
    <w:rsid w:val="008B2400"/>
    <w:rsid w:val="008B34D9"/>
    <w:rsid w:val="008B35C6"/>
    <w:rsid w:val="008B3A63"/>
    <w:rsid w:val="008B4104"/>
    <w:rsid w:val="008B42F7"/>
    <w:rsid w:val="008B4C12"/>
    <w:rsid w:val="008B5B59"/>
    <w:rsid w:val="008B5F4B"/>
    <w:rsid w:val="008B5FD1"/>
    <w:rsid w:val="008B6430"/>
    <w:rsid w:val="008B6906"/>
    <w:rsid w:val="008B6DED"/>
    <w:rsid w:val="008B7A61"/>
    <w:rsid w:val="008C01CC"/>
    <w:rsid w:val="008C0284"/>
    <w:rsid w:val="008C07CE"/>
    <w:rsid w:val="008C188A"/>
    <w:rsid w:val="008C1A10"/>
    <w:rsid w:val="008C1F00"/>
    <w:rsid w:val="008C43E5"/>
    <w:rsid w:val="008C46F0"/>
    <w:rsid w:val="008C493D"/>
    <w:rsid w:val="008C524F"/>
    <w:rsid w:val="008C5688"/>
    <w:rsid w:val="008C6272"/>
    <w:rsid w:val="008C7B29"/>
    <w:rsid w:val="008D02C1"/>
    <w:rsid w:val="008D05D0"/>
    <w:rsid w:val="008D0934"/>
    <w:rsid w:val="008D0BAC"/>
    <w:rsid w:val="008D0BE4"/>
    <w:rsid w:val="008D0C39"/>
    <w:rsid w:val="008D11BE"/>
    <w:rsid w:val="008D1934"/>
    <w:rsid w:val="008D1ED4"/>
    <w:rsid w:val="008D2278"/>
    <w:rsid w:val="008D22C2"/>
    <w:rsid w:val="008D342B"/>
    <w:rsid w:val="008D3548"/>
    <w:rsid w:val="008D38F6"/>
    <w:rsid w:val="008D484A"/>
    <w:rsid w:val="008D4A25"/>
    <w:rsid w:val="008D55C1"/>
    <w:rsid w:val="008D5F30"/>
    <w:rsid w:val="008D6CDF"/>
    <w:rsid w:val="008D75BA"/>
    <w:rsid w:val="008D7CA4"/>
    <w:rsid w:val="008E02EB"/>
    <w:rsid w:val="008E0599"/>
    <w:rsid w:val="008E1EF3"/>
    <w:rsid w:val="008E20A9"/>
    <w:rsid w:val="008E2603"/>
    <w:rsid w:val="008E28E9"/>
    <w:rsid w:val="008E29A7"/>
    <w:rsid w:val="008E2E42"/>
    <w:rsid w:val="008E3104"/>
    <w:rsid w:val="008E49F4"/>
    <w:rsid w:val="008E4C76"/>
    <w:rsid w:val="008E56B3"/>
    <w:rsid w:val="008E59FE"/>
    <w:rsid w:val="008E5D90"/>
    <w:rsid w:val="008E6074"/>
    <w:rsid w:val="008E616A"/>
    <w:rsid w:val="008E699D"/>
    <w:rsid w:val="008E7512"/>
    <w:rsid w:val="008E7BA1"/>
    <w:rsid w:val="008E7EF0"/>
    <w:rsid w:val="008E7F45"/>
    <w:rsid w:val="008F0154"/>
    <w:rsid w:val="008F019D"/>
    <w:rsid w:val="008F056C"/>
    <w:rsid w:val="008F2831"/>
    <w:rsid w:val="008F2C59"/>
    <w:rsid w:val="008F309A"/>
    <w:rsid w:val="008F43A8"/>
    <w:rsid w:val="008F4690"/>
    <w:rsid w:val="008F4EF7"/>
    <w:rsid w:val="008F4F17"/>
    <w:rsid w:val="008F50E7"/>
    <w:rsid w:val="008F5211"/>
    <w:rsid w:val="008F557F"/>
    <w:rsid w:val="008F5748"/>
    <w:rsid w:val="008F5A92"/>
    <w:rsid w:val="008F5FCF"/>
    <w:rsid w:val="008F608F"/>
    <w:rsid w:val="008F670B"/>
    <w:rsid w:val="008F6885"/>
    <w:rsid w:val="008F6C14"/>
    <w:rsid w:val="008F6C70"/>
    <w:rsid w:val="008F6DAC"/>
    <w:rsid w:val="008F7662"/>
    <w:rsid w:val="008F7BCD"/>
    <w:rsid w:val="008F7CA8"/>
    <w:rsid w:val="008F7E3C"/>
    <w:rsid w:val="008F7EC3"/>
    <w:rsid w:val="00900812"/>
    <w:rsid w:val="00900B30"/>
    <w:rsid w:val="00900B37"/>
    <w:rsid w:val="00900B5B"/>
    <w:rsid w:val="0090152F"/>
    <w:rsid w:val="00901769"/>
    <w:rsid w:val="0090189A"/>
    <w:rsid w:val="00901BCD"/>
    <w:rsid w:val="00902286"/>
    <w:rsid w:val="00902818"/>
    <w:rsid w:val="0090296A"/>
    <w:rsid w:val="00902E70"/>
    <w:rsid w:val="009033D5"/>
    <w:rsid w:val="0090344A"/>
    <w:rsid w:val="00904072"/>
    <w:rsid w:val="00904598"/>
    <w:rsid w:val="009050D7"/>
    <w:rsid w:val="00905F64"/>
    <w:rsid w:val="0090631D"/>
    <w:rsid w:val="009063A4"/>
    <w:rsid w:val="0090698F"/>
    <w:rsid w:val="00906AFF"/>
    <w:rsid w:val="00906D00"/>
    <w:rsid w:val="00906F04"/>
    <w:rsid w:val="009073D4"/>
    <w:rsid w:val="00907422"/>
    <w:rsid w:val="00907A7C"/>
    <w:rsid w:val="00907BBF"/>
    <w:rsid w:val="00907DCD"/>
    <w:rsid w:val="00907EF5"/>
    <w:rsid w:val="009108D6"/>
    <w:rsid w:val="00911134"/>
    <w:rsid w:val="009113F7"/>
    <w:rsid w:val="00911CBE"/>
    <w:rsid w:val="009125DA"/>
    <w:rsid w:val="00912705"/>
    <w:rsid w:val="00912C91"/>
    <w:rsid w:val="00912DB3"/>
    <w:rsid w:val="00913706"/>
    <w:rsid w:val="00913824"/>
    <w:rsid w:val="0091386B"/>
    <w:rsid w:val="00913E7E"/>
    <w:rsid w:val="00914408"/>
    <w:rsid w:val="0091488E"/>
    <w:rsid w:val="00915911"/>
    <w:rsid w:val="009159A8"/>
    <w:rsid w:val="00915DEF"/>
    <w:rsid w:val="00916D83"/>
    <w:rsid w:val="009204A1"/>
    <w:rsid w:val="00920573"/>
    <w:rsid w:val="00920B35"/>
    <w:rsid w:val="00920D0E"/>
    <w:rsid w:val="009212FF"/>
    <w:rsid w:val="00921367"/>
    <w:rsid w:val="00921EF2"/>
    <w:rsid w:val="00922185"/>
    <w:rsid w:val="009225D2"/>
    <w:rsid w:val="00922801"/>
    <w:rsid w:val="00922892"/>
    <w:rsid w:val="0092299A"/>
    <w:rsid w:val="00922D73"/>
    <w:rsid w:val="009231BD"/>
    <w:rsid w:val="00923342"/>
    <w:rsid w:val="0092338B"/>
    <w:rsid w:val="0092384B"/>
    <w:rsid w:val="00923910"/>
    <w:rsid w:val="009239A8"/>
    <w:rsid w:val="009243D2"/>
    <w:rsid w:val="0092462B"/>
    <w:rsid w:val="009246D7"/>
    <w:rsid w:val="0092482E"/>
    <w:rsid w:val="009248FF"/>
    <w:rsid w:val="00925296"/>
    <w:rsid w:val="009254E3"/>
    <w:rsid w:val="00925755"/>
    <w:rsid w:val="009259DB"/>
    <w:rsid w:val="0092786D"/>
    <w:rsid w:val="00927B82"/>
    <w:rsid w:val="00930021"/>
    <w:rsid w:val="009309F4"/>
    <w:rsid w:val="00931676"/>
    <w:rsid w:val="009323CE"/>
    <w:rsid w:val="0093246A"/>
    <w:rsid w:val="0093453F"/>
    <w:rsid w:val="009349A2"/>
    <w:rsid w:val="00935A99"/>
    <w:rsid w:val="0093617D"/>
    <w:rsid w:val="00936422"/>
    <w:rsid w:val="009365A9"/>
    <w:rsid w:val="009366B9"/>
    <w:rsid w:val="00936B7C"/>
    <w:rsid w:val="009377E5"/>
    <w:rsid w:val="00937995"/>
    <w:rsid w:val="00937B7C"/>
    <w:rsid w:val="0094058F"/>
    <w:rsid w:val="0094074A"/>
    <w:rsid w:val="0094100F"/>
    <w:rsid w:val="009414B5"/>
    <w:rsid w:val="00941D74"/>
    <w:rsid w:val="00941E39"/>
    <w:rsid w:val="00941F9D"/>
    <w:rsid w:val="0094296D"/>
    <w:rsid w:val="00942A52"/>
    <w:rsid w:val="00942A57"/>
    <w:rsid w:val="00942CD2"/>
    <w:rsid w:val="00943705"/>
    <w:rsid w:val="00944ED4"/>
    <w:rsid w:val="00944F1F"/>
    <w:rsid w:val="009458FF"/>
    <w:rsid w:val="00945D89"/>
    <w:rsid w:val="009462E2"/>
    <w:rsid w:val="00946EC0"/>
    <w:rsid w:val="00947CCE"/>
    <w:rsid w:val="00950400"/>
    <w:rsid w:val="009504B9"/>
    <w:rsid w:val="009507AF"/>
    <w:rsid w:val="0095127E"/>
    <w:rsid w:val="00951522"/>
    <w:rsid w:val="00951C50"/>
    <w:rsid w:val="00951E0C"/>
    <w:rsid w:val="00951ECD"/>
    <w:rsid w:val="0095240A"/>
    <w:rsid w:val="0095275E"/>
    <w:rsid w:val="009530A1"/>
    <w:rsid w:val="009537AA"/>
    <w:rsid w:val="00953ABB"/>
    <w:rsid w:val="00953BD4"/>
    <w:rsid w:val="00953F40"/>
    <w:rsid w:val="0095400B"/>
    <w:rsid w:val="00954667"/>
    <w:rsid w:val="0095466F"/>
    <w:rsid w:val="00954CF9"/>
    <w:rsid w:val="00956618"/>
    <w:rsid w:val="00956BED"/>
    <w:rsid w:val="00956FD4"/>
    <w:rsid w:val="00957083"/>
    <w:rsid w:val="00960070"/>
    <w:rsid w:val="009603BD"/>
    <w:rsid w:val="0096059D"/>
    <w:rsid w:val="00960F96"/>
    <w:rsid w:val="009619DB"/>
    <w:rsid w:val="00962A1C"/>
    <w:rsid w:val="00962C6C"/>
    <w:rsid w:val="00962CA4"/>
    <w:rsid w:val="00962ECE"/>
    <w:rsid w:val="00963441"/>
    <w:rsid w:val="0096443C"/>
    <w:rsid w:val="00964A55"/>
    <w:rsid w:val="00964D5E"/>
    <w:rsid w:val="00964E46"/>
    <w:rsid w:val="00965839"/>
    <w:rsid w:val="0096626B"/>
    <w:rsid w:val="009662B4"/>
    <w:rsid w:val="009663B1"/>
    <w:rsid w:val="00966779"/>
    <w:rsid w:val="00966AA2"/>
    <w:rsid w:val="00966AB7"/>
    <w:rsid w:val="00966D45"/>
    <w:rsid w:val="0096725C"/>
    <w:rsid w:val="009674BC"/>
    <w:rsid w:val="0096759D"/>
    <w:rsid w:val="0096774B"/>
    <w:rsid w:val="00967759"/>
    <w:rsid w:val="009679CF"/>
    <w:rsid w:val="00967C13"/>
    <w:rsid w:val="00967C1D"/>
    <w:rsid w:val="00967FB0"/>
    <w:rsid w:val="009702EC"/>
    <w:rsid w:val="009705D1"/>
    <w:rsid w:val="009710BC"/>
    <w:rsid w:val="009715D9"/>
    <w:rsid w:val="00971BDB"/>
    <w:rsid w:val="00971E63"/>
    <w:rsid w:val="00972239"/>
    <w:rsid w:val="009722F4"/>
    <w:rsid w:val="00972AE1"/>
    <w:rsid w:val="00972C5A"/>
    <w:rsid w:val="009739E3"/>
    <w:rsid w:val="00973ACF"/>
    <w:rsid w:val="009740CB"/>
    <w:rsid w:val="009757C8"/>
    <w:rsid w:val="00976116"/>
    <w:rsid w:val="00976901"/>
    <w:rsid w:val="009769A3"/>
    <w:rsid w:val="00976BBB"/>
    <w:rsid w:val="00976F6A"/>
    <w:rsid w:val="009770F6"/>
    <w:rsid w:val="009773CF"/>
    <w:rsid w:val="009800AA"/>
    <w:rsid w:val="00980DA5"/>
    <w:rsid w:val="00981075"/>
    <w:rsid w:val="009815BC"/>
    <w:rsid w:val="009817DC"/>
    <w:rsid w:val="00981AD1"/>
    <w:rsid w:val="00981C51"/>
    <w:rsid w:val="00981CC0"/>
    <w:rsid w:val="00981FD5"/>
    <w:rsid w:val="0098324D"/>
    <w:rsid w:val="00983575"/>
    <w:rsid w:val="00983B88"/>
    <w:rsid w:val="00985B61"/>
    <w:rsid w:val="00985B96"/>
    <w:rsid w:val="00985E7B"/>
    <w:rsid w:val="00986950"/>
    <w:rsid w:val="00986DCB"/>
    <w:rsid w:val="009870C3"/>
    <w:rsid w:val="009871BD"/>
    <w:rsid w:val="009871E5"/>
    <w:rsid w:val="00987830"/>
    <w:rsid w:val="0099048C"/>
    <w:rsid w:val="00990832"/>
    <w:rsid w:val="00990A9D"/>
    <w:rsid w:val="00990B24"/>
    <w:rsid w:val="00990E95"/>
    <w:rsid w:val="00991018"/>
    <w:rsid w:val="0099158D"/>
    <w:rsid w:val="009915E5"/>
    <w:rsid w:val="00991D79"/>
    <w:rsid w:val="009924C7"/>
    <w:rsid w:val="0099250A"/>
    <w:rsid w:val="00992792"/>
    <w:rsid w:val="00993FA2"/>
    <w:rsid w:val="009941D0"/>
    <w:rsid w:val="00994358"/>
    <w:rsid w:val="009948CE"/>
    <w:rsid w:val="00994B55"/>
    <w:rsid w:val="00995C36"/>
    <w:rsid w:val="00995F93"/>
    <w:rsid w:val="0099667B"/>
    <w:rsid w:val="00996EAA"/>
    <w:rsid w:val="00996F23"/>
    <w:rsid w:val="009975B0"/>
    <w:rsid w:val="009A06EE"/>
    <w:rsid w:val="009A1038"/>
    <w:rsid w:val="009A12E4"/>
    <w:rsid w:val="009A1ABB"/>
    <w:rsid w:val="009A1FCB"/>
    <w:rsid w:val="009A27A1"/>
    <w:rsid w:val="009A31F7"/>
    <w:rsid w:val="009A33C0"/>
    <w:rsid w:val="009A366D"/>
    <w:rsid w:val="009A39D3"/>
    <w:rsid w:val="009A4E9F"/>
    <w:rsid w:val="009A56D2"/>
    <w:rsid w:val="009A5701"/>
    <w:rsid w:val="009A59E7"/>
    <w:rsid w:val="009A5E58"/>
    <w:rsid w:val="009A5FD7"/>
    <w:rsid w:val="009A6040"/>
    <w:rsid w:val="009A673F"/>
    <w:rsid w:val="009A6D3D"/>
    <w:rsid w:val="009A7670"/>
    <w:rsid w:val="009A7AB6"/>
    <w:rsid w:val="009B02A8"/>
    <w:rsid w:val="009B0F2A"/>
    <w:rsid w:val="009B15E8"/>
    <w:rsid w:val="009B1636"/>
    <w:rsid w:val="009B2B27"/>
    <w:rsid w:val="009B2FA3"/>
    <w:rsid w:val="009B363F"/>
    <w:rsid w:val="009B3AD6"/>
    <w:rsid w:val="009B4D6D"/>
    <w:rsid w:val="009B600D"/>
    <w:rsid w:val="009B70DF"/>
    <w:rsid w:val="009C0029"/>
    <w:rsid w:val="009C0062"/>
    <w:rsid w:val="009C076A"/>
    <w:rsid w:val="009C0996"/>
    <w:rsid w:val="009C1002"/>
    <w:rsid w:val="009C15DA"/>
    <w:rsid w:val="009C1650"/>
    <w:rsid w:val="009C2076"/>
    <w:rsid w:val="009C296F"/>
    <w:rsid w:val="009C326E"/>
    <w:rsid w:val="009C4095"/>
    <w:rsid w:val="009C4453"/>
    <w:rsid w:val="009C4841"/>
    <w:rsid w:val="009C485E"/>
    <w:rsid w:val="009C526D"/>
    <w:rsid w:val="009C5E95"/>
    <w:rsid w:val="009C630C"/>
    <w:rsid w:val="009C6D23"/>
    <w:rsid w:val="009C70BA"/>
    <w:rsid w:val="009C70D5"/>
    <w:rsid w:val="009C76B7"/>
    <w:rsid w:val="009D02D2"/>
    <w:rsid w:val="009D09C5"/>
    <w:rsid w:val="009D09D6"/>
    <w:rsid w:val="009D0CC7"/>
    <w:rsid w:val="009D0E1A"/>
    <w:rsid w:val="009D0F9C"/>
    <w:rsid w:val="009D13B5"/>
    <w:rsid w:val="009D13EB"/>
    <w:rsid w:val="009D1676"/>
    <w:rsid w:val="009D17C6"/>
    <w:rsid w:val="009D4126"/>
    <w:rsid w:val="009D4CEE"/>
    <w:rsid w:val="009D50A8"/>
    <w:rsid w:val="009D5904"/>
    <w:rsid w:val="009D738C"/>
    <w:rsid w:val="009D7494"/>
    <w:rsid w:val="009D750E"/>
    <w:rsid w:val="009D7B78"/>
    <w:rsid w:val="009D7D8A"/>
    <w:rsid w:val="009E000B"/>
    <w:rsid w:val="009E07D1"/>
    <w:rsid w:val="009E1630"/>
    <w:rsid w:val="009E1A27"/>
    <w:rsid w:val="009E1D71"/>
    <w:rsid w:val="009E21D0"/>
    <w:rsid w:val="009E24DC"/>
    <w:rsid w:val="009E2539"/>
    <w:rsid w:val="009E2ACE"/>
    <w:rsid w:val="009E311B"/>
    <w:rsid w:val="009E411C"/>
    <w:rsid w:val="009E4208"/>
    <w:rsid w:val="009E46CD"/>
    <w:rsid w:val="009E4E49"/>
    <w:rsid w:val="009E5659"/>
    <w:rsid w:val="009E59A5"/>
    <w:rsid w:val="009E5D0C"/>
    <w:rsid w:val="009E6A62"/>
    <w:rsid w:val="009E777D"/>
    <w:rsid w:val="009E77E8"/>
    <w:rsid w:val="009F0086"/>
    <w:rsid w:val="009F097E"/>
    <w:rsid w:val="009F1247"/>
    <w:rsid w:val="009F267D"/>
    <w:rsid w:val="009F30DF"/>
    <w:rsid w:val="009F3AA1"/>
    <w:rsid w:val="009F3B44"/>
    <w:rsid w:val="009F4024"/>
    <w:rsid w:val="009F42FD"/>
    <w:rsid w:val="009F4508"/>
    <w:rsid w:val="009F5065"/>
    <w:rsid w:val="009F5D69"/>
    <w:rsid w:val="009F5F2B"/>
    <w:rsid w:val="009F5FE5"/>
    <w:rsid w:val="009F6058"/>
    <w:rsid w:val="009F65E5"/>
    <w:rsid w:val="009F67C2"/>
    <w:rsid w:val="009F6B89"/>
    <w:rsid w:val="009F6E1C"/>
    <w:rsid w:val="009F6ED1"/>
    <w:rsid w:val="009F7358"/>
    <w:rsid w:val="009F7665"/>
    <w:rsid w:val="009F7A67"/>
    <w:rsid w:val="009F7BA9"/>
    <w:rsid w:val="009F7BCF"/>
    <w:rsid w:val="00A000ED"/>
    <w:rsid w:val="00A00877"/>
    <w:rsid w:val="00A013BE"/>
    <w:rsid w:val="00A01690"/>
    <w:rsid w:val="00A01790"/>
    <w:rsid w:val="00A0185F"/>
    <w:rsid w:val="00A018B0"/>
    <w:rsid w:val="00A01BF5"/>
    <w:rsid w:val="00A02531"/>
    <w:rsid w:val="00A038B5"/>
    <w:rsid w:val="00A03C1F"/>
    <w:rsid w:val="00A03C7C"/>
    <w:rsid w:val="00A04C87"/>
    <w:rsid w:val="00A04C96"/>
    <w:rsid w:val="00A04ED0"/>
    <w:rsid w:val="00A052E4"/>
    <w:rsid w:val="00A05CD1"/>
    <w:rsid w:val="00A06282"/>
    <w:rsid w:val="00A06DF2"/>
    <w:rsid w:val="00A07406"/>
    <w:rsid w:val="00A07478"/>
    <w:rsid w:val="00A074F4"/>
    <w:rsid w:val="00A0752F"/>
    <w:rsid w:val="00A078EB"/>
    <w:rsid w:val="00A10502"/>
    <w:rsid w:val="00A108F6"/>
    <w:rsid w:val="00A11927"/>
    <w:rsid w:val="00A11D16"/>
    <w:rsid w:val="00A11E50"/>
    <w:rsid w:val="00A11FA7"/>
    <w:rsid w:val="00A12272"/>
    <w:rsid w:val="00A12CDF"/>
    <w:rsid w:val="00A13000"/>
    <w:rsid w:val="00A142D0"/>
    <w:rsid w:val="00A15897"/>
    <w:rsid w:val="00A15A58"/>
    <w:rsid w:val="00A15E36"/>
    <w:rsid w:val="00A16169"/>
    <w:rsid w:val="00A166EF"/>
    <w:rsid w:val="00A16733"/>
    <w:rsid w:val="00A1724F"/>
    <w:rsid w:val="00A1744F"/>
    <w:rsid w:val="00A17656"/>
    <w:rsid w:val="00A17762"/>
    <w:rsid w:val="00A17E02"/>
    <w:rsid w:val="00A202CB"/>
    <w:rsid w:val="00A2058E"/>
    <w:rsid w:val="00A2059B"/>
    <w:rsid w:val="00A2079D"/>
    <w:rsid w:val="00A208D3"/>
    <w:rsid w:val="00A20F1F"/>
    <w:rsid w:val="00A21AD0"/>
    <w:rsid w:val="00A22206"/>
    <w:rsid w:val="00A22A18"/>
    <w:rsid w:val="00A23442"/>
    <w:rsid w:val="00A2358C"/>
    <w:rsid w:val="00A23D35"/>
    <w:rsid w:val="00A2409C"/>
    <w:rsid w:val="00A241E4"/>
    <w:rsid w:val="00A24487"/>
    <w:rsid w:val="00A246ED"/>
    <w:rsid w:val="00A24BB1"/>
    <w:rsid w:val="00A25778"/>
    <w:rsid w:val="00A2579F"/>
    <w:rsid w:val="00A25945"/>
    <w:rsid w:val="00A25F86"/>
    <w:rsid w:val="00A2619F"/>
    <w:rsid w:val="00A27B7A"/>
    <w:rsid w:val="00A3025F"/>
    <w:rsid w:val="00A30D7A"/>
    <w:rsid w:val="00A3111A"/>
    <w:rsid w:val="00A31807"/>
    <w:rsid w:val="00A31A35"/>
    <w:rsid w:val="00A31B8D"/>
    <w:rsid w:val="00A31DFB"/>
    <w:rsid w:val="00A326E4"/>
    <w:rsid w:val="00A32899"/>
    <w:rsid w:val="00A32DCF"/>
    <w:rsid w:val="00A32DF4"/>
    <w:rsid w:val="00A348E9"/>
    <w:rsid w:val="00A359AC"/>
    <w:rsid w:val="00A35A8A"/>
    <w:rsid w:val="00A36342"/>
    <w:rsid w:val="00A36831"/>
    <w:rsid w:val="00A36B53"/>
    <w:rsid w:val="00A3717C"/>
    <w:rsid w:val="00A37A01"/>
    <w:rsid w:val="00A4048C"/>
    <w:rsid w:val="00A405C2"/>
    <w:rsid w:val="00A406FD"/>
    <w:rsid w:val="00A40EB9"/>
    <w:rsid w:val="00A40EFF"/>
    <w:rsid w:val="00A41293"/>
    <w:rsid w:val="00A41DEE"/>
    <w:rsid w:val="00A41E48"/>
    <w:rsid w:val="00A42049"/>
    <w:rsid w:val="00A42F25"/>
    <w:rsid w:val="00A43B86"/>
    <w:rsid w:val="00A43D0C"/>
    <w:rsid w:val="00A45ACA"/>
    <w:rsid w:val="00A45F7F"/>
    <w:rsid w:val="00A47052"/>
    <w:rsid w:val="00A472E1"/>
    <w:rsid w:val="00A47620"/>
    <w:rsid w:val="00A47AE1"/>
    <w:rsid w:val="00A47C8B"/>
    <w:rsid w:val="00A50921"/>
    <w:rsid w:val="00A50C45"/>
    <w:rsid w:val="00A513B3"/>
    <w:rsid w:val="00A515F8"/>
    <w:rsid w:val="00A51CFF"/>
    <w:rsid w:val="00A51D25"/>
    <w:rsid w:val="00A522CA"/>
    <w:rsid w:val="00A523C1"/>
    <w:rsid w:val="00A5279F"/>
    <w:rsid w:val="00A52877"/>
    <w:rsid w:val="00A52AE3"/>
    <w:rsid w:val="00A52F66"/>
    <w:rsid w:val="00A544E6"/>
    <w:rsid w:val="00A54592"/>
    <w:rsid w:val="00A5460F"/>
    <w:rsid w:val="00A54668"/>
    <w:rsid w:val="00A54822"/>
    <w:rsid w:val="00A554C7"/>
    <w:rsid w:val="00A5659E"/>
    <w:rsid w:val="00A56615"/>
    <w:rsid w:val="00A567B4"/>
    <w:rsid w:val="00A56F10"/>
    <w:rsid w:val="00A5723C"/>
    <w:rsid w:val="00A57CD6"/>
    <w:rsid w:val="00A60AA9"/>
    <w:rsid w:val="00A612E7"/>
    <w:rsid w:val="00A61716"/>
    <w:rsid w:val="00A6218E"/>
    <w:rsid w:val="00A625EB"/>
    <w:rsid w:val="00A62C4E"/>
    <w:rsid w:val="00A63071"/>
    <w:rsid w:val="00A63262"/>
    <w:rsid w:val="00A632F3"/>
    <w:rsid w:val="00A63307"/>
    <w:rsid w:val="00A63330"/>
    <w:rsid w:val="00A63616"/>
    <w:rsid w:val="00A6374C"/>
    <w:rsid w:val="00A639A6"/>
    <w:rsid w:val="00A63BF9"/>
    <w:rsid w:val="00A64247"/>
    <w:rsid w:val="00A64483"/>
    <w:rsid w:val="00A64D40"/>
    <w:rsid w:val="00A64DE9"/>
    <w:rsid w:val="00A65725"/>
    <w:rsid w:val="00A65994"/>
    <w:rsid w:val="00A661AC"/>
    <w:rsid w:val="00A6673E"/>
    <w:rsid w:val="00A66B82"/>
    <w:rsid w:val="00A67318"/>
    <w:rsid w:val="00A67633"/>
    <w:rsid w:val="00A67ADC"/>
    <w:rsid w:val="00A67D7E"/>
    <w:rsid w:val="00A67D80"/>
    <w:rsid w:val="00A67EA2"/>
    <w:rsid w:val="00A67F4B"/>
    <w:rsid w:val="00A70803"/>
    <w:rsid w:val="00A708DF"/>
    <w:rsid w:val="00A70B40"/>
    <w:rsid w:val="00A70E50"/>
    <w:rsid w:val="00A7155B"/>
    <w:rsid w:val="00A716C2"/>
    <w:rsid w:val="00A7174D"/>
    <w:rsid w:val="00A723BC"/>
    <w:rsid w:val="00A7240B"/>
    <w:rsid w:val="00A7243C"/>
    <w:rsid w:val="00A72496"/>
    <w:rsid w:val="00A73C3B"/>
    <w:rsid w:val="00A742DA"/>
    <w:rsid w:val="00A743C7"/>
    <w:rsid w:val="00A7450C"/>
    <w:rsid w:val="00A74689"/>
    <w:rsid w:val="00A7470D"/>
    <w:rsid w:val="00A74F4E"/>
    <w:rsid w:val="00A751E5"/>
    <w:rsid w:val="00A75336"/>
    <w:rsid w:val="00A75514"/>
    <w:rsid w:val="00A75864"/>
    <w:rsid w:val="00A75EE9"/>
    <w:rsid w:val="00A76436"/>
    <w:rsid w:val="00A76D91"/>
    <w:rsid w:val="00A774DE"/>
    <w:rsid w:val="00A775E0"/>
    <w:rsid w:val="00A77906"/>
    <w:rsid w:val="00A77F84"/>
    <w:rsid w:val="00A802ED"/>
    <w:rsid w:val="00A811A6"/>
    <w:rsid w:val="00A816F5"/>
    <w:rsid w:val="00A81894"/>
    <w:rsid w:val="00A81E02"/>
    <w:rsid w:val="00A81F84"/>
    <w:rsid w:val="00A82842"/>
    <w:rsid w:val="00A82DCB"/>
    <w:rsid w:val="00A82F23"/>
    <w:rsid w:val="00A82F2A"/>
    <w:rsid w:val="00A832AD"/>
    <w:rsid w:val="00A834D8"/>
    <w:rsid w:val="00A84049"/>
    <w:rsid w:val="00A843C3"/>
    <w:rsid w:val="00A846C8"/>
    <w:rsid w:val="00A84839"/>
    <w:rsid w:val="00A84B31"/>
    <w:rsid w:val="00A84D0C"/>
    <w:rsid w:val="00A84E86"/>
    <w:rsid w:val="00A853CA"/>
    <w:rsid w:val="00A8556D"/>
    <w:rsid w:val="00A858B7"/>
    <w:rsid w:val="00A85AD3"/>
    <w:rsid w:val="00A85D5B"/>
    <w:rsid w:val="00A85DB5"/>
    <w:rsid w:val="00A86CD4"/>
    <w:rsid w:val="00A8785B"/>
    <w:rsid w:val="00A900FF"/>
    <w:rsid w:val="00A905C9"/>
    <w:rsid w:val="00A905CB"/>
    <w:rsid w:val="00A908F3"/>
    <w:rsid w:val="00A90907"/>
    <w:rsid w:val="00A90AEC"/>
    <w:rsid w:val="00A91881"/>
    <w:rsid w:val="00A91CD8"/>
    <w:rsid w:val="00A92F11"/>
    <w:rsid w:val="00A93028"/>
    <w:rsid w:val="00A93074"/>
    <w:rsid w:val="00A936FC"/>
    <w:rsid w:val="00A93D10"/>
    <w:rsid w:val="00A941B5"/>
    <w:rsid w:val="00A94485"/>
    <w:rsid w:val="00A9507B"/>
    <w:rsid w:val="00A95E3D"/>
    <w:rsid w:val="00A97CA0"/>
    <w:rsid w:val="00A97EB1"/>
    <w:rsid w:val="00AA00F8"/>
    <w:rsid w:val="00AA0224"/>
    <w:rsid w:val="00AA109A"/>
    <w:rsid w:val="00AA1769"/>
    <w:rsid w:val="00AA1D18"/>
    <w:rsid w:val="00AA239F"/>
    <w:rsid w:val="00AA27B1"/>
    <w:rsid w:val="00AA2990"/>
    <w:rsid w:val="00AA2B6E"/>
    <w:rsid w:val="00AA3107"/>
    <w:rsid w:val="00AA38CA"/>
    <w:rsid w:val="00AA46BB"/>
    <w:rsid w:val="00AA4EA2"/>
    <w:rsid w:val="00AA640C"/>
    <w:rsid w:val="00AA649B"/>
    <w:rsid w:val="00AA6A62"/>
    <w:rsid w:val="00AA6C22"/>
    <w:rsid w:val="00AA6E7A"/>
    <w:rsid w:val="00AA7998"/>
    <w:rsid w:val="00AA7B5D"/>
    <w:rsid w:val="00AA7BAA"/>
    <w:rsid w:val="00AA7F11"/>
    <w:rsid w:val="00AB0C3D"/>
    <w:rsid w:val="00AB0F82"/>
    <w:rsid w:val="00AB18C3"/>
    <w:rsid w:val="00AB1D8F"/>
    <w:rsid w:val="00AB2561"/>
    <w:rsid w:val="00AB2909"/>
    <w:rsid w:val="00AB2C68"/>
    <w:rsid w:val="00AB2C96"/>
    <w:rsid w:val="00AB2D8B"/>
    <w:rsid w:val="00AB2EA2"/>
    <w:rsid w:val="00AB34B8"/>
    <w:rsid w:val="00AB3529"/>
    <w:rsid w:val="00AB39E0"/>
    <w:rsid w:val="00AB3CE2"/>
    <w:rsid w:val="00AB42B4"/>
    <w:rsid w:val="00AB43D0"/>
    <w:rsid w:val="00AB4419"/>
    <w:rsid w:val="00AB44D4"/>
    <w:rsid w:val="00AB462C"/>
    <w:rsid w:val="00AB4828"/>
    <w:rsid w:val="00AB49F7"/>
    <w:rsid w:val="00AB5152"/>
    <w:rsid w:val="00AB59A8"/>
    <w:rsid w:val="00AB671F"/>
    <w:rsid w:val="00AB6EB0"/>
    <w:rsid w:val="00AB744D"/>
    <w:rsid w:val="00AB7452"/>
    <w:rsid w:val="00AB74FD"/>
    <w:rsid w:val="00AB75EB"/>
    <w:rsid w:val="00AB76AB"/>
    <w:rsid w:val="00AB7968"/>
    <w:rsid w:val="00AB7CBC"/>
    <w:rsid w:val="00AC0E7E"/>
    <w:rsid w:val="00AC0EAF"/>
    <w:rsid w:val="00AC1237"/>
    <w:rsid w:val="00AC1513"/>
    <w:rsid w:val="00AC228F"/>
    <w:rsid w:val="00AC2443"/>
    <w:rsid w:val="00AC29CA"/>
    <w:rsid w:val="00AC2BF1"/>
    <w:rsid w:val="00AC2F22"/>
    <w:rsid w:val="00AC34FE"/>
    <w:rsid w:val="00AC3917"/>
    <w:rsid w:val="00AC3A95"/>
    <w:rsid w:val="00AC41BB"/>
    <w:rsid w:val="00AC4555"/>
    <w:rsid w:val="00AC4A39"/>
    <w:rsid w:val="00AC4A57"/>
    <w:rsid w:val="00AC4E17"/>
    <w:rsid w:val="00AC522A"/>
    <w:rsid w:val="00AC653A"/>
    <w:rsid w:val="00AC6633"/>
    <w:rsid w:val="00AC6CE7"/>
    <w:rsid w:val="00AC7283"/>
    <w:rsid w:val="00AC7714"/>
    <w:rsid w:val="00AC78B8"/>
    <w:rsid w:val="00AC7972"/>
    <w:rsid w:val="00AC7B36"/>
    <w:rsid w:val="00AC7C02"/>
    <w:rsid w:val="00AD00C0"/>
    <w:rsid w:val="00AD04C0"/>
    <w:rsid w:val="00AD12B3"/>
    <w:rsid w:val="00AD1546"/>
    <w:rsid w:val="00AD1B9E"/>
    <w:rsid w:val="00AD21E1"/>
    <w:rsid w:val="00AD28AB"/>
    <w:rsid w:val="00AD2DC2"/>
    <w:rsid w:val="00AD2DE2"/>
    <w:rsid w:val="00AD3E93"/>
    <w:rsid w:val="00AD4601"/>
    <w:rsid w:val="00AD4E03"/>
    <w:rsid w:val="00AD5007"/>
    <w:rsid w:val="00AD5236"/>
    <w:rsid w:val="00AD5260"/>
    <w:rsid w:val="00AD56BC"/>
    <w:rsid w:val="00AD57A3"/>
    <w:rsid w:val="00AD606B"/>
    <w:rsid w:val="00AD646F"/>
    <w:rsid w:val="00AD6BCF"/>
    <w:rsid w:val="00AD6FD6"/>
    <w:rsid w:val="00AD7176"/>
    <w:rsid w:val="00AD7302"/>
    <w:rsid w:val="00AD77A0"/>
    <w:rsid w:val="00AD77ED"/>
    <w:rsid w:val="00AD7EE6"/>
    <w:rsid w:val="00AE00E5"/>
    <w:rsid w:val="00AE0D7D"/>
    <w:rsid w:val="00AE13B6"/>
    <w:rsid w:val="00AE1A10"/>
    <w:rsid w:val="00AE1A29"/>
    <w:rsid w:val="00AE2350"/>
    <w:rsid w:val="00AE26A6"/>
    <w:rsid w:val="00AE29CD"/>
    <w:rsid w:val="00AE2E3C"/>
    <w:rsid w:val="00AE445F"/>
    <w:rsid w:val="00AE49BF"/>
    <w:rsid w:val="00AE506D"/>
    <w:rsid w:val="00AE52FD"/>
    <w:rsid w:val="00AE53B9"/>
    <w:rsid w:val="00AE59D3"/>
    <w:rsid w:val="00AE675A"/>
    <w:rsid w:val="00AE6C28"/>
    <w:rsid w:val="00AE6F35"/>
    <w:rsid w:val="00AE6FFE"/>
    <w:rsid w:val="00AE70A9"/>
    <w:rsid w:val="00AE7626"/>
    <w:rsid w:val="00AE7944"/>
    <w:rsid w:val="00AE7F6D"/>
    <w:rsid w:val="00AF0AAF"/>
    <w:rsid w:val="00AF0ACE"/>
    <w:rsid w:val="00AF0CBC"/>
    <w:rsid w:val="00AF0E08"/>
    <w:rsid w:val="00AF12BE"/>
    <w:rsid w:val="00AF1809"/>
    <w:rsid w:val="00AF1837"/>
    <w:rsid w:val="00AF1C47"/>
    <w:rsid w:val="00AF24F7"/>
    <w:rsid w:val="00AF2533"/>
    <w:rsid w:val="00AF2A54"/>
    <w:rsid w:val="00AF33CF"/>
    <w:rsid w:val="00AF3CCC"/>
    <w:rsid w:val="00AF4404"/>
    <w:rsid w:val="00AF4912"/>
    <w:rsid w:val="00AF4BC3"/>
    <w:rsid w:val="00AF5079"/>
    <w:rsid w:val="00AF6D3F"/>
    <w:rsid w:val="00AF7873"/>
    <w:rsid w:val="00AF7B0A"/>
    <w:rsid w:val="00AF7D30"/>
    <w:rsid w:val="00B00491"/>
    <w:rsid w:val="00B0051D"/>
    <w:rsid w:val="00B006BB"/>
    <w:rsid w:val="00B008B7"/>
    <w:rsid w:val="00B00A38"/>
    <w:rsid w:val="00B0176D"/>
    <w:rsid w:val="00B01E6E"/>
    <w:rsid w:val="00B023F8"/>
    <w:rsid w:val="00B02900"/>
    <w:rsid w:val="00B02B59"/>
    <w:rsid w:val="00B02BE1"/>
    <w:rsid w:val="00B0304C"/>
    <w:rsid w:val="00B03A9C"/>
    <w:rsid w:val="00B03AAD"/>
    <w:rsid w:val="00B03B04"/>
    <w:rsid w:val="00B03F4B"/>
    <w:rsid w:val="00B03FDC"/>
    <w:rsid w:val="00B041E6"/>
    <w:rsid w:val="00B043C4"/>
    <w:rsid w:val="00B04F96"/>
    <w:rsid w:val="00B05356"/>
    <w:rsid w:val="00B053FE"/>
    <w:rsid w:val="00B05A5E"/>
    <w:rsid w:val="00B05E34"/>
    <w:rsid w:val="00B073A3"/>
    <w:rsid w:val="00B074CA"/>
    <w:rsid w:val="00B07872"/>
    <w:rsid w:val="00B1004B"/>
    <w:rsid w:val="00B1082A"/>
    <w:rsid w:val="00B10D95"/>
    <w:rsid w:val="00B10DDD"/>
    <w:rsid w:val="00B10EB2"/>
    <w:rsid w:val="00B114AB"/>
    <w:rsid w:val="00B11ACF"/>
    <w:rsid w:val="00B11D8C"/>
    <w:rsid w:val="00B1249F"/>
    <w:rsid w:val="00B12813"/>
    <w:rsid w:val="00B12C2F"/>
    <w:rsid w:val="00B131CD"/>
    <w:rsid w:val="00B134FB"/>
    <w:rsid w:val="00B13FF4"/>
    <w:rsid w:val="00B16301"/>
    <w:rsid w:val="00B16C1C"/>
    <w:rsid w:val="00B16C5F"/>
    <w:rsid w:val="00B173AB"/>
    <w:rsid w:val="00B17415"/>
    <w:rsid w:val="00B175D8"/>
    <w:rsid w:val="00B20416"/>
    <w:rsid w:val="00B20643"/>
    <w:rsid w:val="00B20B62"/>
    <w:rsid w:val="00B20FA0"/>
    <w:rsid w:val="00B2109A"/>
    <w:rsid w:val="00B2129C"/>
    <w:rsid w:val="00B21478"/>
    <w:rsid w:val="00B21735"/>
    <w:rsid w:val="00B2189A"/>
    <w:rsid w:val="00B21E3E"/>
    <w:rsid w:val="00B225ED"/>
    <w:rsid w:val="00B22735"/>
    <w:rsid w:val="00B23562"/>
    <w:rsid w:val="00B23D9B"/>
    <w:rsid w:val="00B23FFE"/>
    <w:rsid w:val="00B24E53"/>
    <w:rsid w:val="00B24F53"/>
    <w:rsid w:val="00B25413"/>
    <w:rsid w:val="00B2574C"/>
    <w:rsid w:val="00B2637E"/>
    <w:rsid w:val="00B27323"/>
    <w:rsid w:val="00B27ACF"/>
    <w:rsid w:val="00B27B30"/>
    <w:rsid w:val="00B30108"/>
    <w:rsid w:val="00B30DEA"/>
    <w:rsid w:val="00B310EE"/>
    <w:rsid w:val="00B3173B"/>
    <w:rsid w:val="00B31741"/>
    <w:rsid w:val="00B31846"/>
    <w:rsid w:val="00B31ABC"/>
    <w:rsid w:val="00B31C20"/>
    <w:rsid w:val="00B320C4"/>
    <w:rsid w:val="00B3271B"/>
    <w:rsid w:val="00B32D55"/>
    <w:rsid w:val="00B33131"/>
    <w:rsid w:val="00B33508"/>
    <w:rsid w:val="00B33AC7"/>
    <w:rsid w:val="00B33D19"/>
    <w:rsid w:val="00B34153"/>
    <w:rsid w:val="00B35DA9"/>
    <w:rsid w:val="00B3641C"/>
    <w:rsid w:val="00B36751"/>
    <w:rsid w:val="00B3692C"/>
    <w:rsid w:val="00B369FB"/>
    <w:rsid w:val="00B36DF0"/>
    <w:rsid w:val="00B37178"/>
    <w:rsid w:val="00B3741F"/>
    <w:rsid w:val="00B37586"/>
    <w:rsid w:val="00B4072F"/>
    <w:rsid w:val="00B4096C"/>
    <w:rsid w:val="00B40FC1"/>
    <w:rsid w:val="00B41FC6"/>
    <w:rsid w:val="00B42B6D"/>
    <w:rsid w:val="00B42EA4"/>
    <w:rsid w:val="00B42EBB"/>
    <w:rsid w:val="00B42F3F"/>
    <w:rsid w:val="00B43324"/>
    <w:rsid w:val="00B433B8"/>
    <w:rsid w:val="00B4400E"/>
    <w:rsid w:val="00B450C1"/>
    <w:rsid w:val="00B45193"/>
    <w:rsid w:val="00B45315"/>
    <w:rsid w:val="00B453F4"/>
    <w:rsid w:val="00B4546E"/>
    <w:rsid w:val="00B457B3"/>
    <w:rsid w:val="00B45813"/>
    <w:rsid w:val="00B45955"/>
    <w:rsid w:val="00B45C56"/>
    <w:rsid w:val="00B46C7C"/>
    <w:rsid w:val="00B4708D"/>
    <w:rsid w:val="00B47776"/>
    <w:rsid w:val="00B47C19"/>
    <w:rsid w:val="00B47DFC"/>
    <w:rsid w:val="00B50A65"/>
    <w:rsid w:val="00B51206"/>
    <w:rsid w:val="00B512ED"/>
    <w:rsid w:val="00B514EA"/>
    <w:rsid w:val="00B51A0A"/>
    <w:rsid w:val="00B521A9"/>
    <w:rsid w:val="00B522B1"/>
    <w:rsid w:val="00B534FC"/>
    <w:rsid w:val="00B53A7E"/>
    <w:rsid w:val="00B5571B"/>
    <w:rsid w:val="00B557D0"/>
    <w:rsid w:val="00B55D32"/>
    <w:rsid w:val="00B5600B"/>
    <w:rsid w:val="00B56DFC"/>
    <w:rsid w:val="00B56F7A"/>
    <w:rsid w:val="00B57DDE"/>
    <w:rsid w:val="00B602D5"/>
    <w:rsid w:val="00B604DE"/>
    <w:rsid w:val="00B604EA"/>
    <w:rsid w:val="00B60CCD"/>
    <w:rsid w:val="00B61B3E"/>
    <w:rsid w:val="00B62047"/>
    <w:rsid w:val="00B627C3"/>
    <w:rsid w:val="00B629D1"/>
    <w:rsid w:val="00B62F8B"/>
    <w:rsid w:val="00B6380A"/>
    <w:rsid w:val="00B63D3A"/>
    <w:rsid w:val="00B63D65"/>
    <w:rsid w:val="00B63F99"/>
    <w:rsid w:val="00B64F35"/>
    <w:rsid w:val="00B65054"/>
    <w:rsid w:val="00B6511E"/>
    <w:rsid w:val="00B656D5"/>
    <w:rsid w:val="00B66AF4"/>
    <w:rsid w:val="00B66BE5"/>
    <w:rsid w:val="00B675BC"/>
    <w:rsid w:val="00B67747"/>
    <w:rsid w:val="00B6781E"/>
    <w:rsid w:val="00B678C3"/>
    <w:rsid w:val="00B67B5B"/>
    <w:rsid w:val="00B67E92"/>
    <w:rsid w:val="00B707F1"/>
    <w:rsid w:val="00B70BD3"/>
    <w:rsid w:val="00B70D56"/>
    <w:rsid w:val="00B711BD"/>
    <w:rsid w:val="00B71462"/>
    <w:rsid w:val="00B71CD1"/>
    <w:rsid w:val="00B724C8"/>
    <w:rsid w:val="00B729E8"/>
    <w:rsid w:val="00B733CB"/>
    <w:rsid w:val="00B73506"/>
    <w:rsid w:val="00B735D8"/>
    <w:rsid w:val="00B73A42"/>
    <w:rsid w:val="00B73CD3"/>
    <w:rsid w:val="00B740A6"/>
    <w:rsid w:val="00B740B6"/>
    <w:rsid w:val="00B74214"/>
    <w:rsid w:val="00B74570"/>
    <w:rsid w:val="00B7477D"/>
    <w:rsid w:val="00B7483E"/>
    <w:rsid w:val="00B75AEF"/>
    <w:rsid w:val="00B76104"/>
    <w:rsid w:val="00B76A61"/>
    <w:rsid w:val="00B7706A"/>
    <w:rsid w:val="00B772D3"/>
    <w:rsid w:val="00B77872"/>
    <w:rsid w:val="00B77ED9"/>
    <w:rsid w:val="00B8012A"/>
    <w:rsid w:val="00B80359"/>
    <w:rsid w:val="00B80CA0"/>
    <w:rsid w:val="00B80CA6"/>
    <w:rsid w:val="00B821C2"/>
    <w:rsid w:val="00B82502"/>
    <w:rsid w:val="00B82B33"/>
    <w:rsid w:val="00B82CCA"/>
    <w:rsid w:val="00B82D77"/>
    <w:rsid w:val="00B82F54"/>
    <w:rsid w:val="00B83887"/>
    <w:rsid w:val="00B83BC5"/>
    <w:rsid w:val="00B844CA"/>
    <w:rsid w:val="00B8469C"/>
    <w:rsid w:val="00B84BA6"/>
    <w:rsid w:val="00B86516"/>
    <w:rsid w:val="00B86FEA"/>
    <w:rsid w:val="00B904E9"/>
    <w:rsid w:val="00B90917"/>
    <w:rsid w:val="00B90B19"/>
    <w:rsid w:val="00B91201"/>
    <w:rsid w:val="00B923F5"/>
    <w:rsid w:val="00B92CB9"/>
    <w:rsid w:val="00B9325F"/>
    <w:rsid w:val="00B93726"/>
    <w:rsid w:val="00B9398C"/>
    <w:rsid w:val="00B940C6"/>
    <w:rsid w:val="00B9491F"/>
    <w:rsid w:val="00B957DE"/>
    <w:rsid w:val="00B95B60"/>
    <w:rsid w:val="00B95BD7"/>
    <w:rsid w:val="00B96F8A"/>
    <w:rsid w:val="00B97DE4"/>
    <w:rsid w:val="00BA099F"/>
    <w:rsid w:val="00BA0B30"/>
    <w:rsid w:val="00BA0E97"/>
    <w:rsid w:val="00BA161F"/>
    <w:rsid w:val="00BA1C75"/>
    <w:rsid w:val="00BA27F8"/>
    <w:rsid w:val="00BA4122"/>
    <w:rsid w:val="00BA4133"/>
    <w:rsid w:val="00BA43CC"/>
    <w:rsid w:val="00BA4F38"/>
    <w:rsid w:val="00BA7524"/>
    <w:rsid w:val="00BA7B51"/>
    <w:rsid w:val="00BB08C3"/>
    <w:rsid w:val="00BB08F5"/>
    <w:rsid w:val="00BB1083"/>
    <w:rsid w:val="00BB12D6"/>
    <w:rsid w:val="00BB17F3"/>
    <w:rsid w:val="00BB1827"/>
    <w:rsid w:val="00BB1D36"/>
    <w:rsid w:val="00BB262B"/>
    <w:rsid w:val="00BB3520"/>
    <w:rsid w:val="00BB3A51"/>
    <w:rsid w:val="00BB3CF5"/>
    <w:rsid w:val="00BB4955"/>
    <w:rsid w:val="00BB4ADC"/>
    <w:rsid w:val="00BB5CC0"/>
    <w:rsid w:val="00BB60E0"/>
    <w:rsid w:val="00BB62F6"/>
    <w:rsid w:val="00BB65EC"/>
    <w:rsid w:val="00BB7354"/>
    <w:rsid w:val="00BB7D06"/>
    <w:rsid w:val="00BC0841"/>
    <w:rsid w:val="00BC11D1"/>
    <w:rsid w:val="00BC1C4A"/>
    <w:rsid w:val="00BC1D95"/>
    <w:rsid w:val="00BC2D16"/>
    <w:rsid w:val="00BC2D43"/>
    <w:rsid w:val="00BC324A"/>
    <w:rsid w:val="00BC36A9"/>
    <w:rsid w:val="00BC38D9"/>
    <w:rsid w:val="00BC3C81"/>
    <w:rsid w:val="00BC402B"/>
    <w:rsid w:val="00BC404D"/>
    <w:rsid w:val="00BC4850"/>
    <w:rsid w:val="00BC4FF6"/>
    <w:rsid w:val="00BC53FC"/>
    <w:rsid w:val="00BC55A8"/>
    <w:rsid w:val="00BC6F0D"/>
    <w:rsid w:val="00BC70F2"/>
    <w:rsid w:val="00BC7660"/>
    <w:rsid w:val="00BD061D"/>
    <w:rsid w:val="00BD06EC"/>
    <w:rsid w:val="00BD07B2"/>
    <w:rsid w:val="00BD1D6C"/>
    <w:rsid w:val="00BD22CA"/>
    <w:rsid w:val="00BD24E3"/>
    <w:rsid w:val="00BD32BA"/>
    <w:rsid w:val="00BD3411"/>
    <w:rsid w:val="00BD3DBC"/>
    <w:rsid w:val="00BD408E"/>
    <w:rsid w:val="00BD43CF"/>
    <w:rsid w:val="00BD4949"/>
    <w:rsid w:val="00BD509B"/>
    <w:rsid w:val="00BD50B4"/>
    <w:rsid w:val="00BD5562"/>
    <w:rsid w:val="00BD55B1"/>
    <w:rsid w:val="00BD5978"/>
    <w:rsid w:val="00BD6203"/>
    <w:rsid w:val="00BD6982"/>
    <w:rsid w:val="00BD6DB6"/>
    <w:rsid w:val="00BD7C9D"/>
    <w:rsid w:val="00BD7F15"/>
    <w:rsid w:val="00BE0089"/>
    <w:rsid w:val="00BE0267"/>
    <w:rsid w:val="00BE09D6"/>
    <w:rsid w:val="00BE1868"/>
    <w:rsid w:val="00BE1A7A"/>
    <w:rsid w:val="00BE1BA1"/>
    <w:rsid w:val="00BE1CD4"/>
    <w:rsid w:val="00BE2CB0"/>
    <w:rsid w:val="00BE33E7"/>
    <w:rsid w:val="00BE394C"/>
    <w:rsid w:val="00BE3DB4"/>
    <w:rsid w:val="00BE4382"/>
    <w:rsid w:val="00BE484A"/>
    <w:rsid w:val="00BE5718"/>
    <w:rsid w:val="00BE59B3"/>
    <w:rsid w:val="00BE5FF8"/>
    <w:rsid w:val="00BE60CF"/>
    <w:rsid w:val="00BE617C"/>
    <w:rsid w:val="00BE62B5"/>
    <w:rsid w:val="00BE63EA"/>
    <w:rsid w:val="00BE68FE"/>
    <w:rsid w:val="00BE6BC3"/>
    <w:rsid w:val="00BE6D08"/>
    <w:rsid w:val="00BE71FA"/>
    <w:rsid w:val="00BF04AA"/>
    <w:rsid w:val="00BF0A4C"/>
    <w:rsid w:val="00BF0B2F"/>
    <w:rsid w:val="00BF1342"/>
    <w:rsid w:val="00BF43FA"/>
    <w:rsid w:val="00BF4B1A"/>
    <w:rsid w:val="00BF4B39"/>
    <w:rsid w:val="00BF4E9B"/>
    <w:rsid w:val="00BF5375"/>
    <w:rsid w:val="00BF5D7D"/>
    <w:rsid w:val="00BF6A0D"/>
    <w:rsid w:val="00C00205"/>
    <w:rsid w:val="00C00563"/>
    <w:rsid w:val="00C00B14"/>
    <w:rsid w:val="00C00B3D"/>
    <w:rsid w:val="00C00FE9"/>
    <w:rsid w:val="00C01081"/>
    <w:rsid w:val="00C015F2"/>
    <w:rsid w:val="00C01689"/>
    <w:rsid w:val="00C01A68"/>
    <w:rsid w:val="00C01B10"/>
    <w:rsid w:val="00C01C2C"/>
    <w:rsid w:val="00C025B9"/>
    <w:rsid w:val="00C02A78"/>
    <w:rsid w:val="00C02F83"/>
    <w:rsid w:val="00C03930"/>
    <w:rsid w:val="00C04162"/>
    <w:rsid w:val="00C04427"/>
    <w:rsid w:val="00C05340"/>
    <w:rsid w:val="00C05C7A"/>
    <w:rsid w:val="00C06649"/>
    <w:rsid w:val="00C066C8"/>
    <w:rsid w:val="00C06E59"/>
    <w:rsid w:val="00C070C7"/>
    <w:rsid w:val="00C07A4F"/>
    <w:rsid w:val="00C07F53"/>
    <w:rsid w:val="00C07F89"/>
    <w:rsid w:val="00C10730"/>
    <w:rsid w:val="00C10777"/>
    <w:rsid w:val="00C10BE7"/>
    <w:rsid w:val="00C11148"/>
    <w:rsid w:val="00C1168E"/>
    <w:rsid w:val="00C13574"/>
    <w:rsid w:val="00C1364F"/>
    <w:rsid w:val="00C137D4"/>
    <w:rsid w:val="00C139C1"/>
    <w:rsid w:val="00C13BFD"/>
    <w:rsid w:val="00C1403B"/>
    <w:rsid w:val="00C14807"/>
    <w:rsid w:val="00C14949"/>
    <w:rsid w:val="00C14E14"/>
    <w:rsid w:val="00C15D13"/>
    <w:rsid w:val="00C16133"/>
    <w:rsid w:val="00C17497"/>
    <w:rsid w:val="00C17C1E"/>
    <w:rsid w:val="00C2032A"/>
    <w:rsid w:val="00C2086F"/>
    <w:rsid w:val="00C21B8C"/>
    <w:rsid w:val="00C21E85"/>
    <w:rsid w:val="00C22561"/>
    <w:rsid w:val="00C22567"/>
    <w:rsid w:val="00C22BA8"/>
    <w:rsid w:val="00C22EEB"/>
    <w:rsid w:val="00C2315E"/>
    <w:rsid w:val="00C23B10"/>
    <w:rsid w:val="00C23D27"/>
    <w:rsid w:val="00C24040"/>
    <w:rsid w:val="00C25CFB"/>
    <w:rsid w:val="00C25F91"/>
    <w:rsid w:val="00C25F9C"/>
    <w:rsid w:val="00C260D3"/>
    <w:rsid w:val="00C26610"/>
    <w:rsid w:val="00C26CCE"/>
    <w:rsid w:val="00C26EA5"/>
    <w:rsid w:val="00C27070"/>
    <w:rsid w:val="00C274E6"/>
    <w:rsid w:val="00C2771E"/>
    <w:rsid w:val="00C30A2B"/>
    <w:rsid w:val="00C30CF7"/>
    <w:rsid w:val="00C30E2E"/>
    <w:rsid w:val="00C3113B"/>
    <w:rsid w:val="00C31818"/>
    <w:rsid w:val="00C31954"/>
    <w:rsid w:val="00C31E1E"/>
    <w:rsid w:val="00C32545"/>
    <w:rsid w:val="00C32A2A"/>
    <w:rsid w:val="00C32EF8"/>
    <w:rsid w:val="00C32FA2"/>
    <w:rsid w:val="00C332D4"/>
    <w:rsid w:val="00C33640"/>
    <w:rsid w:val="00C343F0"/>
    <w:rsid w:val="00C34412"/>
    <w:rsid w:val="00C34669"/>
    <w:rsid w:val="00C3507B"/>
    <w:rsid w:val="00C353E5"/>
    <w:rsid w:val="00C354C2"/>
    <w:rsid w:val="00C35A82"/>
    <w:rsid w:val="00C35CE2"/>
    <w:rsid w:val="00C36204"/>
    <w:rsid w:val="00C36914"/>
    <w:rsid w:val="00C3724D"/>
    <w:rsid w:val="00C37538"/>
    <w:rsid w:val="00C37825"/>
    <w:rsid w:val="00C37B02"/>
    <w:rsid w:val="00C37B1C"/>
    <w:rsid w:val="00C40780"/>
    <w:rsid w:val="00C40B5B"/>
    <w:rsid w:val="00C410D3"/>
    <w:rsid w:val="00C418E6"/>
    <w:rsid w:val="00C41C89"/>
    <w:rsid w:val="00C41F7F"/>
    <w:rsid w:val="00C420A7"/>
    <w:rsid w:val="00C42654"/>
    <w:rsid w:val="00C42FE7"/>
    <w:rsid w:val="00C43261"/>
    <w:rsid w:val="00C43D69"/>
    <w:rsid w:val="00C43F04"/>
    <w:rsid w:val="00C44075"/>
    <w:rsid w:val="00C444CA"/>
    <w:rsid w:val="00C44E47"/>
    <w:rsid w:val="00C4575A"/>
    <w:rsid w:val="00C45AC9"/>
    <w:rsid w:val="00C45CDF"/>
    <w:rsid w:val="00C46152"/>
    <w:rsid w:val="00C470F6"/>
    <w:rsid w:val="00C47315"/>
    <w:rsid w:val="00C50686"/>
    <w:rsid w:val="00C51834"/>
    <w:rsid w:val="00C518F5"/>
    <w:rsid w:val="00C519E5"/>
    <w:rsid w:val="00C51C6C"/>
    <w:rsid w:val="00C51FBC"/>
    <w:rsid w:val="00C5286F"/>
    <w:rsid w:val="00C52FCB"/>
    <w:rsid w:val="00C530CC"/>
    <w:rsid w:val="00C53460"/>
    <w:rsid w:val="00C5361B"/>
    <w:rsid w:val="00C537C3"/>
    <w:rsid w:val="00C53C4F"/>
    <w:rsid w:val="00C53D2D"/>
    <w:rsid w:val="00C54127"/>
    <w:rsid w:val="00C54875"/>
    <w:rsid w:val="00C54CD6"/>
    <w:rsid w:val="00C54D91"/>
    <w:rsid w:val="00C5519A"/>
    <w:rsid w:val="00C554A5"/>
    <w:rsid w:val="00C557FD"/>
    <w:rsid w:val="00C55877"/>
    <w:rsid w:val="00C55DF8"/>
    <w:rsid w:val="00C55EB0"/>
    <w:rsid w:val="00C55EDA"/>
    <w:rsid w:val="00C56B8A"/>
    <w:rsid w:val="00C573CF"/>
    <w:rsid w:val="00C57A64"/>
    <w:rsid w:val="00C57B0D"/>
    <w:rsid w:val="00C60018"/>
    <w:rsid w:val="00C6023A"/>
    <w:rsid w:val="00C60304"/>
    <w:rsid w:val="00C60EBF"/>
    <w:rsid w:val="00C61CC7"/>
    <w:rsid w:val="00C62015"/>
    <w:rsid w:val="00C62A15"/>
    <w:rsid w:val="00C63DE0"/>
    <w:rsid w:val="00C640BB"/>
    <w:rsid w:val="00C64D9F"/>
    <w:rsid w:val="00C66660"/>
    <w:rsid w:val="00C67D58"/>
    <w:rsid w:val="00C67E5C"/>
    <w:rsid w:val="00C70E3F"/>
    <w:rsid w:val="00C70EAB"/>
    <w:rsid w:val="00C71362"/>
    <w:rsid w:val="00C716F1"/>
    <w:rsid w:val="00C718F3"/>
    <w:rsid w:val="00C71B62"/>
    <w:rsid w:val="00C721A1"/>
    <w:rsid w:val="00C722D4"/>
    <w:rsid w:val="00C7284C"/>
    <w:rsid w:val="00C72996"/>
    <w:rsid w:val="00C72C25"/>
    <w:rsid w:val="00C72DE7"/>
    <w:rsid w:val="00C72E46"/>
    <w:rsid w:val="00C73000"/>
    <w:rsid w:val="00C731E9"/>
    <w:rsid w:val="00C7324E"/>
    <w:rsid w:val="00C735C2"/>
    <w:rsid w:val="00C73751"/>
    <w:rsid w:val="00C73936"/>
    <w:rsid w:val="00C73F9C"/>
    <w:rsid w:val="00C744C8"/>
    <w:rsid w:val="00C7464D"/>
    <w:rsid w:val="00C746B4"/>
    <w:rsid w:val="00C7573B"/>
    <w:rsid w:val="00C7575E"/>
    <w:rsid w:val="00C75F4E"/>
    <w:rsid w:val="00C76952"/>
    <w:rsid w:val="00C76AA7"/>
    <w:rsid w:val="00C76C51"/>
    <w:rsid w:val="00C8023F"/>
    <w:rsid w:val="00C80413"/>
    <w:rsid w:val="00C808D7"/>
    <w:rsid w:val="00C809D3"/>
    <w:rsid w:val="00C80CF7"/>
    <w:rsid w:val="00C80FDF"/>
    <w:rsid w:val="00C81703"/>
    <w:rsid w:val="00C82141"/>
    <w:rsid w:val="00C82F8A"/>
    <w:rsid w:val="00C833F1"/>
    <w:rsid w:val="00C837CC"/>
    <w:rsid w:val="00C84223"/>
    <w:rsid w:val="00C84957"/>
    <w:rsid w:val="00C84FC2"/>
    <w:rsid w:val="00C852B8"/>
    <w:rsid w:val="00C85619"/>
    <w:rsid w:val="00C85768"/>
    <w:rsid w:val="00C86988"/>
    <w:rsid w:val="00C86B55"/>
    <w:rsid w:val="00C86E69"/>
    <w:rsid w:val="00C873E8"/>
    <w:rsid w:val="00C8740E"/>
    <w:rsid w:val="00C87497"/>
    <w:rsid w:val="00C87564"/>
    <w:rsid w:val="00C87825"/>
    <w:rsid w:val="00C87C86"/>
    <w:rsid w:val="00C906E0"/>
    <w:rsid w:val="00C90AB6"/>
    <w:rsid w:val="00C90F49"/>
    <w:rsid w:val="00C91D9A"/>
    <w:rsid w:val="00C924DC"/>
    <w:rsid w:val="00C92961"/>
    <w:rsid w:val="00C92BBC"/>
    <w:rsid w:val="00C92E15"/>
    <w:rsid w:val="00C92E8A"/>
    <w:rsid w:val="00C934CD"/>
    <w:rsid w:val="00C93570"/>
    <w:rsid w:val="00C94523"/>
    <w:rsid w:val="00C94830"/>
    <w:rsid w:val="00C94A0B"/>
    <w:rsid w:val="00C958E0"/>
    <w:rsid w:val="00C95A41"/>
    <w:rsid w:val="00C95C6B"/>
    <w:rsid w:val="00C95CD9"/>
    <w:rsid w:val="00C96352"/>
    <w:rsid w:val="00C96D32"/>
    <w:rsid w:val="00C96D9F"/>
    <w:rsid w:val="00C97F4B"/>
    <w:rsid w:val="00CA0EC0"/>
    <w:rsid w:val="00CA1961"/>
    <w:rsid w:val="00CA3177"/>
    <w:rsid w:val="00CA389A"/>
    <w:rsid w:val="00CA3F89"/>
    <w:rsid w:val="00CA45FA"/>
    <w:rsid w:val="00CA4AA2"/>
    <w:rsid w:val="00CA520F"/>
    <w:rsid w:val="00CA5586"/>
    <w:rsid w:val="00CA558E"/>
    <w:rsid w:val="00CA7439"/>
    <w:rsid w:val="00CA74B7"/>
    <w:rsid w:val="00CA756B"/>
    <w:rsid w:val="00CA7FB3"/>
    <w:rsid w:val="00CB012A"/>
    <w:rsid w:val="00CB07D7"/>
    <w:rsid w:val="00CB0CF6"/>
    <w:rsid w:val="00CB1067"/>
    <w:rsid w:val="00CB27ED"/>
    <w:rsid w:val="00CB2952"/>
    <w:rsid w:val="00CB34E0"/>
    <w:rsid w:val="00CB3892"/>
    <w:rsid w:val="00CB3C84"/>
    <w:rsid w:val="00CB4054"/>
    <w:rsid w:val="00CB48D3"/>
    <w:rsid w:val="00CB4D2F"/>
    <w:rsid w:val="00CB4DCF"/>
    <w:rsid w:val="00CB5D48"/>
    <w:rsid w:val="00CB5F7B"/>
    <w:rsid w:val="00CB6072"/>
    <w:rsid w:val="00CB60AF"/>
    <w:rsid w:val="00CB634E"/>
    <w:rsid w:val="00CB660B"/>
    <w:rsid w:val="00CB6B4C"/>
    <w:rsid w:val="00CB6B79"/>
    <w:rsid w:val="00CB75A9"/>
    <w:rsid w:val="00CB7B66"/>
    <w:rsid w:val="00CB7BCE"/>
    <w:rsid w:val="00CB7DCF"/>
    <w:rsid w:val="00CB7E3C"/>
    <w:rsid w:val="00CC00FF"/>
    <w:rsid w:val="00CC045C"/>
    <w:rsid w:val="00CC150F"/>
    <w:rsid w:val="00CC1684"/>
    <w:rsid w:val="00CC170B"/>
    <w:rsid w:val="00CC2355"/>
    <w:rsid w:val="00CC2D6F"/>
    <w:rsid w:val="00CC32A1"/>
    <w:rsid w:val="00CC362A"/>
    <w:rsid w:val="00CC37D9"/>
    <w:rsid w:val="00CC3ADA"/>
    <w:rsid w:val="00CC3B04"/>
    <w:rsid w:val="00CC3BAF"/>
    <w:rsid w:val="00CC51DC"/>
    <w:rsid w:val="00CC52D3"/>
    <w:rsid w:val="00CC58D9"/>
    <w:rsid w:val="00CC5B36"/>
    <w:rsid w:val="00CC6284"/>
    <w:rsid w:val="00CC6486"/>
    <w:rsid w:val="00CC67D0"/>
    <w:rsid w:val="00CC6A0D"/>
    <w:rsid w:val="00CC6FE4"/>
    <w:rsid w:val="00CC7090"/>
    <w:rsid w:val="00CC7285"/>
    <w:rsid w:val="00CC72BE"/>
    <w:rsid w:val="00CC742E"/>
    <w:rsid w:val="00CC7CFF"/>
    <w:rsid w:val="00CC7F75"/>
    <w:rsid w:val="00CD0188"/>
    <w:rsid w:val="00CD0801"/>
    <w:rsid w:val="00CD0911"/>
    <w:rsid w:val="00CD119C"/>
    <w:rsid w:val="00CD1442"/>
    <w:rsid w:val="00CD155D"/>
    <w:rsid w:val="00CD1C07"/>
    <w:rsid w:val="00CD2D61"/>
    <w:rsid w:val="00CD34F8"/>
    <w:rsid w:val="00CD35AE"/>
    <w:rsid w:val="00CD3C60"/>
    <w:rsid w:val="00CD3E04"/>
    <w:rsid w:val="00CD3E94"/>
    <w:rsid w:val="00CD4357"/>
    <w:rsid w:val="00CD43D5"/>
    <w:rsid w:val="00CD44AE"/>
    <w:rsid w:val="00CD45EA"/>
    <w:rsid w:val="00CD5918"/>
    <w:rsid w:val="00CD597D"/>
    <w:rsid w:val="00CD627E"/>
    <w:rsid w:val="00CD6B94"/>
    <w:rsid w:val="00CD6C4E"/>
    <w:rsid w:val="00CD6E82"/>
    <w:rsid w:val="00CD7AE7"/>
    <w:rsid w:val="00CE0040"/>
    <w:rsid w:val="00CE021F"/>
    <w:rsid w:val="00CE0268"/>
    <w:rsid w:val="00CE0406"/>
    <w:rsid w:val="00CE0424"/>
    <w:rsid w:val="00CE0665"/>
    <w:rsid w:val="00CE0758"/>
    <w:rsid w:val="00CE0BAB"/>
    <w:rsid w:val="00CE1047"/>
    <w:rsid w:val="00CE10EB"/>
    <w:rsid w:val="00CE12D6"/>
    <w:rsid w:val="00CE12DA"/>
    <w:rsid w:val="00CE1A39"/>
    <w:rsid w:val="00CE20C7"/>
    <w:rsid w:val="00CE24C3"/>
    <w:rsid w:val="00CE31A8"/>
    <w:rsid w:val="00CE3743"/>
    <w:rsid w:val="00CE3B55"/>
    <w:rsid w:val="00CE3E9F"/>
    <w:rsid w:val="00CE3EDB"/>
    <w:rsid w:val="00CE484A"/>
    <w:rsid w:val="00CE4C73"/>
    <w:rsid w:val="00CE510E"/>
    <w:rsid w:val="00CE5C40"/>
    <w:rsid w:val="00CE6456"/>
    <w:rsid w:val="00CE678B"/>
    <w:rsid w:val="00CE6AB4"/>
    <w:rsid w:val="00CE71A4"/>
    <w:rsid w:val="00CE738F"/>
    <w:rsid w:val="00CE75F0"/>
    <w:rsid w:val="00CE765F"/>
    <w:rsid w:val="00CE777E"/>
    <w:rsid w:val="00CE79F6"/>
    <w:rsid w:val="00CE7A68"/>
    <w:rsid w:val="00CE7A7D"/>
    <w:rsid w:val="00CE7AA6"/>
    <w:rsid w:val="00CE7C1E"/>
    <w:rsid w:val="00CE7C53"/>
    <w:rsid w:val="00CE7E9D"/>
    <w:rsid w:val="00CF09E5"/>
    <w:rsid w:val="00CF13E9"/>
    <w:rsid w:val="00CF18EB"/>
    <w:rsid w:val="00CF1EA5"/>
    <w:rsid w:val="00CF1EA7"/>
    <w:rsid w:val="00CF2D4A"/>
    <w:rsid w:val="00CF3F77"/>
    <w:rsid w:val="00CF3FDF"/>
    <w:rsid w:val="00CF40C1"/>
    <w:rsid w:val="00CF4881"/>
    <w:rsid w:val="00CF4DD9"/>
    <w:rsid w:val="00CF503D"/>
    <w:rsid w:val="00CF54F9"/>
    <w:rsid w:val="00CF5C84"/>
    <w:rsid w:val="00CF6294"/>
    <w:rsid w:val="00CF6931"/>
    <w:rsid w:val="00CF6A7E"/>
    <w:rsid w:val="00CF6CF2"/>
    <w:rsid w:val="00CF7122"/>
    <w:rsid w:val="00CF7168"/>
    <w:rsid w:val="00CF71AC"/>
    <w:rsid w:val="00CF7F81"/>
    <w:rsid w:val="00D002D1"/>
    <w:rsid w:val="00D004C3"/>
    <w:rsid w:val="00D00E6A"/>
    <w:rsid w:val="00D019FB"/>
    <w:rsid w:val="00D01AFA"/>
    <w:rsid w:val="00D01CDD"/>
    <w:rsid w:val="00D01DD3"/>
    <w:rsid w:val="00D01FC5"/>
    <w:rsid w:val="00D02B5F"/>
    <w:rsid w:val="00D02CB8"/>
    <w:rsid w:val="00D02F39"/>
    <w:rsid w:val="00D033B5"/>
    <w:rsid w:val="00D038A5"/>
    <w:rsid w:val="00D03DC7"/>
    <w:rsid w:val="00D04D69"/>
    <w:rsid w:val="00D04DAC"/>
    <w:rsid w:val="00D06174"/>
    <w:rsid w:val="00D06455"/>
    <w:rsid w:val="00D065A0"/>
    <w:rsid w:val="00D06648"/>
    <w:rsid w:val="00D072DD"/>
    <w:rsid w:val="00D0760F"/>
    <w:rsid w:val="00D07818"/>
    <w:rsid w:val="00D0781F"/>
    <w:rsid w:val="00D105F8"/>
    <w:rsid w:val="00D1096A"/>
    <w:rsid w:val="00D10AC0"/>
    <w:rsid w:val="00D11A77"/>
    <w:rsid w:val="00D126FD"/>
    <w:rsid w:val="00D12D49"/>
    <w:rsid w:val="00D1310C"/>
    <w:rsid w:val="00D137E3"/>
    <w:rsid w:val="00D14643"/>
    <w:rsid w:val="00D14741"/>
    <w:rsid w:val="00D14E8C"/>
    <w:rsid w:val="00D15C6C"/>
    <w:rsid w:val="00D15E9D"/>
    <w:rsid w:val="00D1646A"/>
    <w:rsid w:val="00D171CB"/>
    <w:rsid w:val="00D175DD"/>
    <w:rsid w:val="00D177E8"/>
    <w:rsid w:val="00D1798F"/>
    <w:rsid w:val="00D179A5"/>
    <w:rsid w:val="00D17BDB"/>
    <w:rsid w:val="00D20234"/>
    <w:rsid w:val="00D20754"/>
    <w:rsid w:val="00D2077D"/>
    <w:rsid w:val="00D20809"/>
    <w:rsid w:val="00D209E0"/>
    <w:rsid w:val="00D20F46"/>
    <w:rsid w:val="00D21331"/>
    <w:rsid w:val="00D21A61"/>
    <w:rsid w:val="00D21BAE"/>
    <w:rsid w:val="00D21E27"/>
    <w:rsid w:val="00D220DE"/>
    <w:rsid w:val="00D224FD"/>
    <w:rsid w:val="00D22D37"/>
    <w:rsid w:val="00D22E1B"/>
    <w:rsid w:val="00D22EE1"/>
    <w:rsid w:val="00D23485"/>
    <w:rsid w:val="00D23972"/>
    <w:rsid w:val="00D259EC"/>
    <w:rsid w:val="00D25DB4"/>
    <w:rsid w:val="00D25F28"/>
    <w:rsid w:val="00D25F89"/>
    <w:rsid w:val="00D26062"/>
    <w:rsid w:val="00D261BB"/>
    <w:rsid w:val="00D26338"/>
    <w:rsid w:val="00D267EC"/>
    <w:rsid w:val="00D27060"/>
    <w:rsid w:val="00D27170"/>
    <w:rsid w:val="00D27B5B"/>
    <w:rsid w:val="00D30E36"/>
    <w:rsid w:val="00D31342"/>
    <w:rsid w:val="00D31667"/>
    <w:rsid w:val="00D31669"/>
    <w:rsid w:val="00D325E6"/>
    <w:rsid w:val="00D327D4"/>
    <w:rsid w:val="00D32D04"/>
    <w:rsid w:val="00D33C09"/>
    <w:rsid w:val="00D33C77"/>
    <w:rsid w:val="00D340E6"/>
    <w:rsid w:val="00D3423F"/>
    <w:rsid w:val="00D34669"/>
    <w:rsid w:val="00D3531D"/>
    <w:rsid w:val="00D35524"/>
    <w:rsid w:val="00D3586C"/>
    <w:rsid w:val="00D35C57"/>
    <w:rsid w:val="00D36F28"/>
    <w:rsid w:val="00D37092"/>
    <w:rsid w:val="00D3749B"/>
    <w:rsid w:val="00D408DB"/>
    <w:rsid w:val="00D40BF6"/>
    <w:rsid w:val="00D4149E"/>
    <w:rsid w:val="00D41FE8"/>
    <w:rsid w:val="00D4224A"/>
    <w:rsid w:val="00D42BD8"/>
    <w:rsid w:val="00D42CCE"/>
    <w:rsid w:val="00D4313C"/>
    <w:rsid w:val="00D439E3"/>
    <w:rsid w:val="00D44CF1"/>
    <w:rsid w:val="00D44E03"/>
    <w:rsid w:val="00D45C90"/>
    <w:rsid w:val="00D46548"/>
    <w:rsid w:val="00D46856"/>
    <w:rsid w:val="00D46AB1"/>
    <w:rsid w:val="00D46C15"/>
    <w:rsid w:val="00D46D16"/>
    <w:rsid w:val="00D46E40"/>
    <w:rsid w:val="00D46F7A"/>
    <w:rsid w:val="00D47329"/>
    <w:rsid w:val="00D47C1C"/>
    <w:rsid w:val="00D50A0F"/>
    <w:rsid w:val="00D50B0A"/>
    <w:rsid w:val="00D50FA5"/>
    <w:rsid w:val="00D51EA5"/>
    <w:rsid w:val="00D53365"/>
    <w:rsid w:val="00D5338E"/>
    <w:rsid w:val="00D5375E"/>
    <w:rsid w:val="00D53895"/>
    <w:rsid w:val="00D5398F"/>
    <w:rsid w:val="00D53C57"/>
    <w:rsid w:val="00D543EF"/>
    <w:rsid w:val="00D5451E"/>
    <w:rsid w:val="00D548AF"/>
    <w:rsid w:val="00D551A6"/>
    <w:rsid w:val="00D552E0"/>
    <w:rsid w:val="00D556BC"/>
    <w:rsid w:val="00D55D32"/>
    <w:rsid w:val="00D55E5E"/>
    <w:rsid w:val="00D56351"/>
    <w:rsid w:val="00D5724A"/>
    <w:rsid w:val="00D575CD"/>
    <w:rsid w:val="00D577C1"/>
    <w:rsid w:val="00D601AA"/>
    <w:rsid w:val="00D608D2"/>
    <w:rsid w:val="00D60EDC"/>
    <w:rsid w:val="00D60FF2"/>
    <w:rsid w:val="00D613B7"/>
    <w:rsid w:val="00D6146D"/>
    <w:rsid w:val="00D62318"/>
    <w:rsid w:val="00D62A57"/>
    <w:rsid w:val="00D62B24"/>
    <w:rsid w:val="00D63049"/>
    <w:rsid w:val="00D6390F"/>
    <w:rsid w:val="00D63985"/>
    <w:rsid w:val="00D6399D"/>
    <w:rsid w:val="00D63F95"/>
    <w:rsid w:val="00D64019"/>
    <w:rsid w:val="00D641A2"/>
    <w:rsid w:val="00D64D38"/>
    <w:rsid w:val="00D64FC1"/>
    <w:rsid w:val="00D6632C"/>
    <w:rsid w:val="00D663B6"/>
    <w:rsid w:val="00D66846"/>
    <w:rsid w:val="00D669D9"/>
    <w:rsid w:val="00D66F36"/>
    <w:rsid w:val="00D676DC"/>
    <w:rsid w:val="00D67764"/>
    <w:rsid w:val="00D67C00"/>
    <w:rsid w:val="00D70E44"/>
    <w:rsid w:val="00D7114C"/>
    <w:rsid w:val="00D71639"/>
    <w:rsid w:val="00D71658"/>
    <w:rsid w:val="00D73265"/>
    <w:rsid w:val="00D739C9"/>
    <w:rsid w:val="00D73B80"/>
    <w:rsid w:val="00D74210"/>
    <w:rsid w:val="00D74567"/>
    <w:rsid w:val="00D74944"/>
    <w:rsid w:val="00D749C3"/>
    <w:rsid w:val="00D74BFF"/>
    <w:rsid w:val="00D75007"/>
    <w:rsid w:val="00D75C2B"/>
    <w:rsid w:val="00D763A6"/>
    <w:rsid w:val="00D7654E"/>
    <w:rsid w:val="00D76563"/>
    <w:rsid w:val="00D76CB5"/>
    <w:rsid w:val="00D77308"/>
    <w:rsid w:val="00D7789F"/>
    <w:rsid w:val="00D779C1"/>
    <w:rsid w:val="00D77A06"/>
    <w:rsid w:val="00D77D88"/>
    <w:rsid w:val="00D80A35"/>
    <w:rsid w:val="00D80F56"/>
    <w:rsid w:val="00D8265D"/>
    <w:rsid w:val="00D82DB3"/>
    <w:rsid w:val="00D82F91"/>
    <w:rsid w:val="00D830D3"/>
    <w:rsid w:val="00D8320E"/>
    <w:rsid w:val="00D834D5"/>
    <w:rsid w:val="00D838F1"/>
    <w:rsid w:val="00D83BE4"/>
    <w:rsid w:val="00D83CF7"/>
    <w:rsid w:val="00D83EF4"/>
    <w:rsid w:val="00D842FF"/>
    <w:rsid w:val="00D84B4F"/>
    <w:rsid w:val="00D84F88"/>
    <w:rsid w:val="00D85237"/>
    <w:rsid w:val="00D85428"/>
    <w:rsid w:val="00D85787"/>
    <w:rsid w:val="00D85C2B"/>
    <w:rsid w:val="00D863A6"/>
    <w:rsid w:val="00D86832"/>
    <w:rsid w:val="00D87BD5"/>
    <w:rsid w:val="00D90437"/>
    <w:rsid w:val="00D90DC6"/>
    <w:rsid w:val="00D90F94"/>
    <w:rsid w:val="00D911E9"/>
    <w:rsid w:val="00D9136F"/>
    <w:rsid w:val="00D91A07"/>
    <w:rsid w:val="00D92188"/>
    <w:rsid w:val="00D924CF"/>
    <w:rsid w:val="00D928B1"/>
    <w:rsid w:val="00D92A82"/>
    <w:rsid w:val="00D92AD5"/>
    <w:rsid w:val="00D93154"/>
    <w:rsid w:val="00D9357D"/>
    <w:rsid w:val="00D94CD0"/>
    <w:rsid w:val="00D953D7"/>
    <w:rsid w:val="00D95578"/>
    <w:rsid w:val="00D95789"/>
    <w:rsid w:val="00D95939"/>
    <w:rsid w:val="00D9674F"/>
    <w:rsid w:val="00D97056"/>
    <w:rsid w:val="00D9734F"/>
    <w:rsid w:val="00D97C1D"/>
    <w:rsid w:val="00D97C50"/>
    <w:rsid w:val="00DA02A2"/>
    <w:rsid w:val="00DA0C4E"/>
    <w:rsid w:val="00DA10D9"/>
    <w:rsid w:val="00DA1B03"/>
    <w:rsid w:val="00DA1E36"/>
    <w:rsid w:val="00DA25E2"/>
    <w:rsid w:val="00DA2727"/>
    <w:rsid w:val="00DA3462"/>
    <w:rsid w:val="00DA383B"/>
    <w:rsid w:val="00DA3B6D"/>
    <w:rsid w:val="00DA3E5C"/>
    <w:rsid w:val="00DA4012"/>
    <w:rsid w:val="00DA4455"/>
    <w:rsid w:val="00DA49B0"/>
    <w:rsid w:val="00DA4B56"/>
    <w:rsid w:val="00DA4C4F"/>
    <w:rsid w:val="00DA5522"/>
    <w:rsid w:val="00DA56A2"/>
    <w:rsid w:val="00DA5FB3"/>
    <w:rsid w:val="00DA6030"/>
    <w:rsid w:val="00DA65B3"/>
    <w:rsid w:val="00DA6E9D"/>
    <w:rsid w:val="00DA6FAF"/>
    <w:rsid w:val="00DA727D"/>
    <w:rsid w:val="00DA79B3"/>
    <w:rsid w:val="00DA7BEF"/>
    <w:rsid w:val="00DB020D"/>
    <w:rsid w:val="00DB057C"/>
    <w:rsid w:val="00DB07FE"/>
    <w:rsid w:val="00DB0BE0"/>
    <w:rsid w:val="00DB0E51"/>
    <w:rsid w:val="00DB10C6"/>
    <w:rsid w:val="00DB146E"/>
    <w:rsid w:val="00DB1506"/>
    <w:rsid w:val="00DB1DB9"/>
    <w:rsid w:val="00DB1EED"/>
    <w:rsid w:val="00DB1F9D"/>
    <w:rsid w:val="00DB26F4"/>
    <w:rsid w:val="00DB2DC4"/>
    <w:rsid w:val="00DB3C54"/>
    <w:rsid w:val="00DB456B"/>
    <w:rsid w:val="00DB4FE6"/>
    <w:rsid w:val="00DB55FF"/>
    <w:rsid w:val="00DB5F23"/>
    <w:rsid w:val="00DB602C"/>
    <w:rsid w:val="00DB651C"/>
    <w:rsid w:val="00DB6E93"/>
    <w:rsid w:val="00DB7405"/>
    <w:rsid w:val="00DB76EE"/>
    <w:rsid w:val="00DB7D34"/>
    <w:rsid w:val="00DB7DC0"/>
    <w:rsid w:val="00DB7F55"/>
    <w:rsid w:val="00DC0E3B"/>
    <w:rsid w:val="00DC0F75"/>
    <w:rsid w:val="00DC138F"/>
    <w:rsid w:val="00DC1854"/>
    <w:rsid w:val="00DC1E7C"/>
    <w:rsid w:val="00DC23FD"/>
    <w:rsid w:val="00DC2787"/>
    <w:rsid w:val="00DC2904"/>
    <w:rsid w:val="00DC2B3B"/>
    <w:rsid w:val="00DC2D92"/>
    <w:rsid w:val="00DC2E4D"/>
    <w:rsid w:val="00DC30F9"/>
    <w:rsid w:val="00DC3146"/>
    <w:rsid w:val="00DC328F"/>
    <w:rsid w:val="00DC3300"/>
    <w:rsid w:val="00DC3489"/>
    <w:rsid w:val="00DC359B"/>
    <w:rsid w:val="00DC374F"/>
    <w:rsid w:val="00DC3C1C"/>
    <w:rsid w:val="00DC3FA6"/>
    <w:rsid w:val="00DC44B8"/>
    <w:rsid w:val="00DC45C2"/>
    <w:rsid w:val="00DC504E"/>
    <w:rsid w:val="00DC5491"/>
    <w:rsid w:val="00DC5ED1"/>
    <w:rsid w:val="00DC6145"/>
    <w:rsid w:val="00DC6B33"/>
    <w:rsid w:val="00DC7203"/>
    <w:rsid w:val="00DC78E8"/>
    <w:rsid w:val="00DD0362"/>
    <w:rsid w:val="00DD0823"/>
    <w:rsid w:val="00DD0BEA"/>
    <w:rsid w:val="00DD16F8"/>
    <w:rsid w:val="00DD176F"/>
    <w:rsid w:val="00DD2074"/>
    <w:rsid w:val="00DD2E86"/>
    <w:rsid w:val="00DD3036"/>
    <w:rsid w:val="00DD3216"/>
    <w:rsid w:val="00DD3C0F"/>
    <w:rsid w:val="00DD40DA"/>
    <w:rsid w:val="00DD44A4"/>
    <w:rsid w:val="00DD45CE"/>
    <w:rsid w:val="00DD4AD3"/>
    <w:rsid w:val="00DD4E53"/>
    <w:rsid w:val="00DD57B4"/>
    <w:rsid w:val="00DD58A8"/>
    <w:rsid w:val="00DD5DFA"/>
    <w:rsid w:val="00DD5E03"/>
    <w:rsid w:val="00DD6082"/>
    <w:rsid w:val="00DD71F6"/>
    <w:rsid w:val="00DD78AF"/>
    <w:rsid w:val="00DE05DC"/>
    <w:rsid w:val="00DE09C6"/>
    <w:rsid w:val="00DE0CAD"/>
    <w:rsid w:val="00DE11B3"/>
    <w:rsid w:val="00DE141E"/>
    <w:rsid w:val="00DE169F"/>
    <w:rsid w:val="00DE1735"/>
    <w:rsid w:val="00DE18FA"/>
    <w:rsid w:val="00DE23AC"/>
    <w:rsid w:val="00DE2769"/>
    <w:rsid w:val="00DE2A9D"/>
    <w:rsid w:val="00DE2B9C"/>
    <w:rsid w:val="00DE2D9E"/>
    <w:rsid w:val="00DE31BD"/>
    <w:rsid w:val="00DE335A"/>
    <w:rsid w:val="00DE341B"/>
    <w:rsid w:val="00DE4163"/>
    <w:rsid w:val="00DE492B"/>
    <w:rsid w:val="00DE52B5"/>
    <w:rsid w:val="00DE5EFA"/>
    <w:rsid w:val="00DE6419"/>
    <w:rsid w:val="00DE66B6"/>
    <w:rsid w:val="00DE6E2F"/>
    <w:rsid w:val="00DE75E1"/>
    <w:rsid w:val="00DE7D6B"/>
    <w:rsid w:val="00DF0144"/>
    <w:rsid w:val="00DF01AB"/>
    <w:rsid w:val="00DF1543"/>
    <w:rsid w:val="00DF16AC"/>
    <w:rsid w:val="00DF1784"/>
    <w:rsid w:val="00DF1DA1"/>
    <w:rsid w:val="00DF1E5E"/>
    <w:rsid w:val="00DF1F1A"/>
    <w:rsid w:val="00DF2A92"/>
    <w:rsid w:val="00DF3155"/>
    <w:rsid w:val="00DF37AA"/>
    <w:rsid w:val="00DF37EA"/>
    <w:rsid w:val="00DF4524"/>
    <w:rsid w:val="00DF4A05"/>
    <w:rsid w:val="00DF4DB1"/>
    <w:rsid w:val="00DF4DE6"/>
    <w:rsid w:val="00DF5AE0"/>
    <w:rsid w:val="00DF5FA2"/>
    <w:rsid w:val="00DF6848"/>
    <w:rsid w:val="00DF6C32"/>
    <w:rsid w:val="00DF6C9F"/>
    <w:rsid w:val="00DF6F95"/>
    <w:rsid w:val="00DF7CBE"/>
    <w:rsid w:val="00E008A8"/>
    <w:rsid w:val="00E00A44"/>
    <w:rsid w:val="00E012B6"/>
    <w:rsid w:val="00E0142A"/>
    <w:rsid w:val="00E01DDE"/>
    <w:rsid w:val="00E02B3A"/>
    <w:rsid w:val="00E030FC"/>
    <w:rsid w:val="00E03278"/>
    <w:rsid w:val="00E03440"/>
    <w:rsid w:val="00E034BE"/>
    <w:rsid w:val="00E035B8"/>
    <w:rsid w:val="00E0398D"/>
    <w:rsid w:val="00E0475B"/>
    <w:rsid w:val="00E04F0A"/>
    <w:rsid w:val="00E057C0"/>
    <w:rsid w:val="00E05B2E"/>
    <w:rsid w:val="00E05F3E"/>
    <w:rsid w:val="00E06510"/>
    <w:rsid w:val="00E066F7"/>
    <w:rsid w:val="00E06C2A"/>
    <w:rsid w:val="00E06C93"/>
    <w:rsid w:val="00E06D78"/>
    <w:rsid w:val="00E07B0F"/>
    <w:rsid w:val="00E1061B"/>
    <w:rsid w:val="00E11315"/>
    <w:rsid w:val="00E11837"/>
    <w:rsid w:val="00E11B59"/>
    <w:rsid w:val="00E123F8"/>
    <w:rsid w:val="00E12815"/>
    <w:rsid w:val="00E131CA"/>
    <w:rsid w:val="00E132F5"/>
    <w:rsid w:val="00E134E2"/>
    <w:rsid w:val="00E1393E"/>
    <w:rsid w:val="00E14046"/>
    <w:rsid w:val="00E14CE8"/>
    <w:rsid w:val="00E14EC9"/>
    <w:rsid w:val="00E1527C"/>
    <w:rsid w:val="00E15AE1"/>
    <w:rsid w:val="00E15EC9"/>
    <w:rsid w:val="00E16044"/>
    <w:rsid w:val="00E16099"/>
    <w:rsid w:val="00E16B4D"/>
    <w:rsid w:val="00E16CA7"/>
    <w:rsid w:val="00E16DD8"/>
    <w:rsid w:val="00E17DA8"/>
    <w:rsid w:val="00E201A3"/>
    <w:rsid w:val="00E207EE"/>
    <w:rsid w:val="00E21E5E"/>
    <w:rsid w:val="00E22015"/>
    <w:rsid w:val="00E223A6"/>
    <w:rsid w:val="00E22A69"/>
    <w:rsid w:val="00E22B14"/>
    <w:rsid w:val="00E22BE7"/>
    <w:rsid w:val="00E236F2"/>
    <w:rsid w:val="00E23BF4"/>
    <w:rsid w:val="00E243D9"/>
    <w:rsid w:val="00E24448"/>
    <w:rsid w:val="00E24C00"/>
    <w:rsid w:val="00E24D26"/>
    <w:rsid w:val="00E25331"/>
    <w:rsid w:val="00E25410"/>
    <w:rsid w:val="00E25F54"/>
    <w:rsid w:val="00E261F6"/>
    <w:rsid w:val="00E2632C"/>
    <w:rsid w:val="00E264B5"/>
    <w:rsid w:val="00E27006"/>
    <w:rsid w:val="00E2727F"/>
    <w:rsid w:val="00E2734D"/>
    <w:rsid w:val="00E276E3"/>
    <w:rsid w:val="00E27EE6"/>
    <w:rsid w:val="00E302B2"/>
    <w:rsid w:val="00E30711"/>
    <w:rsid w:val="00E30A47"/>
    <w:rsid w:val="00E30EB8"/>
    <w:rsid w:val="00E311FB"/>
    <w:rsid w:val="00E317F5"/>
    <w:rsid w:val="00E328C1"/>
    <w:rsid w:val="00E330E6"/>
    <w:rsid w:val="00E33300"/>
    <w:rsid w:val="00E333EE"/>
    <w:rsid w:val="00E33C9F"/>
    <w:rsid w:val="00E33F9E"/>
    <w:rsid w:val="00E3417F"/>
    <w:rsid w:val="00E3526B"/>
    <w:rsid w:val="00E356AF"/>
    <w:rsid w:val="00E356C4"/>
    <w:rsid w:val="00E35F3B"/>
    <w:rsid w:val="00E362AD"/>
    <w:rsid w:val="00E37910"/>
    <w:rsid w:val="00E37B5E"/>
    <w:rsid w:val="00E4051D"/>
    <w:rsid w:val="00E40995"/>
    <w:rsid w:val="00E40D70"/>
    <w:rsid w:val="00E4139D"/>
    <w:rsid w:val="00E4177F"/>
    <w:rsid w:val="00E419FA"/>
    <w:rsid w:val="00E41E9D"/>
    <w:rsid w:val="00E436C6"/>
    <w:rsid w:val="00E43E1A"/>
    <w:rsid w:val="00E447FE"/>
    <w:rsid w:val="00E44A82"/>
    <w:rsid w:val="00E45BA1"/>
    <w:rsid w:val="00E45F22"/>
    <w:rsid w:val="00E45FD4"/>
    <w:rsid w:val="00E46093"/>
    <w:rsid w:val="00E471AD"/>
    <w:rsid w:val="00E47855"/>
    <w:rsid w:val="00E47CE9"/>
    <w:rsid w:val="00E47D07"/>
    <w:rsid w:val="00E50073"/>
    <w:rsid w:val="00E504CC"/>
    <w:rsid w:val="00E50FCF"/>
    <w:rsid w:val="00E51052"/>
    <w:rsid w:val="00E511C2"/>
    <w:rsid w:val="00E51A0B"/>
    <w:rsid w:val="00E52958"/>
    <w:rsid w:val="00E52CB3"/>
    <w:rsid w:val="00E530A6"/>
    <w:rsid w:val="00E531C9"/>
    <w:rsid w:val="00E53C87"/>
    <w:rsid w:val="00E5412A"/>
    <w:rsid w:val="00E54433"/>
    <w:rsid w:val="00E54C12"/>
    <w:rsid w:val="00E554FE"/>
    <w:rsid w:val="00E55523"/>
    <w:rsid w:val="00E563F9"/>
    <w:rsid w:val="00E5670B"/>
    <w:rsid w:val="00E56850"/>
    <w:rsid w:val="00E57075"/>
    <w:rsid w:val="00E57D64"/>
    <w:rsid w:val="00E57ED3"/>
    <w:rsid w:val="00E601D3"/>
    <w:rsid w:val="00E604AA"/>
    <w:rsid w:val="00E61C1D"/>
    <w:rsid w:val="00E620E0"/>
    <w:rsid w:val="00E6237A"/>
    <w:rsid w:val="00E63140"/>
    <w:rsid w:val="00E63291"/>
    <w:rsid w:val="00E6418E"/>
    <w:rsid w:val="00E64660"/>
    <w:rsid w:val="00E6483C"/>
    <w:rsid w:val="00E64D7E"/>
    <w:rsid w:val="00E65071"/>
    <w:rsid w:val="00E65511"/>
    <w:rsid w:val="00E655E5"/>
    <w:rsid w:val="00E6600A"/>
    <w:rsid w:val="00E66108"/>
    <w:rsid w:val="00E66147"/>
    <w:rsid w:val="00E67973"/>
    <w:rsid w:val="00E67DB0"/>
    <w:rsid w:val="00E67E5A"/>
    <w:rsid w:val="00E70094"/>
    <w:rsid w:val="00E7047E"/>
    <w:rsid w:val="00E70A61"/>
    <w:rsid w:val="00E713FF"/>
    <w:rsid w:val="00E71E57"/>
    <w:rsid w:val="00E72351"/>
    <w:rsid w:val="00E72825"/>
    <w:rsid w:val="00E72C46"/>
    <w:rsid w:val="00E73054"/>
    <w:rsid w:val="00E73059"/>
    <w:rsid w:val="00E73632"/>
    <w:rsid w:val="00E73E35"/>
    <w:rsid w:val="00E73E41"/>
    <w:rsid w:val="00E73EF5"/>
    <w:rsid w:val="00E73F39"/>
    <w:rsid w:val="00E7412B"/>
    <w:rsid w:val="00E7447F"/>
    <w:rsid w:val="00E74F9B"/>
    <w:rsid w:val="00E755D3"/>
    <w:rsid w:val="00E75BEB"/>
    <w:rsid w:val="00E75E27"/>
    <w:rsid w:val="00E75EF3"/>
    <w:rsid w:val="00E7607B"/>
    <w:rsid w:val="00E763E9"/>
    <w:rsid w:val="00E76FF9"/>
    <w:rsid w:val="00E77668"/>
    <w:rsid w:val="00E80029"/>
    <w:rsid w:val="00E80AC0"/>
    <w:rsid w:val="00E80D50"/>
    <w:rsid w:val="00E80D60"/>
    <w:rsid w:val="00E81532"/>
    <w:rsid w:val="00E816C1"/>
    <w:rsid w:val="00E8256E"/>
    <w:rsid w:val="00E82B5A"/>
    <w:rsid w:val="00E82F96"/>
    <w:rsid w:val="00E830E8"/>
    <w:rsid w:val="00E8349B"/>
    <w:rsid w:val="00E83A73"/>
    <w:rsid w:val="00E83E03"/>
    <w:rsid w:val="00E8448C"/>
    <w:rsid w:val="00E85474"/>
    <w:rsid w:val="00E85483"/>
    <w:rsid w:val="00E85954"/>
    <w:rsid w:val="00E85EC0"/>
    <w:rsid w:val="00E87569"/>
    <w:rsid w:val="00E875B4"/>
    <w:rsid w:val="00E9002C"/>
    <w:rsid w:val="00E910F6"/>
    <w:rsid w:val="00E917F2"/>
    <w:rsid w:val="00E9226D"/>
    <w:rsid w:val="00E925B6"/>
    <w:rsid w:val="00E936CB"/>
    <w:rsid w:val="00E93D49"/>
    <w:rsid w:val="00E93E3C"/>
    <w:rsid w:val="00E944F7"/>
    <w:rsid w:val="00E94521"/>
    <w:rsid w:val="00E94556"/>
    <w:rsid w:val="00E95024"/>
    <w:rsid w:val="00E96046"/>
    <w:rsid w:val="00E968B8"/>
    <w:rsid w:val="00E97BB0"/>
    <w:rsid w:val="00E97C88"/>
    <w:rsid w:val="00EA061D"/>
    <w:rsid w:val="00EA0713"/>
    <w:rsid w:val="00EA0EC5"/>
    <w:rsid w:val="00EA1200"/>
    <w:rsid w:val="00EA1A3A"/>
    <w:rsid w:val="00EA1A5B"/>
    <w:rsid w:val="00EA1D03"/>
    <w:rsid w:val="00EA29DA"/>
    <w:rsid w:val="00EA317C"/>
    <w:rsid w:val="00EA3A43"/>
    <w:rsid w:val="00EA4DEA"/>
    <w:rsid w:val="00EA5961"/>
    <w:rsid w:val="00EA6B25"/>
    <w:rsid w:val="00EA6D84"/>
    <w:rsid w:val="00EA6FA1"/>
    <w:rsid w:val="00EA754A"/>
    <w:rsid w:val="00EA7A49"/>
    <w:rsid w:val="00EA7D89"/>
    <w:rsid w:val="00EB075A"/>
    <w:rsid w:val="00EB1192"/>
    <w:rsid w:val="00EB1F36"/>
    <w:rsid w:val="00EB2EC4"/>
    <w:rsid w:val="00EB327B"/>
    <w:rsid w:val="00EB39AC"/>
    <w:rsid w:val="00EB4162"/>
    <w:rsid w:val="00EB4322"/>
    <w:rsid w:val="00EB4476"/>
    <w:rsid w:val="00EB45FF"/>
    <w:rsid w:val="00EB49C0"/>
    <w:rsid w:val="00EB5215"/>
    <w:rsid w:val="00EB5257"/>
    <w:rsid w:val="00EB5561"/>
    <w:rsid w:val="00EB5C23"/>
    <w:rsid w:val="00EB5FCC"/>
    <w:rsid w:val="00EB60BD"/>
    <w:rsid w:val="00EB6190"/>
    <w:rsid w:val="00EB640B"/>
    <w:rsid w:val="00EB645B"/>
    <w:rsid w:val="00EB71D9"/>
    <w:rsid w:val="00EB765C"/>
    <w:rsid w:val="00EB7A1F"/>
    <w:rsid w:val="00EB7CB0"/>
    <w:rsid w:val="00EB7CB9"/>
    <w:rsid w:val="00EC0F57"/>
    <w:rsid w:val="00EC115B"/>
    <w:rsid w:val="00EC19C8"/>
    <w:rsid w:val="00EC2C10"/>
    <w:rsid w:val="00EC39CA"/>
    <w:rsid w:val="00EC3BA6"/>
    <w:rsid w:val="00EC3E1B"/>
    <w:rsid w:val="00EC424A"/>
    <w:rsid w:val="00EC4C46"/>
    <w:rsid w:val="00EC510D"/>
    <w:rsid w:val="00EC512D"/>
    <w:rsid w:val="00EC632A"/>
    <w:rsid w:val="00EC66A2"/>
    <w:rsid w:val="00EC6D4E"/>
    <w:rsid w:val="00EC7514"/>
    <w:rsid w:val="00EC7607"/>
    <w:rsid w:val="00EC7CEC"/>
    <w:rsid w:val="00EC7D43"/>
    <w:rsid w:val="00EC7FE1"/>
    <w:rsid w:val="00ED004B"/>
    <w:rsid w:val="00ED0081"/>
    <w:rsid w:val="00ED024B"/>
    <w:rsid w:val="00ED02C8"/>
    <w:rsid w:val="00ED14B4"/>
    <w:rsid w:val="00ED2757"/>
    <w:rsid w:val="00ED2D15"/>
    <w:rsid w:val="00ED3369"/>
    <w:rsid w:val="00ED3410"/>
    <w:rsid w:val="00ED3B1C"/>
    <w:rsid w:val="00ED4E3B"/>
    <w:rsid w:val="00ED4E4C"/>
    <w:rsid w:val="00ED534D"/>
    <w:rsid w:val="00ED535D"/>
    <w:rsid w:val="00ED6FB5"/>
    <w:rsid w:val="00ED72AD"/>
    <w:rsid w:val="00ED72C9"/>
    <w:rsid w:val="00ED734E"/>
    <w:rsid w:val="00ED7495"/>
    <w:rsid w:val="00ED76A6"/>
    <w:rsid w:val="00ED7F07"/>
    <w:rsid w:val="00EE047C"/>
    <w:rsid w:val="00EE07AE"/>
    <w:rsid w:val="00EE0E4C"/>
    <w:rsid w:val="00EE1747"/>
    <w:rsid w:val="00EE19E4"/>
    <w:rsid w:val="00EE24EB"/>
    <w:rsid w:val="00EE2DBD"/>
    <w:rsid w:val="00EE37F6"/>
    <w:rsid w:val="00EE3A5F"/>
    <w:rsid w:val="00EE40AD"/>
    <w:rsid w:val="00EE4896"/>
    <w:rsid w:val="00EE4ABD"/>
    <w:rsid w:val="00EE4BC2"/>
    <w:rsid w:val="00EE4E09"/>
    <w:rsid w:val="00EE528E"/>
    <w:rsid w:val="00EE5D81"/>
    <w:rsid w:val="00EE60AE"/>
    <w:rsid w:val="00EE63BE"/>
    <w:rsid w:val="00EE67F5"/>
    <w:rsid w:val="00EE6BC1"/>
    <w:rsid w:val="00EE6F66"/>
    <w:rsid w:val="00EE7556"/>
    <w:rsid w:val="00EE77B5"/>
    <w:rsid w:val="00EE7D62"/>
    <w:rsid w:val="00EF002B"/>
    <w:rsid w:val="00EF045B"/>
    <w:rsid w:val="00EF0888"/>
    <w:rsid w:val="00EF22D4"/>
    <w:rsid w:val="00EF2418"/>
    <w:rsid w:val="00EF348B"/>
    <w:rsid w:val="00EF39DC"/>
    <w:rsid w:val="00EF5ABB"/>
    <w:rsid w:val="00EF5F72"/>
    <w:rsid w:val="00EF625F"/>
    <w:rsid w:val="00EF6343"/>
    <w:rsid w:val="00EF67F2"/>
    <w:rsid w:val="00EF6E11"/>
    <w:rsid w:val="00EF70CF"/>
    <w:rsid w:val="00EF72B5"/>
    <w:rsid w:val="00EF730F"/>
    <w:rsid w:val="00F004B0"/>
    <w:rsid w:val="00F00742"/>
    <w:rsid w:val="00F0080B"/>
    <w:rsid w:val="00F0150E"/>
    <w:rsid w:val="00F017EF"/>
    <w:rsid w:val="00F01F88"/>
    <w:rsid w:val="00F02E24"/>
    <w:rsid w:val="00F03146"/>
    <w:rsid w:val="00F0356F"/>
    <w:rsid w:val="00F037AA"/>
    <w:rsid w:val="00F03E12"/>
    <w:rsid w:val="00F043D2"/>
    <w:rsid w:val="00F045C4"/>
    <w:rsid w:val="00F04EFE"/>
    <w:rsid w:val="00F054A2"/>
    <w:rsid w:val="00F05C30"/>
    <w:rsid w:val="00F060D9"/>
    <w:rsid w:val="00F06A8C"/>
    <w:rsid w:val="00F06B19"/>
    <w:rsid w:val="00F11FE2"/>
    <w:rsid w:val="00F1229D"/>
    <w:rsid w:val="00F124AC"/>
    <w:rsid w:val="00F1311E"/>
    <w:rsid w:val="00F13452"/>
    <w:rsid w:val="00F13514"/>
    <w:rsid w:val="00F1479E"/>
    <w:rsid w:val="00F14C4C"/>
    <w:rsid w:val="00F1543A"/>
    <w:rsid w:val="00F1597B"/>
    <w:rsid w:val="00F15D3E"/>
    <w:rsid w:val="00F15DD8"/>
    <w:rsid w:val="00F15FCD"/>
    <w:rsid w:val="00F16533"/>
    <w:rsid w:val="00F16813"/>
    <w:rsid w:val="00F16E79"/>
    <w:rsid w:val="00F16F5E"/>
    <w:rsid w:val="00F170E4"/>
    <w:rsid w:val="00F17A0A"/>
    <w:rsid w:val="00F17A22"/>
    <w:rsid w:val="00F17BA9"/>
    <w:rsid w:val="00F17BF9"/>
    <w:rsid w:val="00F17F95"/>
    <w:rsid w:val="00F20B37"/>
    <w:rsid w:val="00F20FDB"/>
    <w:rsid w:val="00F2179C"/>
    <w:rsid w:val="00F21EEC"/>
    <w:rsid w:val="00F22E3A"/>
    <w:rsid w:val="00F22F22"/>
    <w:rsid w:val="00F2314D"/>
    <w:rsid w:val="00F247FF"/>
    <w:rsid w:val="00F24984"/>
    <w:rsid w:val="00F249E0"/>
    <w:rsid w:val="00F24A02"/>
    <w:rsid w:val="00F25016"/>
    <w:rsid w:val="00F2525D"/>
    <w:rsid w:val="00F25D8D"/>
    <w:rsid w:val="00F25DFC"/>
    <w:rsid w:val="00F265EC"/>
    <w:rsid w:val="00F2696F"/>
    <w:rsid w:val="00F27157"/>
    <w:rsid w:val="00F27571"/>
    <w:rsid w:val="00F27E74"/>
    <w:rsid w:val="00F30B0B"/>
    <w:rsid w:val="00F30E25"/>
    <w:rsid w:val="00F3136E"/>
    <w:rsid w:val="00F31441"/>
    <w:rsid w:val="00F31D86"/>
    <w:rsid w:val="00F31EF9"/>
    <w:rsid w:val="00F3241B"/>
    <w:rsid w:val="00F32F8E"/>
    <w:rsid w:val="00F33114"/>
    <w:rsid w:val="00F335D5"/>
    <w:rsid w:val="00F33674"/>
    <w:rsid w:val="00F339C6"/>
    <w:rsid w:val="00F34950"/>
    <w:rsid w:val="00F35054"/>
    <w:rsid w:val="00F35315"/>
    <w:rsid w:val="00F35700"/>
    <w:rsid w:val="00F360C0"/>
    <w:rsid w:val="00F36568"/>
    <w:rsid w:val="00F369AF"/>
    <w:rsid w:val="00F36B90"/>
    <w:rsid w:val="00F37466"/>
    <w:rsid w:val="00F374A4"/>
    <w:rsid w:val="00F37F5D"/>
    <w:rsid w:val="00F4060A"/>
    <w:rsid w:val="00F40C40"/>
    <w:rsid w:val="00F41438"/>
    <w:rsid w:val="00F41688"/>
    <w:rsid w:val="00F4179A"/>
    <w:rsid w:val="00F41850"/>
    <w:rsid w:val="00F423B1"/>
    <w:rsid w:val="00F42548"/>
    <w:rsid w:val="00F4274C"/>
    <w:rsid w:val="00F42F51"/>
    <w:rsid w:val="00F4374C"/>
    <w:rsid w:val="00F43848"/>
    <w:rsid w:val="00F43A00"/>
    <w:rsid w:val="00F43D76"/>
    <w:rsid w:val="00F43F9E"/>
    <w:rsid w:val="00F43FFB"/>
    <w:rsid w:val="00F44D99"/>
    <w:rsid w:val="00F44F93"/>
    <w:rsid w:val="00F4501D"/>
    <w:rsid w:val="00F4555B"/>
    <w:rsid w:val="00F4563A"/>
    <w:rsid w:val="00F463FE"/>
    <w:rsid w:val="00F466B7"/>
    <w:rsid w:val="00F46DF2"/>
    <w:rsid w:val="00F472A1"/>
    <w:rsid w:val="00F47CF3"/>
    <w:rsid w:val="00F47D22"/>
    <w:rsid w:val="00F501DD"/>
    <w:rsid w:val="00F50F5E"/>
    <w:rsid w:val="00F51782"/>
    <w:rsid w:val="00F52628"/>
    <w:rsid w:val="00F527E4"/>
    <w:rsid w:val="00F52A22"/>
    <w:rsid w:val="00F52D78"/>
    <w:rsid w:val="00F5311C"/>
    <w:rsid w:val="00F53739"/>
    <w:rsid w:val="00F537BD"/>
    <w:rsid w:val="00F53826"/>
    <w:rsid w:val="00F53F44"/>
    <w:rsid w:val="00F5423F"/>
    <w:rsid w:val="00F555BC"/>
    <w:rsid w:val="00F5570D"/>
    <w:rsid w:val="00F56127"/>
    <w:rsid w:val="00F5718C"/>
    <w:rsid w:val="00F5748D"/>
    <w:rsid w:val="00F57D2A"/>
    <w:rsid w:val="00F605EF"/>
    <w:rsid w:val="00F60DF9"/>
    <w:rsid w:val="00F61023"/>
    <w:rsid w:val="00F61678"/>
    <w:rsid w:val="00F616C3"/>
    <w:rsid w:val="00F619E2"/>
    <w:rsid w:val="00F621AA"/>
    <w:rsid w:val="00F62853"/>
    <w:rsid w:val="00F62A18"/>
    <w:rsid w:val="00F62A54"/>
    <w:rsid w:val="00F6398C"/>
    <w:rsid w:val="00F63C1E"/>
    <w:rsid w:val="00F64238"/>
    <w:rsid w:val="00F64CC6"/>
    <w:rsid w:val="00F64CD5"/>
    <w:rsid w:val="00F651F7"/>
    <w:rsid w:val="00F65472"/>
    <w:rsid w:val="00F65D8F"/>
    <w:rsid w:val="00F6667A"/>
    <w:rsid w:val="00F66970"/>
    <w:rsid w:val="00F66B54"/>
    <w:rsid w:val="00F66F93"/>
    <w:rsid w:val="00F6770F"/>
    <w:rsid w:val="00F706D2"/>
    <w:rsid w:val="00F709E7"/>
    <w:rsid w:val="00F71EC3"/>
    <w:rsid w:val="00F738A1"/>
    <w:rsid w:val="00F739C9"/>
    <w:rsid w:val="00F73DCC"/>
    <w:rsid w:val="00F74737"/>
    <w:rsid w:val="00F74C70"/>
    <w:rsid w:val="00F74E53"/>
    <w:rsid w:val="00F7510C"/>
    <w:rsid w:val="00F756CC"/>
    <w:rsid w:val="00F757FB"/>
    <w:rsid w:val="00F765D9"/>
    <w:rsid w:val="00F76D64"/>
    <w:rsid w:val="00F76E4E"/>
    <w:rsid w:val="00F76E57"/>
    <w:rsid w:val="00F8056E"/>
    <w:rsid w:val="00F80E50"/>
    <w:rsid w:val="00F812F3"/>
    <w:rsid w:val="00F8154F"/>
    <w:rsid w:val="00F8268A"/>
    <w:rsid w:val="00F8347F"/>
    <w:rsid w:val="00F83544"/>
    <w:rsid w:val="00F83E5B"/>
    <w:rsid w:val="00F84040"/>
    <w:rsid w:val="00F84FC5"/>
    <w:rsid w:val="00F85AB0"/>
    <w:rsid w:val="00F85E40"/>
    <w:rsid w:val="00F8616B"/>
    <w:rsid w:val="00F86775"/>
    <w:rsid w:val="00F86EF2"/>
    <w:rsid w:val="00F86F2F"/>
    <w:rsid w:val="00F86F55"/>
    <w:rsid w:val="00F8747C"/>
    <w:rsid w:val="00F87B11"/>
    <w:rsid w:val="00F87C59"/>
    <w:rsid w:val="00F87EA5"/>
    <w:rsid w:val="00F9018D"/>
    <w:rsid w:val="00F9077D"/>
    <w:rsid w:val="00F909E1"/>
    <w:rsid w:val="00F90F0E"/>
    <w:rsid w:val="00F90F17"/>
    <w:rsid w:val="00F91026"/>
    <w:rsid w:val="00F911F0"/>
    <w:rsid w:val="00F918FF"/>
    <w:rsid w:val="00F920A1"/>
    <w:rsid w:val="00F928C1"/>
    <w:rsid w:val="00F92CE2"/>
    <w:rsid w:val="00F9364C"/>
    <w:rsid w:val="00F93D11"/>
    <w:rsid w:val="00F93E79"/>
    <w:rsid w:val="00F940AF"/>
    <w:rsid w:val="00F94342"/>
    <w:rsid w:val="00F94B07"/>
    <w:rsid w:val="00F94C65"/>
    <w:rsid w:val="00F94DD4"/>
    <w:rsid w:val="00F95124"/>
    <w:rsid w:val="00F951DC"/>
    <w:rsid w:val="00F958F3"/>
    <w:rsid w:val="00F95FB0"/>
    <w:rsid w:val="00F9694D"/>
    <w:rsid w:val="00F96EE1"/>
    <w:rsid w:val="00F973D0"/>
    <w:rsid w:val="00F97BDF"/>
    <w:rsid w:val="00FA00F9"/>
    <w:rsid w:val="00FA01CC"/>
    <w:rsid w:val="00FA0B6C"/>
    <w:rsid w:val="00FA1B01"/>
    <w:rsid w:val="00FA2057"/>
    <w:rsid w:val="00FA21AF"/>
    <w:rsid w:val="00FA2298"/>
    <w:rsid w:val="00FA22EB"/>
    <w:rsid w:val="00FA24F6"/>
    <w:rsid w:val="00FA29EF"/>
    <w:rsid w:val="00FA2BC5"/>
    <w:rsid w:val="00FA2C14"/>
    <w:rsid w:val="00FA2C80"/>
    <w:rsid w:val="00FA33BF"/>
    <w:rsid w:val="00FA3412"/>
    <w:rsid w:val="00FA3DD9"/>
    <w:rsid w:val="00FA3E39"/>
    <w:rsid w:val="00FA42C0"/>
    <w:rsid w:val="00FA434F"/>
    <w:rsid w:val="00FA4C06"/>
    <w:rsid w:val="00FA4C0F"/>
    <w:rsid w:val="00FA543B"/>
    <w:rsid w:val="00FA5458"/>
    <w:rsid w:val="00FA5681"/>
    <w:rsid w:val="00FA56EE"/>
    <w:rsid w:val="00FA572F"/>
    <w:rsid w:val="00FA6445"/>
    <w:rsid w:val="00FA6704"/>
    <w:rsid w:val="00FA6BF5"/>
    <w:rsid w:val="00FA6DE0"/>
    <w:rsid w:val="00FA6F83"/>
    <w:rsid w:val="00FA73D3"/>
    <w:rsid w:val="00FA76C4"/>
    <w:rsid w:val="00FA7D1F"/>
    <w:rsid w:val="00FB0668"/>
    <w:rsid w:val="00FB0B04"/>
    <w:rsid w:val="00FB0D03"/>
    <w:rsid w:val="00FB1091"/>
    <w:rsid w:val="00FB15C5"/>
    <w:rsid w:val="00FB291B"/>
    <w:rsid w:val="00FB29AD"/>
    <w:rsid w:val="00FB2BD5"/>
    <w:rsid w:val="00FB2E89"/>
    <w:rsid w:val="00FB30EF"/>
    <w:rsid w:val="00FB337B"/>
    <w:rsid w:val="00FB3643"/>
    <w:rsid w:val="00FB515F"/>
    <w:rsid w:val="00FB5DE0"/>
    <w:rsid w:val="00FB5E1A"/>
    <w:rsid w:val="00FB69EC"/>
    <w:rsid w:val="00FB6A86"/>
    <w:rsid w:val="00FB6BD7"/>
    <w:rsid w:val="00FB76DC"/>
    <w:rsid w:val="00FB76E3"/>
    <w:rsid w:val="00FC1AD5"/>
    <w:rsid w:val="00FC22BD"/>
    <w:rsid w:val="00FC2876"/>
    <w:rsid w:val="00FC2C9F"/>
    <w:rsid w:val="00FC30FD"/>
    <w:rsid w:val="00FC3462"/>
    <w:rsid w:val="00FC3752"/>
    <w:rsid w:val="00FC42E7"/>
    <w:rsid w:val="00FC4426"/>
    <w:rsid w:val="00FC45DB"/>
    <w:rsid w:val="00FC4CAA"/>
    <w:rsid w:val="00FC4D93"/>
    <w:rsid w:val="00FC553D"/>
    <w:rsid w:val="00FC567F"/>
    <w:rsid w:val="00FC5BC4"/>
    <w:rsid w:val="00FC61BF"/>
    <w:rsid w:val="00FC6E18"/>
    <w:rsid w:val="00FC76D1"/>
    <w:rsid w:val="00FC7876"/>
    <w:rsid w:val="00FC799D"/>
    <w:rsid w:val="00FC7F32"/>
    <w:rsid w:val="00FD0117"/>
    <w:rsid w:val="00FD0BA5"/>
    <w:rsid w:val="00FD122F"/>
    <w:rsid w:val="00FD16A9"/>
    <w:rsid w:val="00FD1E9F"/>
    <w:rsid w:val="00FD280D"/>
    <w:rsid w:val="00FD3A0C"/>
    <w:rsid w:val="00FD4308"/>
    <w:rsid w:val="00FD5B38"/>
    <w:rsid w:val="00FD61C2"/>
    <w:rsid w:val="00FD6A9A"/>
    <w:rsid w:val="00FD6D3F"/>
    <w:rsid w:val="00FD6FEF"/>
    <w:rsid w:val="00FD7891"/>
    <w:rsid w:val="00FE0648"/>
    <w:rsid w:val="00FE06A5"/>
    <w:rsid w:val="00FE14BC"/>
    <w:rsid w:val="00FE189F"/>
    <w:rsid w:val="00FE1B1E"/>
    <w:rsid w:val="00FE25C2"/>
    <w:rsid w:val="00FE2702"/>
    <w:rsid w:val="00FE2F4D"/>
    <w:rsid w:val="00FE32FA"/>
    <w:rsid w:val="00FE36BA"/>
    <w:rsid w:val="00FE3A46"/>
    <w:rsid w:val="00FE3CFF"/>
    <w:rsid w:val="00FE63BC"/>
    <w:rsid w:val="00FE6638"/>
    <w:rsid w:val="00FE6903"/>
    <w:rsid w:val="00FE702C"/>
    <w:rsid w:val="00FE73F1"/>
    <w:rsid w:val="00FE751C"/>
    <w:rsid w:val="00FE7666"/>
    <w:rsid w:val="00FE78A2"/>
    <w:rsid w:val="00FE7DEB"/>
    <w:rsid w:val="00FF02A6"/>
    <w:rsid w:val="00FF02E0"/>
    <w:rsid w:val="00FF036D"/>
    <w:rsid w:val="00FF0B8C"/>
    <w:rsid w:val="00FF0BD2"/>
    <w:rsid w:val="00FF0EA6"/>
    <w:rsid w:val="00FF15B7"/>
    <w:rsid w:val="00FF1FDB"/>
    <w:rsid w:val="00FF2DD1"/>
    <w:rsid w:val="00FF2EFD"/>
    <w:rsid w:val="00FF421B"/>
    <w:rsid w:val="00FF447A"/>
    <w:rsid w:val="00FF4561"/>
    <w:rsid w:val="00FF513F"/>
    <w:rsid w:val="00FF5371"/>
    <w:rsid w:val="00FF5394"/>
    <w:rsid w:val="00FF59D8"/>
    <w:rsid w:val="00FF5A2C"/>
    <w:rsid w:val="00FF60DC"/>
    <w:rsid w:val="00FF764A"/>
    <w:rsid w:val="00FF7804"/>
    <w:rsid w:val="00FF7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96" fill="f" fillcolor="white" stroke="f">
      <v:fill color="white" on="f"/>
      <v:stroke on="f"/>
    </o:shapedefaults>
    <o:shapelayout v:ext="edit">
      <o:idmap v:ext="edit" data="2,3"/>
    </o:shapelayout>
  </w:shapeDefaults>
  <w:decimalSymbol w:val="."/>
  <w:listSeparator w:val=","/>
  <w14:docId w14:val="741C6F35"/>
  <w15:chartTrackingRefBased/>
  <w15:docId w15:val="{A095E438-CD2D-4EF1-99B8-0F17125C2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ZA" w:eastAsia="en-Z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footnote text" w:uiPriority="99"/>
    <w:lsdException w:name="footer" w:uiPriority="99"/>
    <w:lsdException w:name="caption" w:uiPriority="35" w:qFormat="1"/>
    <w:lsdException w:name="footnote reference" w:uiPriority="99"/>
    <w:lsdException w:name="endnote reference" w:uiPriority="99"/>
    <w:lsdException w:name="endnote text" w:uiPriority="99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7329A"/>
    <w:pPr>
      <w:suppressAutoHyphens/>
      <w:spacing w:before="120" w:line="360" w:lineRule="auto"/>
      <w:jc w:val="both"/>
    </w:pPr>
    <w:rPr>
      <w:sz w:val="24"/>
      <w:lang w:val="de-CH" w:eastAsia="de-DE"/>
    </w:rPr>
  </w:style>
  <w:style w:type="paragraph" w:styleId="Heading1">
    <w:name w:val="heading 1"/>
    <w:basedOn w:val="Normal"/>
    <w:next w:val="Normal"/>
    <w:link w:val="Heading1Char"/>
    <w:qFormat/>
    <w:rsid w:val="000976C0"/>
    <w:pPr>
      <w:keepNext/>
      <w:pageBreakBefore/>
      <w:numPr>
        <w:numId w:val="5"/>
      </w:numPr>
      <w:spacing w:before="0" w:after="60"/>
      <w:ind w:left="357" w:hanging="357"/>
      <w:outlineLvl w:val="0"/>
    </w:pPr>
    <w:rPr>
      <w:b/>
      <w:kern w:val="28"/>
      <w:sz w:val="28"/>
      <w:lang w:val="x-none"/>
    </w:rPr>
  </w:style>
  <w:style w:type="paragraph" w:styleId="Heading2">
    <w:name w:val="heading 2"/>
    <w:basedOn w:val="Normal"/>
    <w:next w:val="Normal"/>
    <w:qFormat/>
    <w:rsid w:val="00855B30"/>
    <w:pPr>
      <w:keepNext/>
      <w:numPr>
        <w:ilvl w:val="1"/>
        <w:numId w:val="5"/>
      </w:numPr>
      <w:spacing w:beforeLines="220" w:before="220" w:after="60"/>
      <w:ind w:left="482" w:hanging="482"/>
      <w:outlineLvl w:val="1"/>
    </w:pPr>
    <w:rPr>
      <w:b/>
    </w:rPr>
  </w:style>
  <w:style w:type="paragraph" w:styleId="Heading3">
    <w:name w:val="heading 3"/>
    <w:basedOn w:val="Heading2"/>
    <w:next w:val="Normal"/>
    <w:qFormat/>
    <w:rsid w:val="00051417"/>
    <w:pPr>
      <w:numPr>
        <w:ilvl w:val="2"/>
      </w:numPr>
      <w:spacing w:beforeLines="180" w:before="180"/>
      <w:ind w:left="1225" w:hanging="505"/>
      <w:outlineLvl w:val="2"/>
    </w:pPr>
    <w:rPr>
      <w:b w:val="0"/>
      <w:lang w:val="en-ZA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D22EE1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next w:val="Normal"/>
    <w:autoRedefine/>
    <w:uiPriority w:val="39"/>
    <w:rsid w:val="003A0679"/>
    <w:pPr>
      <w:framePr w:wrap="around" w:vAnchor="text" w:hAnchor="text" w:y="1"/>
      <w:tabs>
        <w:tab w:val="left" w:pos="567"/>
        <w:tab w:val="right" w:leader="dot" w:pos="9060"/>
      </w:tabs>
      <w:spacing w:before="0"/>
    </w:pPr>
    <w:rPr>
      <w:b/>
      <w:lang w:val="en-ZA"/>
    </w:rPr>
  </w:style>
  <w:style w:type="paragraph" w:styleId="TOC2">
    <w:name w:val="toc 2"/>
    <w:basedOn w:val="Normal"/>
    <w:next w:val="Normal"/>
    <w:autoRedefine/>
    <w:uiPriority w:val="39"/>
    <w:rsid w:val="00944F1F"/>
    <w:pPr>
      <w:tabs>
        <w:tab w:val="left" w:pos="1134"/>
        <w:tab w:val="right" w:leader="dot" w:pos="9072"/>
      </w:tabs>
      <w:spacing w:before="0"/>
      <w:ind w:left="567"/>
    </w:pPr>
    <w:rPr>
      <w:lang w:val="en-ZA"/>
    </w:rPr>
  </w:style>
  <w:style w:type="paragraph" w:styleId="TOC3">
    <w:name w:val="toc 3"/>
    <w:basedOn w:val="Normal"/>
    <w:next w:val="Normal"/>
    <w:autoRedefine/>
    <w:uiPriority w:val="39"/>
    <w:rsid w:val="009E46CD"/>
    <w:pPr>
      <w:ind w:left="1134"/>
    </w:pPr>
  </w:style>
  <w:style w:type="paragraph" w:styleId="TOC4">
    <w:name w:val="toc 4"/>
    <w:basedOn w:val="Normal"/>
    <w:next w:val="Normal"/>
    <w:autoRedefine/>
    <w:semiHidden/>
    <w:rsid w:val="00484F3D"/>
    <w:pPr>
      <w:ind w:left="720"/>
    </w:pPr>
  </w:style>
  <w:style w:type="paragraph" w:styleId="TOC5">
    <w:name w:val="toc 5"/>
    <w:basedOn w:val="Normal"/>
    <w:next w:val="Normal"/>
    <w:autoRedefine/>
    <w:semiHidden/>
    <w:rsid w:val="00484F3D"/>
    <w:pPr>
      <w:ind w:left="960"/>
    </w:pPr>
  </w:style>
  <w:style w:type="paragraph" w:styleId="TOC6">
    <w:name w:val="toc 6"/>
    <w:basedOn w:val="Normal"/>
    <w:next w:val="Normal"/>
    <w:autoRedefine/>
    <w:semiHidden/>
    <w:rsid w:val="00484F3D"/>
    <w:pPr>
      <w:ind w:left="1200"/>
    </w:pPr>
  </w:style>
  <w:style w:type="paragraph" w:styleId="TOC7">
    <w:name w:val="toc 7"/>
    <w:basedOn w:val="Normal"/>
    <w:next w:val="Normal"/>
    <w:autoRedefine/>
    <w:semiHidden/>
    <w:rsid w:val="00484F3D"/>
    <w:pPr>
      <w:ind w:left="1440"/>
    </w:pPr>
  </w:style>
  <w:style w:type="paragraph" w:styleId="TOC8">
    <w:name w:val="toc 8"/>
    <w:basedOn w:val="Normal"/>
    <w:next w:val="Normal"/>
    <w:autoRedefine/>
    <w:semiHidden/>
    <w:rsid w:val="00484F3D"/>
    <w:pPr>
      <w:ind w:left="1680"/>
    </w:pPr>
  </w:style>
  <w:style w:type="paragraph" w:styleId="TOC9">
    <w:name w:val="toc 9"/>
    <w:basedOn w:val="Normal"/>
    <w:next w:val="Normal"/>
    <w:autoRedefine/>
    <w:semiHidden/>
    <w:rsid w:val="00484F3D"/>
    <w:pPr>
      <w:ind w:left="1920"/>
    </w:pPr>
  </w:style>
  <w:style w:type="paragraph" w:styleId="Footer">
    <w:name w:val="footer"/>
    <w:basedOn w:val="Normal"/>
    <w:link w:val="FooterChar"/>
    <w:uiPriority w:val="99"/>
    <w:rsid w:val="00484F3D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484F3D"/>
  </w:style>
  <w:style w:type="paragraph" w:styleId="Header">
    <w:name w:val="header"/>
    <w:basedOn w:val="Normal"/>
    <w:rsid w:val="00484F3D"/>
    <w:pPr>
      <w:tabs>
        <w:tab w:val="center" w:pos="4536"/>
        <w:tab w:val="right" w:pos="9072"/>
      </w:tabs>
    </w:pPr>
  </w:style>
  <w:style w:type="character" w:styleId="Hyperlink">
    <w:name w:val="Hyperlink"/>
    <w:uiPriority w:val="99"/>
    <w:rsid w:val="00484F3D"/>
    <w:rPr>
      <w:color w:val="0000FF"/>
      <w:u w:val="single"/>
    </w:rPr>
  </w:style>
  <w:style w:type="paragraph" w:styleId="Caption">
    <w:name w:val="caption"/>
    <w:basedOn w:val="Normal"/>
    <w:next w:val="Normal"/>
    <w:uiPriority w:val="35"/>
    <w:qFormat/>
    <w:rsid w:val="00484F3D"/>
    <w:pPr>
      <w:spacing w:after="120"/>
    </w:pPr>
  </w:style>
  <w:style w:type="paragraph" w:styleId="EndnoteText">
    <w:name w:val="endnote text"/>
    <w:basedOn w:val="Normal"/>
    <w:link w:val="EndnoteTextChar"/>
    <w:uiPriority w:val="99"/>
    <w:semiHidden/>
    <w:rsid w:val="00184BF7"/>
    <w:pPr>
      <w:ind w:left="284" w:hanging="284"/>
    </w:pPr>
  </w:style>
  <w:style w:type="character" w:styleId="EndnoteReference">
    <w:name w:val="endnote reference"/>
    <w:uiPriority w:val="99"/>
    <w:semiHidden/>
    <w:rsid w:val="00C21E85"/>
    <w:rPr>
      <w:rFonts w:ascii="Arial" w:hAnsi="Arial"/>
      <w:sz w:val="24"/>
      <w:szCs w:val="24"/>
      <w:vertAlign w:val="baseline"/>
    </w:rPr>
  </w:style>
  <w:style w:type="paragraph" w:styleId="BalloonText">
    <w:name w:val="Balloon Text"/>
    <w:basedOn w:val="Normal"/>
    <w:semiHidden/>
    <w:rsid w:val="00ED14B4"/>
    <w:rPr>
      <w:rFonts w:ascii="Tahoma" w:hAnsi="Tahoma" w:cs="Tahoma"/>
      <w:sz w:val="16"/>
      <w:szCs w:val="16"/>
    </w:rPr>
  </w:style>
  <w:style w:type="character" w:styleId="Strong">
    <w:name w:val="Strong"/>
    <w:aliases w:val="Figure"/>
    <w:uiPriority w:val="22"/>
    <w:qFormat/>
    <w:rsid w:val="003D3908"/>
    <w:rPr>
      <w:lang w:val="en-ZA"/>
    </w:rPr>
  </w:style>
  <w:style w:type="paragraph" w:styleId="DocumentMap">
    <w:name w:val="Document Map"/>
    <w:basedOn w:val="Normal"/>
    <w:link w:val="DocumentMapChar"/>
    <w:rsid w:val="00697FDF"/>
    <w:pPr>
      <w:spacing w:before="0"/>
    </w:pPr>
    <w:rPr>
      <w:rFonts w:ascii="Tahoma" w:hAnsi="Tahoma"/>
      <w:sz w:val="16"/>
      <w:szCs w:val="16"/>
      <w:lang w:val="x-none"/>
    </w:rPr>
  </w:style>
  <w:style w:type="character" w:customStyle="1" w:styleId="DocumentMapChar">
    <w:name w:val="Document Map Char"/>
    <w:link w:val="DocumentMap"/>
    <w:rsid w:val="00697FDF"/>
    <w:rPr>
      <w:rFonts w:ascii="Tahoma" w:hAnsi="Tahoma" w:cs="Tahoma"/>
      <w:sz w:val="16"/>
      <w:szCs w:val="16"/>
      <w:lang w:eastAsia="de-DE"/>
    </w:rPr>
  </w:style>
  <w:style w:type="paragraph" w:customStyle="1" w:styleId="Bemerkung">
    <w:name w:val="Bemerkung"/>
    <w:basedOn w:val="Normal"/>
    <w:link w:val="BemerkungZchn"/>
    <w:qFormat/>
    <w:rsid w:val="00D779C1"/>
    <w:pPr>
      <w:jc w:val="left"/>
    </w:pPr>
    <w:rPr>
      <w:i/>
      <w:color w:val="7F7F7F"/>
      <w:lang w:val="x-none"/>
    </w:rPr>
  </w:style>
  <w:style w:type="paragraph" w:customStyle="1" w:styleId="TitelblattText">
    <w:name w:val="Titelblatt Text"/>
    <w:basedOn w:val="Normal"/>
    <w:link w:val="TitelblattTextZchn"/>
    <w:qFormat/>
    <w:rsid w:val="00C2086F"/>
    <w:pPr>
      <w:spacing w:line="240" w:lineRule="auto"/>
      <w:jc w:val="center"/>
    </w:pPr>
    <w:rPr>
      <w:lang w:val="x-none"/>
    </w:rPr>
  </w:style>
  <w:style w:type="character" w:customStyle="1" w:styleId="BemerkungZchn">
    <w:name w:val="Bemerkung Zchn"/>
    <w:link w:val="Bemerkung"/>
    <w:rsid w:val="00D779C1"/>
    <w:rPr>
      <w:rFonts w:ascii="Arial" w:hAnsi="Arial"/>
      <w:i/>
      <w:color w:val="7F7F7F"/>
      <w:sz w:val="24"/>
      <w:lang w:eastAsia="de-DE"/>
    </w:rPr>
  </w:style>
  <w:style w:type="paragraph" w:customStyle="1" w:styleId="TitelblattTitel">
    <w:name w:val="Titelblatt Titel"/>
    <w:basedOn w:val="Normal"/>
    <w:link w:val="TitelblattTitelZchn"/>
    <w:qFormat/>
    <w:rsid w:val="00E713FF"/>
    <w:pPr>
      <w:autoSpaceDE w:val="0"/>
      <w:autoSpaceDN w:val="0"/>
      <w:adjustRightInd w:val="0"/>
      <w:jc w:val="center"/>
    </w:pPr>
    <w:rPr>
      <w:b/>
      <w:lang w:val="x-none"/>
    </w:rPr>
  </w:style>
  <w:style w:type="character" w:customStyle="1" w:styleId="TitelblattTextZchn">
    <w:name w:val="Titelblatt Text Zchn"/>
    <w:link w:val="TitelblattText"/>
    <w:rsid w:val="00C2086F"/>
    <w:rPr>
      <w:rFonts w:ascii="Arial" w:hAnsi="Arial"/>
      <w:sz w:val="22"/>
      <w:lang w:val="x-none" w:eastAsia="de-DE"/>
    </w:rPr>
  </w:style>
  <w:style w:type="paragraph" w:customStyle="1" w:styleId="TitelblattTextUnterstrichen">
    <w:name w:val="Titelblatt Text Unterstrichen"/>
    <w:basedOn w:val="TitelblattText"/>
    <w:rsid w:val="00E713FF"/>
    <w:pPr>
      <w:pBdr>
        <w:bottom w:val="single" w:sz="4" w:space="1" w:color="auto"/>
      </w:pBdr>
    </w:pPr>
  </w:style>
  <w:style w:type="character" w:customStyle="1" w:styleId="TitelblattTitelZchn">
    <w:name w:val="Titelblatt Titel Zchn"/>
    <w:link w:val="TitelblattTitel"/>
    <w:rsid w:val="00E713FF"/>
    <w:rPr>
      <w:rFonts w:ascii="Arial" w:hAnsi="Arial"/>
      <w:b/>
      <w:sz w:val="24"/>
      <w:lang w:eastAsia="de-DE"/>
    </w:rPr>
  </w:style>
  <w:style w:type="character" w:customStyle="1" w:styleId="berschrift1nichtnummeriert">
    <w:name w:val="Überschrift 1 (nicht nummeriert)"/>
    <w:rsid w:val="002C6BA5"/>
    <w:rPr>
      <w:rFonts w:ascii="Arial" w:hAnsi="Arial"/>
      <w:b/>
      <w:bCs/>
      <w:sz w:val="28"/>
    </w:rPr>
  </w:style>
  <w:style w:type="table" w:styleId="TableGrid">
    <w:name w:val="Table Grid"/>
    <w:basedOn w:val="TableNormal"/>
    <w:uiPriority w:val="59"/>
    <w:rsid w:val="00A523C1"/>
    <w:pPr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rsid w:val="003653DB"/>
    <w:rPr>
      <w:sz w:val="20"/>
      <w:lang w:val="x-none"/>
    </w:rPr>
  </w:style>
  <w:style w:type="character" w:customStyle="1" w:styleId="FootnoteTextChar">
    <w:name w:val="Footnote Text Char"/>
    <w:link w:val="FootnoteText"/>
    <w:uiPriority w:val="99"/>
    <w:rsid w:val="003653DB"/>
    <w:rPr>
      <w:rFonts w:ascii="Arial" w:hAnsi="Arial"/>
      <w:lang w:eastAsia="de-DE"/>
    </w:rPr>
  </w:style>
  <w:style w:type="character" w:styleId="FootnoteReference">
    <w:name w:val="footnote reference"/>
    <w:uiPriority w:val="99"/>
    <w:rsid w:val="003653DB"/>
    <w:rPr>
      <w:vertAlign w:val="superscript"/>
    </w:rPr>
  </w:style>
  <w:style w:type="character" w:customStyle="1" w:styleId="Heading1Char">
    <w:name w:val="Heading 1 Char"/>
    <w:link w:val="Heading1"/>
    <w:rsid w:val="000976C0"/>
    <w:rPr>
      <w:b/>
      <w:kern w:val="28"/>
      <w:sz w:val="28"/>
      <w:lang w:val="x-none" w:eastAsia="de-DE"/>
    </w:rPr>
  </w:style>
  <w:style w:type="character" w:styleId="FollowedHyperlink">
    <w:name w:val="FollowedHyperlink"/>
    <w:rsid w:val="006246A9"/>
    <w:rPr>
      <w:color w:val="800080"/>
      <w:u w:val="single"/>
    </w:rPr>
  </w:style>
  <w:style w:type="paragraph" w:styleId="Revision">
    <w:name w:val="Revision"/>
    <w:hidden/>
    <w:uiPriority w:val="99"/>
    <w:semiHidden/>
    <w:rsid w:val="006246A9"/>
    <w:rPr>
      <w:rFonts w:ascii="Arial" w:hAnsi="Arial"/>
      <w:sz w:val="24"/>
      <w:lang w:val="de-CH" w:eastAsia="de-DE"/>
    </w:rPr>
  </w:style>
  <w:style w:type="character" w:styleId="CommentReference">
    <w:name w:val="annotation reference"/>
    <w:rsid w:val="0005233A"/>
    <w:rPr>
      <w:sz w:val="16"/>
      <w:szCs w:val="16"/>
    </w:rPr>
  </w:style>
  <w:style w:type="paragraph" w:styleId="CommentText">
    <w:name w:val="annotation text"/>
    <w:basedOn w:val="Normal"/>
    <w:link w:val="CommentTextChar"/>
    <w:rsid w:val="0005233A"/>
    <w:rPr>
      <w:sz w:val="20"/>
    </w:rPr>
  </w:style>
  <w:style w:type="character" w:customStyle="1" w:styleId="CommentTextChar">
    <w:name w:val="Comment Text Char"/>
    <w:link w:val="CommentText"/>
    <w:rsid w:val="0005233A"/>
    <w:rPr>
      <w:rFonts w:ascii="Arial" w:hAnsi="Arial"/>
      <w:lang w:eastAsia="de-DE"/>
    </w:rPr>
  </w:style>
  <w:style w:type="paragraph" w:styleId="CommentSubject">
    <w:name w:val="annotation subject"/>
    <w:basedOn w:val="CommentText"/>
    <w:next w:val="CommentText"/>
    <w:link w:val="CommentSubjectChar"/>
    <w:rsid w:val="0005233A"/>
    <w:rPr>
      <w:b/>
      <w:bCs/>
    </w:rPr>
  </w:style>
  <w:style w:type="character" w:customStyle="1" w:styleId="CommentSubjectChar">
    <w:name w:val="Comment Subject Char"/>
    <w:link w:val="CommentSubject"/>
    <w:rsid w:val="0005233A"/>
    <w:rPr>
      <w:rFonts w:ascii="Arial" w:hAnsi="Arial"/>
      <w:b/>
      <w:bCs/>
      <w:lang w:eastAsia="de-DE"/>
    </w:rPr>
  </w:style>
  <w:style w:type="character" w:customStyle="1" w:styleId="st">
    <w:name w:val="st"/>
    <w:rsid w:val="004B0A88"/>
  </w:style>
  <w:style w:type="table" w:styleId="LightShading">
    <w:name w:val="Light Shading"/>
    <w:basedOn w:val="TableNormal"/>
    <w:uiPriority w:val="60"/>
    <w:rsid w:val="00CE7C53"/>
    <w:rPr>
      <w:rFonts w:ascii="Calibri" w:hAnsi="Calibri"/>
      <w:color w:val="000000"/>
      <w:sz w:val="22"/>
      <w:szCs w:val="22"/>
      <w:lang w:val="de-CH" w:eastAsia="de-CH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customStyle="1" w:styleId="Table">
    <w:name w:val="Table"/>
    <w:basedOn w:val="Normal"/>
    <w:link w:val="TableChar"/>
    <w:qFormat/>
    <w:rsid w:val="001740D2"/>
    <w:pPr>
      <w:spacing w:before="0"/>
      <w:jc w:val="left"/>
    </w:pPr>
    <w:rPr>
      <w:sz w:val="20"/>
      <w:lang w:val="en-ZA"/>
    </w:rPr>
  </w:style>
  <w:style w:type="paragraph" w:customStyle="1" w:styleId="TableHeading">
    <w:name w:val="Table Heading"/>
    <w:basedOn w:val="Table"/>
    <w:link w:val="TableHeadingChar"/>
    <w:qFormat/>
    <w:rsid w:val="00E1393E"/>
    <w:rPr>
      <w:b/>
    </w:rPr>
  </w:style>
  <w:style w:type="character" w:customStyle="1" w:styleId="TableChar">
    <w:name w:val="Table Char"/>
    <w:link w:val="Table"/>
    <w:rsid w:val="001740D2"/>
    <w:rPr>
      <w:rFonts w:ascii="Arial" w:hAnsi="Arial"/>
      <w:lang w:eastAsia="de-DE"/>
    </w:rPr>
  </w:style>
  <w:style w:type="paragraph" w:customStyle="1" w:styleId="CaptionTableandFigure">
    <w:name w:val="Caption Table and Figure"/>
    <w:basedOn w:val="Table"/>
    <w:link w:val="CaptionTableandFigureChar"/>
    <w:qFormat/>
    <w:rsid w:val="00E4177F"/>
    <w:pPr>
      <w:spacing w:before="240" w:after="60" w:line="240" w:lineRule="auto"/>
      <w:jc w:val="both"/>
    </w:pPr>
    <w:rPr>
      <w:sz w:val="22"/>
    </w:rPr>
  </w:style>
  <w:style w:type="character" w:customStyle="1" w:styleId="TableHeadingChar">
    <w:name w:val="Table Heading Char"/>
    <w:link w:val="TableHeading"/>
    <w:rsid w:val="00E1393E"/>
    <w:rPr>
      <w:rFonts w:ascii="Arial" w:hAnsi="Arial"/>
      <w:b/>
      <w:lang w:eastAsia="de-DE"/>
    </w:rPr>
  </w:style>
  <w:style w:type="character" w:customStyle="1" w:styleId="EndnoteTextChar">
    <w:name w:val="Endnote Text Char"/>
    <w:link w:val="EndnoteText"/>
    <w:uiPriority w:val="99"/>
    <w:semiHidden/>
    <w:rsid w:val="000F2D4F"/>
    <w:rPr>
      <w:rFonts w:ascii="Arial" w:hAnsi="Arial"/>
      <w:sz w:val="22"/>
      <w:lang w:val="de-CH" w:eastAsia="de-DE"/>
    </w:rPr>
  </w:style>
  <w:style w:type="character" w:customStyle="1" w:styleId="CaptionTableandFigureChar">
    <w:name w:val="Caption Table and Figure Char"/>
    <w:link w:val="CaptionTableandFigure"/>
    <w:rsid w:val="00E4177F"/>
    <w:rPr>
      <w:sz w:val="22"/>
      <w:lang w:eastAsia="de-DE"/>
    </w:rPr>
  </w:style>
  <w:style w:type="paragraph" w:customStyle="1" w:styleId="EndNoteBibliographyTitle">
    <w:name w:val="EndNote Bibliography Title"/>
    <w:basedOn w:val="Normal"/>
    <w:link w:val="EndNoteBibliographyTitleChar"/>
    <w:rsid w:val="00C30A2B"/>
    <w:pPr>
      <w:jc w:val="center"/>
    </w:pPr>
    <w:rPr>
      <w:noProof/>
      <w:lang w:val="de-DE"/>
    </w:rPr>
  </w:style>
  <w:style w:type="character" w:customStyle="1" w:styleId="EndNoteBibliographyTitleChar">
    <w:name w:val="EndNote Bibliography Title Char"/>
    <w:link w:val="EndNoteBibliographyTitle"/>
    <w:rsid w:val="00C30A2B"/>
    <w:rPr>
      <w:noProof/>
      <w:sz w:val="24"/>
      <w:lang w:val="de-DE" w:eastAsia="de-DE"/>
    </w:rPr>
  </w:style>
  <w:style w:type="paragraph" w:customStyle="1" w:styleId="EndNoteBibliography">
    <w:name w:val="EndNote Bibliography"/>
    <w:basedOn w:val="Normal"/>
    <w:link w:val="EndNoteBibliographyChar"/>
    <w:rsid w:val="00C30A2B"/>
    <w:pPr>
      <w:spacing w:line="480" w:lineRule="auto"/>
    </w:pPr>
    <w:rPr>
      <w:noProof/>
      <w:lang w:val="de-DE"/>
    </w:rPr>
  </w:style>
  <w:style w:type="character" w:customStyle="1" w:styleId="EndNoteBibliographyChar">
    <w:name w:val="EndNote Bibliography Char"/>
    <w:link w:val="EndNoteBibliography"/>
    <w:rsid w:val="00C30A2B"/>
    <w:rPr>
      <w:noProof/>
      <w:sz w:val="24"/>
      <w:lang w:val="de-DE" w:eastAsia="de-DE"/>
    </w:rPr>
  </w:style>
  <w:style w:type="character" w:styleId="UnresolvedMention">
    <w:name w:val="Unresolved Mention"/>
    <w:uiPriority w:val="99"/>
    <w:semiHidden/>
    <w:unhideWhenUsed/>
    <w:rsid w:val="00CE20C7"/>
    <w:rPr>
      <w:color w:val="808080"/>
      <w:shd w:val="clear" w:color="auto" w:fill="E6E6E6"/>
    </w:rPr>
  </w:style>
  <w:style w:type="character" w:customStyle="1" w:styleId="i">
    <w:name w:val="i"/>
    <w:rsid w:val="00DE6E2F"/>
  </w:style>
  <w:style w:type="character" w:customStyle="1" w:styleId="tgc">
    <w:name w:val="_tgc"/>
    <w:rsid w:val="00337647"/>
  </w:style>
  <w:style w:type="paragraph" w:styleId="TOCHeading">
    <w:name w:val="TOC Heading"/>
    <w:basedOn w:val="Heading1"/>
    <w:next w:val="Normal"/>
    <w:uiPriority w:val="39"/>
    <w:unhideWhenUsed/>
    <w:qFormat/>
    <w:rsid w:val="00E7412B"/>
    <w:pPr>
      <w:keepLines/>
      <w:pageBreakBefore w:val="0"/>
      <w:numPr>
        <w:numId w:val="0"/>
      </w:numPr>
      <w:suppressAutoHyphens w:val="0"/>
      <w:spacing w:after="0" w:line="259" w:lineRule="auto"/>
      <w:jc w:val="left"/>
      <w:outlineLvl w:val="9"/>
    </w:pPr>
    <w:rPr>
      <w:rFonts w:ascii="Calibri Light" w:hAnsi="Calibri Light"/>
      <w:b w:val="0"/>
      <w:color w:val="2F5496"/>
      <w:kern w:val="0"/>
      <w:sz w:val="32"/>
      <w:szCs w:val="32"/>
      <w:lang w:val="en-US" w:eastAsia="en-US"/>
    </w:rPr>
  </w:style>
  <w:style w:type="character" w:styleId="Emphasis">
    <w:name w:val="Emphasis"/>
    <w:uiPriority w:val="20"/>
    <w:qFormat/>
    <w:rsid w:val="00620450"/>
    <w:rPr>
      <w:i/>
      <w:iCs/>
    </w:rPr>
  </w:style>
  <w:style w:type="paragraph" w:styleId="Subtitle">
    <w:name w:val="Subtitle"/>
    <w:basedOn w:val="Normal"/>
    <w:next w:val="Normal"/>
    <w:link w:val="SubtitleChar"/>
    <w:qFormat/>
    <w:rsid w:val="000A0BBF"/>
    <w:pPr>
      <w:spacing w:after="60"/>
      <w:jc w:val="center"/>
      <w:outlineLvl w:val="1"/>
    </w:pPr>
    <w:rPr>
      <w:rFonts w:ascii="Calibri Light" w:hAnsi="Calibri Light"/>
      <w:szCs w:val="24"/>
    </w:rPr>
  </w:style>
  <w:style w:type="character" w:customStyle="1" w:styleId="SubtitleChar">
    <w:name w:val="Subtitle Char"/>
    <w:link w:val="Subtitle"/>
    <w:rsid w:val="000A0BBF"/>
    <w:rPr>
      <w:rFonts w:ascii="Calibri Light" w:eastAsia="Times New Roman" w:hAnsi="Calibri Light" w:cs="Times New Roman"/>
      <w:sz w:val="24"/>
      <w:szCs w:val="24"/>
      <w:lang w:val="de-CH" w:eastAsia="de-DE"/>
    </w:rPr>
  </w:style>
  <w:style w:type="character" w:customStyle="1" w:styleId="FooterChar">
    <w:name w:val="Footer Char"/>
    <w:link w:val="Footer"/>
    <w:uiPriority w:val="99"/>
    <w:rsid w:val="00445236"/>
    <w:rPr>
      <w:sz w:val="24"/>
      <w:lang w:val="de-CH" w:eastAsia="de-DE"/>
    </w:rPr>
  </w:style>
  <w:style w:type="character" w:customStyle="1" w:styleId="street-address">
    <w:name w:val="street-address"/>
    <w:rsid w:val="00603890"/>
  </w:style>
  <w:style w:type="character" w:customStyle="1" w:styleId="tel-zipcity">
    <w:name w:val="tel-zipcity"/>
    <w:rsid w:val="00603890"/>
  </w:style>
  <w:style w:type="character" w:customStyle="1" w:styleId="postal-code">
    <w:name w:val="postal-code"/>
    <w:rsid w:val="00603890"/>
  </w:style>
  <w:style w:type="character" w:customStyle="1" w:styleId="locality">
    <w:name w:val="locality"/>
    <w:rsid w:val="00603890"/>
  </w:style>
  <w:style w:type="character" w:customStyle="1" w:styleId="highlight">
    <w:name w:val="highlight"/>
    <w:basedOn w:val="DefaultParagraphFont"/>
    <w:rsid w:val="00F64238"/>
  </w:style>
  <w:style w:type="paragraph" w:customStyle="1" w:styleId="Default">
    <w:name w:val="Default"/>
    <w:rsid w:val="009243D2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n-CA" w:eastAsia="en-CA"/>
    </w:rPr>
  </w:style>
  <w:style w:type="paragraph" w:styleId="ListParagraph">
    <w:name w:val="List Paragraph"/>
    <w:basedOn w:val="Normal"/>
    <w:uiPriority w:val="34"/>
    <w:qFormat/>
    <w:rsid w:val="002B7499"/>
    <w:pPr>
      <w:suppressAutoHyphens w:val="0"/>
      <w:spacing w:before="0" w:line="240" w:lineRule="auto"/>
      <w:ind w:left="720"/>
      <w:jc w:val="left"/>
    </w:pPr>
    <w:rPr>
      <w:rFonts w:ascii="Calibri" w:eastAsia="Calibri" w:hAnsi="Calibri" w:cs="Calibri"/>
      <w:sz w:val="22"/>
      <w:szCs w:val="22"/>
      <w:lang w:val="en-ZA" w:eastAsia="en-ZA"/>
    </w:rPr>
  </w:style>
  <w:style w:type="paragraph" w:customStyle="1" w:styleId="pf0">
    <w:name w:val="pf0"/>
    <w:basedOn w:val="Normal"/>
    <w:rsid w:val="00682711"/>
    <w:pPr>
      <w:suppressAutoHyphens w:val="0"/>
      <w:spacing w:before="100" w:beforeAutospacing="1" w:after="100" w:afterAutospacing="1" w:line="240" w:lineRule="auto"/>
      <w:jc w:val="left"/>
    </w:pPr>
    <w:rPr>
      <w:szCs w:val="24"/>
      <w:lang w:val="en-ZA" w:eastAsia="en-ZA"/>
    </w:rPr>
  </w:style>
  <w:style w:type="character" w:customStyle="1" w:styleId="cf01">
    <w:name w:val="cf01"/>
    <w:rsid w:val="00682711"/>
    <w:rPr>
      <w:rFonts w:ascii="Segoe UI" w:hAnsi="Segoe UI" w:cs="Segoe UI" w:hint="default"/>
      <w:sz w:val="18"/>
      <w:szCs w:val="18"/>
    </w:rPr>
  </w:style>
  <w:style w:type="paragraph" w:styleId="NormalWeb">
    <w:name w:val="Normal (Web)"/>
    <w:basedOn w:val="Normal"/>
    <w:uiPriority w:val="99"/>
    <w:unhideWhenUsed/>
    <w:rsid w:val="00682711"/>
    <w:pPr>
      <w:suppressAutoHyphens w:val="0"/>
      <w:spacing w:before="100" w:beforeAutospacing="1" w:after="100" w:afterAutospacing="1" w:line="240" w:lineRule="auto"/>
      <w:jc w:val="left"/>
    </w:pPr>
    <w:rPr>
      <w:szCs w:val="24"/>
      <w:lang w:val="en-ZA" w:eastAsia="en-ZA"/>
    </w:rPr>
  </w:style>
  <w:style w:type="table" w:styleId="TableSimple2">
    <w:name w:val="Table Simple 2"/>
    <w:basedOn w:val="TableNormal"/>
    <w:rsid w:val="0073472C"/>
    <w:pPr>
      <w:suppressAutoHyphens/>
      <w:spacing w:before="120" w:line="360" w:lineRule="auto"/>
      <w:jc w:val="both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PlainTable3">
    <w:name w:val="Plain Table 3"/>
    <w:basedOn w:val="TableNormal"/>
    <w:uiPriority w:val="43"/>
    <w:rsid w:val="0073472C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Heading4Char">
    <w:name w:val="Heading 4 Char"/>
    <w:link w:val="Heading4"/>
    <w:semiHidden/>
    <w:rsid w:val="00D22EE1"/>
    <w:rPr>
      <w:rFonts w:ascii="Calibri" w:eastAsia="Times New Roman" w:hAnsi="Calibri" w:cs="Times New Roman"/>
      <w:b/>
      <w:bCs/>
      <w:sz w:val="28"/>
      <w:szCs w:val="28"/>
      <w:lang w:val="de-CH" w:eastAsia="de-DE"/>
    </w:rPr>
  </w:style>
  <w:style w:type="character" w:styleId="LineNumber">
    <w:name w:val="line number"/>
    <w:basedOn w:val="DefaultParagraphFont"/>
    <w:rsid w:val="004F27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86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6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79856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77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55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86589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42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93435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664341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7437949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914201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393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1737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621467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037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92876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109180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75655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326527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115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0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73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6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6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7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76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2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25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88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8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02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5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7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41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40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3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25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352379">
          <w:marLeft w:val="110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97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0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9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6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25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7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0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9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0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9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0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1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8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dupui\AppData\Local\Temp\Vorlage_Masterarbei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2C4A56-928F-41BE-8941-0C2271798B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Vorlage_Masterarbeit</Template>
  <TotalTime>26</TotalTime>
  <Pages>6</Pages>
  <Words>2510</Words>
  <Characters>14313</Characters>
  <Application>Microsoft Office Word</Application>
  <DocSecurity>0</DocSecurity>
  <Lines>119</Lines>
  <Paragraphs>33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Universitätsspital Zürich</vt:lpstr>
      <vt:lpstr>Universitätsspital Zürich</vt:lpstr>
    </vt:vector>
  </TitlesOfParts>
  <Company>University of Zurich</Company>
  <LinksUpToDate>false</LinksUpToDate>
  <CharactersWithSpaces>16790</CharactersWithSpaces>
  <SharedDoc>false</SharedDoc>
  <HLinks>
    <vt:vector size="30" baseType="variant">
      <vt:variant>
        <vt:i4>4980804</vt:i4>
      </vt:variant>
      <vt:variant>
        <vt:i4>447</vt:i4>
      </vt:variant>
      <vt:variant>
        <vt:i4>0</vt:i4>
      </vt:variant>
      <vt:variant>
        <vt:i4>5</vt:i4>
      </vt:variant>
      <vt:variant>
        <vt:lpwstr>https://www.cochranelibrary.com/</vt:lpwstr>
      </vt:variant>
      <vt:variant>
        <vt:lpwstr/>
      </vt:variant>
      <vt:variant>
        <vt:i4>7274605</vt:i4>
      </vt:variant>
      <vt:variant>
        <vt:i4>443</vt:i4>
      </vt:variant>
      <vt:variant>
        <vt:i4>0</vt:i4>
      </vt:variant>
      <vt:variant>
        <vt:i4>5</vt:i4>
      </vt:variant>
      <vt:variant>
        <vt:lpwstr>https://datahelpdesk.worldbank.org/knowledgebase/articles/906519-world-bank-country-and-lending-groups</vt:lpwstr>
      </vt:variant>
      <vt:variant>
        <vt:lpwstr/>
      </vt:variant>
      <vt:variant>
        <vt:i4>458754</vt:i4>
      </vt:variant>
      <vt:variant>
        <vt:i4>440</vt:i4>
      </vt:variant>
      <vt:variant>
        <vt:i4>0</vt:i4>
      </vt:variant>
      <vt:variant>
        <vt:i4>5</vt:i4>
      </vt:variant>
      <vt:variant>
        <vt:lpwstr>https://www.evidencepartners.com/resources/methodological-resources/tool-to-assess-risk-of-bias-in-cohort-studies-distillersr</vt:lpwstr>
      </vt:variant>
      <vt:variant>
        <vt:lpwstr/>
      </vt:variant>
      <vt:variant>
        <vt:i4>3604577</vt:i4>
      </vt:variant>
      <vt:variant>
        <vt:i4>437</vt:i4>
      </vt:variant>
      <vt:variant>
        <vt:i4>0</vt:i4>
      </vt:variant>
      <vt:variant>
        <vt:i4>5</vt:i4>
      </vt:variant>
      <vt:variant>
        <vt:lpwstr>https://www.evidencepartners.com/resources/methodological-resources/tool-to-assess-risk-of-bias-in-case-control-studies-distillersr</vt:lpwstr>
      </vt:variant>
      <vt:variant>
        <vt:lpwstr/>
      </vt:variant>
      <vt:variant>
        <vt:i4>3342371</vt:i4>
      </vt:variant>
      <vt:variant>
        <vt:i4>434</vt:i4>
      </vt:variant>
      <vt:variant>
        <vt:i4>0</vt:i4>
      </vt:variant>
      <vt:variant>
        <vt:i4>5</vt:i4>
      </vt:variant>
      <vt:variant>
        <vt:lpwstr>https://www.deepl.com/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Universitätsspital Zürich</dc:title>
  <dc:subject/>
  <dc:creator>Monique Dupuis</dc:creator>
  <cp:keywords/>
  <dc:description/>
  <cp:lastModifiedBy>Ranjana Gigi</cp:lastModifiedBy>
  <cp:revision>12</cp:revision>
  <cp:lastPrinted>2022-11-07T08:24:00Z</cp:lastPrinted>
  <dcterms:created xsi:type="dcterms:W3CDTF">2022-12-23T21:28:00Z</dcterms:created>
  <dcterms:modified xsi:type="dcterms:W3CDTF">2022-12-24T14:28:00Z</dcterms:modified>
</cp:coreProperties>
</file>