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7EEE6" w14:textId="76EE4E20" w:rsidR="00654E8F" w:rsidRPr="00011D4C" w:rsidRDefault="00654E8F" w:rsidP="0001436A">
      <w:pPr>
        <w:pStyle w:val="SupplementaryMaterial"/>
        <w:rPr>
          <w:b w:val="0"/>
        </w:rPr>
      </w:pPr>
      <w:r w:rsidRPr="00011D4C">
        <w:t>Supplementary Material</w:t>
      </w:r>
      <w:r w:rsidR="00011D4C">
        <w:t xml:space="preserve"> 7</w:t>
      </w:r>
    </w:p>
    <w:p w14:paraId="0492CF39" w14:textId="77777777" w:rsidR="00011D4C" w:rsidRPr="00011D4C" w:rsidRDefault="00011D4C" w:rsidP="00011D4C">
      <w:pPr>
        <w:spacing w:before="240"/>
        <w:rPr>
          <w:rFonts w:cs="Times New Roman"/>
          <w:b/>
        </w:rPr>
      </w:pPr>
      <w:r w:rsidRPr="00011D4C">
        <w:rPr>
          <w:rFonts w:cs="Times New Roman"/>
          <w:b/>
        </w:rPr>
        <w:t xml:space="preserve">Table 1. </w:t>
      </w:r>
      <w:r w:rsidRPr="00011D4C">
        <w:rPr>
          <w:rFonts w:cs="Times New Roman"/>
        </w:rPr>
        <w:t>Unemployment periods.</w:t>
      </w:r>
      <w:r w:rsidRPr="00011D4C">
        <w:rPr>
          <w:rFonts w:cs="Times New Roman"/>
          <w:b/>
        </w:rPr>
        <w:t xml:space="preserve"> </w:t>
      </w:r>
    </w:p>
    <w:p w14:paraId="0F2466D9" w14:textId="77777777" w:rsidR="00011D4C" w:rsidRPr="00011D4C" w:rsidRDefault="00011D4C" w:rsidP="00011D4C">
      <w:pPr>
        <w:rPr>
          <w:rFonts w:cs="Times New Roman"/>
          <w:b/>
        </w:rPr>
      </w:pPr>
    </w:p>
    <w:tbl>
      <w:tblPr>
        <w:tblW w:w="139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65"/>
        <w:gridCol w:w="1006"/>
        <w:gridCol w:w="746"/>
        <w:gridCol w:w="903"/>
        <w:gridCol w:w="1104"/>
        <w:gridCol w:w="1114"/>
        <w:gridCol w:w="1396"/>
        <w:gridCol w:w="1114"/>
        <w:gridCol w:w="1396"/>
      </w:tblGrid>
      <w:tr w:rsidR="00011D4C" w:rsidRPr="00011D4C" w14:paraId="3C9007E9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8A3B9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1D08D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E9ED8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4A9D2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7B4CB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3ACBC4" w14:textId="77777777" w:rsidR="00011D4C" w:rsidRPr="00011D4C" w:rsidRDefault="00011D4C" w:rsidP="00C16569">
            <w:pPr>
              <w:jc w:val="center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bCs/>
                <w:sz w:val="18"/>
                <w:szCs w:val="18"/>
              </w:rPr>
              <w:t>All researchers</w:t>
            </w:r>
          </w:p>
        </w:tc>
        <w:tc>
          <w:tcPr>
            <w:tcW w:w="0" w:type="auto"/>
            <w:gridSpan w:val="2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A7FC89" w14:textId="77777777" w:rsidR="00011D4C" w:rsidRPr="00011D4C" w:rsidRDefault="00011D4C" w:rsidP="00C16569">
            <w:pPr>
              <w:jc w:val="center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bCs/>
                <w:sz w:val="18"/>
                <w:szCs w:val="18"/>
              </w:rPr>
              <w:t>EMCRs</w:t>
            </w:r>
          </w:p>
        </w:tc>
      </w:tr>
      <w:tr w:rsidR="00011D4C" w:rsidRPr="00011D4C" w14:paraId="00BC165E" w14:textId="77777777" w:rsidTr="00C16569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8C3E19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OPTIONAL: How much time of your postdoc time (in months) were you: A) formally employed as a researcher B) vs. unemployed C) employed as tech or employed elsewhere. Please provide the nº of months for each from completion of your PhD/Studies (until you started a long-term job if applicable)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3737B9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Months as researcher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618AC1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Months as tech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14B9B9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Months employed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25BD1B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Months unemployed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4A74D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Percentage employed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22FD6D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Percentage employed as researcher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61313D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Percentage employed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AAC7B4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Percentage employed as researcher</w:t>
            </w:r>
          </w:p>
        </w:tc>
      </w:tr>
      <w:tr w:rsidR="00011D4C" w:rsidRPr="00011D4C" w14:paraId="2620D9D5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B2BCAF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 months postdoc, 17 months as tech, 0 months unemployed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FD69A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CC10E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B2305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F51DB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820AD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E5A7D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652B5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3B831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</w:tr>
      <w:tr w:rsidR="00011D4C" w:rsidRPr="00011D4C" w14:paraId="3E0751F2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51770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14+12: employed (14) and unemployed (12)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4F24C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43923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4DBF6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B456F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7A04E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53.84615385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1AAEF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0.5384615385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B80C0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53.84615385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B26CD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0.5384615385</w:t>
            </w:r>
          </w:p>
        </w:tc>
      </w:tr>
      <w:tr w:rsidR="00011D4C" w:rsidRPr="00011D4C" w14:paraId="68E66C6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DF8DD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108 months as a postdoc/research associate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0BA7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0EF0E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3D91B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0ABB6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C3DCD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FC2B6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1AD01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ADAD8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2BABE3F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D9A85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1+1+3+3+3+18+17:46 months postdoc, 7:7 months as tech, 11+7+8+1+2+2:31 unemployed till now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1B4A2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F77CA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76C48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5E340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FBBB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63.0952381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D1A2B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0.5476190476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5C1FA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63.0952381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36DC9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0.5476190476</w:t>
            </w:r>
          </w:p>
        </w:tc>
      </w:tr>
      <w:tr w:rsidR="00011D4C" w:rsidRPr="00011D4C" w14:paraId="4C972CAD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211B6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 (unemployed) + 13 (as tech) + 0 (elsewhere) : 41 months postdoc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241D5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5D5C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6872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5C0A4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02621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93.10344828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78E2C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0.7068965517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A15D8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93.10344828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8F32A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0.7068965517</w:t>
            </w:r>
          </w:p>
        </w:tc>
      </w:tr>
      <w:tr w:rsidR="00011D4C" w:rsidRPr="00011D4C" w14:paraId="2B400E16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99B40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17+12:29 (17 unemployed + 12 employed till getting a position as tenured professor in Apr/2016)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9B44F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B1467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EA214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0C2C1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03385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41.37931034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95CD0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0.4137931034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E77AF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64D4B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744D77AD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692F4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lastRenderedPageBreak/>
              <w:t xml:space="preserve">56 months employed. Though much of this was hourly/part time due to funding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47B1B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97F7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1BC4B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57253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3C267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9CA1D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FA4DB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430B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639A5B22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F5259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 xml:space="preserve">In the first year following PhD I was only part time employed. Then a four-year full-time post doc, then THREE YEARS unemployed/ job hunting before I gave up on academia &amp; took a job in industry, which I started last week.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AF70D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87B16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AEA8F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94198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A4A3D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62.5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2F424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0F8F3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62.5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F5110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0.625</w:t>
            </w:r>
          </w:p>
        </w:tc>
      </w:tr>
      <w:tr w:rsidR="00011D4C" w:rsidRPr="00011D4C" w14:paraId="773D294C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A7064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A/276 months C/ 2 months from completion of my PhD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8FDA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276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18C9E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06D75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278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8033C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4FD11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14E06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0.9928057554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F1BE1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1636B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78520752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66324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6.5 years B) 2 months C) 20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A2EC4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5086D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51BCC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C4BE0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BA8C7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97.87234043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ABF13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0.7659574468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50F2F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97.87234043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84D0F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0.7659574468</w:t>
            </w:r>
          </w:p>
        </w:tc>
      </w:tr>
      <w:tr w:rsidR="00011D4C" w:rsidRPr="00011D4C" w14:paraId="27B0419F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EFC26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020617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B0995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F86C1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585A8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956CD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7C793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435DB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701A5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3BF6B2DC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2307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144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9994C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144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EC75F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75A9D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144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0190B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19C71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F7E54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23641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C32F3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6BA8D155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87B0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 - 60mnds, B - 12mnds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D3FAC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498D1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B5F36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46DC8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861BE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83.33333333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E93AF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0.8333333333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89069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83.33333333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F241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0.8333333333</w:t>
            </w:r>
          </w:p>
        </w:tc>
      </w:tr>
      <w:tr w:rsidR="00011D4C" w:rsidRPr="00011D4C" w14:paraId="713029CC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3ACA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2 on fellowship B) 1 C) 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B274F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3E888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0806C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F987A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D6708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66.66666667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A6E65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0.6666666667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DFA3D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66.66666667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9E7D0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0.6666666667</w:t>
            </w:r>
          </w:p>
        </w:tc>
      </w:tr>
      <w:tr w:rsidR="00011D4C" w:rsidRPr="00011D4C" w14:paraId="57A042BB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C05B4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 xml:space="preserve">Was employed at once after defense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7AFA2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DC777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DF4E3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C8933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C4426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35383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B9C5E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E9424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36247FE1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2CEED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I am currently unemployed, 1 month after passing my viva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D30E4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D6F29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26357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DD2A0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A26A0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CA17F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06F43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D2C6E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5F627EB6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4AA1E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4 months B) 6 months C) 1 month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32A3A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BC9A4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78600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7CCA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42BE5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45.45454545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8C043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0.3636363636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8B77B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45.45454545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7BB1D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0.3636363636</w:t>
            </w:r>
          </w:p>
        </w:tc>
      </w:tr>
      <w:tr w:rsidR="00011D4C" w:rsidRPr="00011D4C" w14:paraId="4AB3292C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404D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I was formally employed as a research technician for 10 years (120 months) prior to focusing on polar studies in graduate school. During 2013 I was sent as a technician on an NSF funded grant (TRACERS) to the Ross Sea for 53 days (~2 months). This inspired me to dedicate my career to pursuing polar oceanography research and I thus began graduate school in 2016 (</w:t>
            </w:r>
            <w:proofErr w:type="spellStart"/>
            <w:r w:rsidRPr="00011D4C">
              <w:rPr>
                <w:rFonts w:eastAsia="Times New Roman" w:cs="Times New Roman"/>
                <w:sz w:val="18"/>
                <w:szCs w:val="18"/>
              </w:rPr>
              <w:t>Masters</w:t>
            </w:r>
            <w:proofErr w:type="spellEnd"/>
            <w:r w:rsidRPr="00011D4C">
              <w:rPr>
                <w:rFonts w:eastAsia="Times New Roman" w:cs="Times New Roman"/>
                <w:sz w:val="18"/>
                <w:szCs w:val="18"/>
              </w:rPr>
              <w:t xml:space="preserve"> program 12 months) and continued on for a PhD in 2017 (estimated completion 2023, total estimated time 72 months) in an effort to become an active polar researcher. By </w:t>
            </w:r>
            <w:r w:rsidRPr="00011D4C">
              <w:rPr>
                <w:rFonts w:eastAsia="Times New Roman" w:cs="Times New Roman"/>
                <w:sz w:val="18"/>
                <w:szCs w:val="18"/>
              </w:rPr>
              <w:lastRenderedPageBreak/>
              <w:t xml:space="preserve">age and working experience level I feel akin to Early Career, although by academic standing I am still a graduate student.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5A046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7663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C834E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A33AB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117247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59CCD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12F1D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3F03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4F04A233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3F69D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I was employed throughout my time as a post doc, for 56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CCCD7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F38FC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DF593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6EC5B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A2AC9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C39A1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FAFC2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A967E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422C51A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CF53B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Researcher for 24 months B) unemployed for 3 months C) employed as a full-time teaching academic 35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CBA7D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2AF7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41F8D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F51C9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5597D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95.16129032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AE7FD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0.3870967742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6B8DE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95.16129032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2F001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0.3870967742</w:t>
            </w:r>
          </w:p>
        </w:tc>
      </w:tr>
      <w:tr w:rsidR="00011D4C" w:rsidRPr="00011D4C" w14:paraId="757D2345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F0350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B 25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2E814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21EAF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40CB3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C0FEF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02C2A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F1F72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A36A6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351BE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</w:tr>
      <w:tr w:rsidR="00011D4C" w:rsidRPr="00011D4C" w14:paraId="74A27526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BEF58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3 B) 0.75 (on holiday after thesis submission) C) Zero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DEA97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19120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D471E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23687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6B6F2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930CE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637B9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89698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</w:t>
            </w:r>
          </w:p>
        </w:tc>
      </w:tr>
      <w:tr w:rsidR="00011D4C" w:rsidRPr="00011D4C" w14:paraId="26F5B478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751E7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A: employed as researcher for 8 years, B: unemployed for &gt;6 months, C: employed as tech for 18 months.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1F08E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A59D4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8F5CF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114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EEA56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4D592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62387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1CD40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FF874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</w:t>
            </w:r>
          </w:p>
        </w:tc>
      </w:tr>
      <w:tr w:rsidR="00011D4C" w:rsidRPr="00011D4C" w14:paraId="7131573E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1914D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I already had a research position at the university before finalizing my PHD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42681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A0BD6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8E2FD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CD4F4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661A7F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13689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9FEBE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2ACE1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D218BCE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ECCE47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100% employed as a researcher, 48 months.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B22AD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2385E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D3CCB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60BF3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93EF0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44CD5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870DA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3813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26D1FB8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FD095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5D497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D75C4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FBDCA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4D740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69C7C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22DC5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6BB96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B5001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2AA7163D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B3D3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Unemployed for 8 months before securing my first (current) postdoc, which runs for 2 years. No long-term job in prospect yet.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58324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8DE30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4C3CF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CBC85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D282B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ED3B4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0932B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EBA1B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0.75</w:t>
            </w:r>
          </w:p>
        </w:tc>
      </w:tr>
      <w:tr w:rsidR="00011D4C" w:rsidRPr="00011D4C" w14:paraId="6D5D999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CDD3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A: 3, B: 24, C: 4 (total months since Ph.D.: 31)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8EF2D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0667D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C9646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1E05C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D0AA3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22.58064516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1FC52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0.09677419355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DBE8B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22.58064516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7CD75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0.09677419355</w:t>
            </w:r>
          </w:p>
        </w:tc>
      </w:tr>
      <w:tr w:rsidR="00011D4C" w:rsidRPr="00011D4C" w14:paraId="666CE353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DA1B2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42 months employed, 12 months unemployed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50BD8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8492E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04891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0C747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DD317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77.77777778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C0084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0.7777777778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09BE3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D42A7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1FD04C0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59E2C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40 months; B) 0 months (about 2 weeks for job transition); C) 0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5E131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0EF35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9AC50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853E4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B35ED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49722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C660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D2248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2375B5C6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015B1F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lastRenderedPageBreak/>
              <w:t>A) 15, B) , C)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117F0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43871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A32D5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0F393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1318A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A5632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0.8823529412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D9E0F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98C2C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0.8823529412</w:t>
            </w:r>
          </w:p>
        </w:tc>
      </w:tr>
      <w:tr w:rsidR="00011D4C" w:rsidRPr="00011D4C" w14:paraId="2EB30F7A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B201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35 - 0 - 0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9B87F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BC1F1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029C8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3D11E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E4EA1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F4608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27C00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FFCEF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17C4F00E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6594F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33 B) 8 C) 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F77F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9B16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973CC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040E1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9C5F3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84.90566038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FEA8C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0.6226415094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9E0A2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84.90566038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8398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0.6226415094</w:t>
            </w:r>
          </w:p>
        </w:tc>
      </w:tr>
      <w:tr w:rsidR="00011D4C" w:rsidRPr="00011D4C" w14:paraId="59494991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39F90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57 B)24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13D81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54B92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4FD0C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084FC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EA8DE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70.37037037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53426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0.7037037037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27D8B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70.37037037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B2AAA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0.7037037037</w:t>
            </w:r>
          </w:p>
        </w:tc>
      </w:tr>
      <w:tr w:rsidR="00011D4C" w:rsidRPr="00011D4C" w14:paraId="1F57BF75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98206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41; B) 9; C) 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2022B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E1179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536D9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9F793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F9300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B3831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B8ABF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AA464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0.82</w:t>
            </w:r>
          </w:p>
        </w:tc>
      </w:tr>
      <w:tr w:rsidR="00011D4C" w:rsidRPr="00011D4C" w14:paraId="330B9C0F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58A9E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 xml:space="preserve">I have had an unusual career. I was very disillusioned after my PhD and left my field of study and took a series of non-polar-related jobs in industry. In 2019 I returned to academia as a postdoc, and have been employed for 21 months now. My contract has been extended until Dec 2021 with thanks to a coronavirus disruption fund.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7B8D7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EF4F2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BAA5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3718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A7F7E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DD3B6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3D590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8E381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75747CA4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6EB80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I do not understand fully this question. I finished my PhD and I have immediately started a Postdoc (last December).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96B07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BDF5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B3722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2F3DE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658FF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4FFB0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5DF34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4B3D1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AE10F8A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DE8A2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unemployed for 2 months after PhD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65D2D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56DE3F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98E3B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63B7BF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8CE7F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AABBF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94A5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A5EF7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6C9FD2BC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1DCA0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Case A: 4 postdocs: 1 (6 months), 2 (12 months), 3 (22 months), 4 (18 months). Three years off unemployed between postdoc 3 and 4.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DCE89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354D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AF5E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6970E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1DCFD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61.70212766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BA8D1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0.6170212766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C2C6F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7493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36772734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6472C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36; B) 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9324B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F448B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964BD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E8CCF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0B6F8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85.71428571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C355E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0.8571428571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C45FE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A015F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199E456E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7CF8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 years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506AF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5780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A71A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669D4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ABD06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67010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9FE5F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467FB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A31C988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DA5E6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A-18 B-6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64A6A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59491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554EE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C07DB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A4674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1A90F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3837D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C2D9F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EE281B0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0D1B6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lastRenderedPageBreak/>
              <w:t>a) 32 months; b) 5; c) 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E0423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7FF2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E3911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41319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181D5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87.80487805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2B328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0.7804878049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3F4D2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87.80487805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7F837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0.7804878049</w:t>
            </w:r>
          </w:p>
        </w:tc>
      </w:tr>
      <w:tr w:rsidR="00011D4C" w:rsidRPr="00011D4C" w14:paraId="3681E28D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95E52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85B79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E0868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94BF5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7CE9C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20951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035BA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F2C7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B9D08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41959596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CF957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109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56485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21DAE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D739E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D4AA3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93816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D95DA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EAEA2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26624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694359C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987A2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92074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2DE69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F4FB3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5723B6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01BAB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64976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12437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B2B9F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A8AFCD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D95A3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 xml:space="preserve">A= 0 months, B = 6 months, C = 48 months casual teaching positions (short term contracts). 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67DBA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63966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8EA2F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0E058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F7611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88.88888889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538C2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34E99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F1565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2043A95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12696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A)19 B) 0 C) 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3193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CC448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6DC33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E5E19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0CB0A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E0E89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484D2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5095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0.76</w:t>
            </w:r>
          </w:p>
        </w:tc>
      </w:tr>
      <w:tr w:rsidR="00011D4C" w:rsidRPr="00011D4C" w14:paraId="36C29A8D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480FC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A:162</w:t>
            </w:r>
            <w:r w:rsidRPr="00011D4C">
              <w:rPr>
                <w:rFonts w:eastAsia="Times New Roman" w:cs="Times New Roman"/>
                <w:sz w:val="18"/>
                <w:szCs w:val="18"/>
              </w:rPr>
              <w:br/>
              <w:t>B: 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9291E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162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F4FDE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BD415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162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815A5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736F0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95.29411765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766A6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0.9529411765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DDB7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95.29411765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397EC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0.9529411765</w:t>
            </w:r>
          </w:p>
        </w:tc>
      </w:tr>
      <w:tr w:rsidR="00011D4C" w:rsidRPr="00011D4C" w14:paraId="48FFACF3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AFD46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 months unemployed, 126 months employed as a researcher, until my first permanent position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749B0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6C686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EE4A3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1805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C6309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77.77777778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433BF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0.7777777778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61540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E1081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1DA13236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9ABD6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120 months B) 0 months C) 0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61953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A6A65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4924E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18EFE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B8702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B3259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B6E0A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D4969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87F4094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100CE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 xml:space="preserve">28 </w:t>
            </w:r>
            <w:proofErr w:type="spellStart"/>
            <w:r w:rsidRPr="00011D4C">
              <w:rPr>
                <w:rFonts w:eastAsia="Times New Roman" w:cs="Times New Roman"/>
                <w:sz w:val="18"/>
                <w:szCs w:val="18"/>
              </w:rPr>
              <w:t>posdoc</w:t>
            </w:r>
            <w:proofErr w:type="spellEnd"/>
            <w:r w:rsidRPr="00011D4C">
              <w:rPr>
                <w:rFonts w:eastAsia="Times New Roman" w:cs="Times New Roman"/>
                <w:sz w:val="18"/>
                <w:szCs w:val="18"/>
              </w:rPr>
              <w:t>, 22 tech, 50 unemployed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CC824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AE3DF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8B658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C396A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76987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C428B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5A7DE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9D9C3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0.28</w:t>
            </w:r>
          </w:p>
        </w:tc>
      </w:tr>
      <w:tr w:rsidR="00011D4C" w:rsidRPr="00011D4C" w14:paraId="0427D533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DD29A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36/36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930AB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0EC04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F4688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5A9DA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5E88E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B7B89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31B0E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5B85C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02991383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2AB7F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0, B) 0, C) 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DFEED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DAC13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323DC8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78F85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DC4E3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B2672E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2D349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4664E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016F5EC4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8E412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C) 3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66A10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D7AC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9C760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68611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200A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BF1DB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E2FD2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16595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</w:tr>
      <w:tr w:rsidR="00011D4C" w:rsidRPr="00011D4C" w14:paraId="54DB4261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93432C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90 b) 0 c) 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84AAC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9877A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345F8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41DC9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B8742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4DF52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C1ECD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A71B9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7CFE3864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E764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lastRenderedPageBreak/>
              <w:t>6 months employed, 10 months unemployed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5B6E7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AA60F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57B0D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28D7C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EB419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37.5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3F21B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0.375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FCE1E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37.5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739A9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0.375</w:t>
            </w:r>
          </w:p>
        </w:tc>
      </w:tr>
      <w:tr w:rsidR="00011D4C" w:rsidRPr="00011D4C" w14:paraId="50406A7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C6549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100% 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A896F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B3BD8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7B7276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E2E12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E539B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E2F39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A711B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5E6B1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19E4EF84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4127C7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39 B) 13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9FE14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91139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A867D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39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A34AA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73324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5C5FD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D5FF6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481D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0.75</w:t>
            </w:r>
          </w:p>
        </w:tc>
      </w:tr>
      <w:tr w:rsidR="00011D4C" w:rsidRPr="00011D4C" w14:paraId="05553E69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5647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2015 A) 10 B) 2; 2016 A) 8 B) 2 C) 2; 2017 A) 8 B) 4; 2018: A) 12; 2019: A)12; 2020 A) 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ABBD9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95F31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9BCF7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71CEDB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19993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88.88888889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180EA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0.8611111111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F7DD2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88.88888889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EB5CD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0.8611111111</w:t>
            </w:r>
          </w:p>
        </w:tc>
      </w:tr>
      <w:tr w:rsidR="00011D4C" w:rsidRPr="00011D4C" w14:paraId="674016CA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47EC4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51 months B)4 months c) 0 months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3F569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EA156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43165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BDA57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8151C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92.72727273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2ACB5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0.9272727273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C8454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160810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139DD8F4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B74071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24 B)0 C)0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2FE89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FAFC3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AB950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8080A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4B4C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28FB6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41A3F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3B224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</w:tr>
      <w:tr w:rsidR="00011D4C" w:rsidRPr="00011D4C" w14:paraId="4527D592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98CB1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0 B)2 C)0. I didn't have a postdoc. I got a long-term job a few months after I finished my PhD.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B482B4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07208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7900B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1E36F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306A1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61F19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7D32A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0C691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</w:tr>
      <w:tr w:rsidR="00011D4C" w:rsidRPr="00011D4C" w14:paraId="05C30C98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39097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A)53 B) 2 C) 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2C383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5CC6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307D1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53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3CA39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5DB55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96.36363636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01EB3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0.9636363636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A9BAC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96.36363636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6F52A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0.9636363636</w:t>
            </w:r>
          </w:p>
        </w:tc>
      </w:tr>
      <w:tr w:rsidR="00011D4C" w:rsidRPr="00011D4C" w14:paraId="0C59271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C6C59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A) 143 months B) 20 months C)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97D9D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143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8C3990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890ED8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145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0B63E3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03D91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87.87878788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AD7C6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0.8666666667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8AB59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663057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11D4C" w:rsidRPr="00011D4C" w14:paraId="1A6DE6F6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3D5AA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CB5C1B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9974CA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22425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5734EF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Perc 75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9672F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C45147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0.9946043165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F06CF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100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4E9E5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0.9609625668</w:t>
            </w:r>
          </w:p>
        </w:tc>
      </w:tr>
      <w:tr w:rsidR="00011D4C" w:rsidRPr="00011D4C" w14:paraId="50ABDCE7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422D02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C55DB2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A869CD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EFCC25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7765DB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Perc 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8B682A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87.87878788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27D26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0.7804878049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C057C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87.80487805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4E96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0.7659574468</w:t>
            </w:r>
          </w:p>
        </w:tc>
      </w:tr>
      <w:tr w:rsidR="00011D4C" w:rsidRPr="00011D4C" w14:paraId="34D9E621" w14:textId="77777777" w:rsidTr="00C1656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466FBE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9C674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7F48D9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1A9E93" w14:textId="77777777" w:rsidR="00011D4C" w:rsidRPr="00011D4C" w:rsidRDefault="00011D4C" w:rsidP="00C16569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423D0D" w14:textId="77777777" w:rsidR="00011D4C" w:rsidRPr="00011D4C" w:rsidRDefault="00011D4C" w:rsidP="00C16569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011D4C">
              <w:rPr>
                <w:rFonts w:eastAsia="Times New Roman" w:cs="Times New Roman"/>
                <w:b/>
                <w:sz w:val="18"/>
                <w:szCs w:val="18"/>
              </w:rPr>
              <w:t>Perc 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2CF8C9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68.51851852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51016D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0.619831393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B0743C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63.0952381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680021" w14:textId="77777777" w:rsidR="00011D4C" w:rsidRPr="00011D4C" w:rsidRDefault="00011D4C" w:rsidP="00C16569">
            <w:pPr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011D4C">
              <w:rPr>
                <w:rFonts w:eastAsia="Times New Roman" w:cs="Times New Roman"/>
                <w:sz w:val="18"/>
                <w:szCs w:val="18"/>
              </w:rPr>
              <w:t>0.5476190476</w:t>
            </w:r>
          </w:p>
        </w:tc>
      </w:tr>
    </w:tbl>
    <w:p w14:paraId="265E484C" w14:textId="77777777" w:rsidR="00011D4C" w:rsidRPr="00011D4C" w:rsidRDefault="00011D4C" w:rsidP="00011D4C">
      <w:pPr>
        <w:rPr>
          <w:rFonts w:cs="Times New Roman"/>
          <w:b/>
        </w:rPr>
      </w:pPr>
    </w:p>
    <w:p w14:paraId="7B65BC41" w14:textId="77777777" w:rsidR="00DE23E8" w:rsidRPr="00011D4C" w:rsidRDefault="00DE23E8" w:rsidP="00393FF5">
      <w:pPr>
        <w:pStyle w:val="Heading1"/>
        <w:numPr>
          <w:ilvl w:val="0"/>
          <w:numId w:val="0"/>
        </w:numPr>
      </w:pPr>
    </w:p>
    <w:sectPr w:rsidR="00DE23E8" w:rsidRPr="00011D4C" w:rsidSect="009E19A5">
      <w:headerReference w:type="even" r:id="rId8"/>
      <w:footerReference w:type="even" r:id="rId9"/>
      <w:footerReference w:type="default" r:id="rId10"/>
      <w:headerReference w:type="first" r:id="rId11"/>
      <w:pgSz w:w="15840" w:h="12240" w:orient="landscape"/>
      <w:pgMar w:top="1181" w:right="1138" w:bottom="1282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B3E437" w14:textId="77777777" w:rsidR="009B66D1" w:rsidRDefault="009B66D1" w:rsidP="00117666">
      <w:pPr>
        <w:spacing w:after="0"/>
      </w:pPr>
      <w:r>
        <w:separator/>
      </w:r>
    </w:p>
  </w:endnote>
  <w:endnote w:type="continuationSeparator" w:id="0">
    <w:p w14:paraId="16995C1F" w14:textId="77777777" w:rsidR="009B66D1" w:rsidRDefault="009B66D1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E6AA3" w14:textId="77777777" w:rsidR="009B66D1" w:rsidRDefault="009B66D1" w:rsidP="00117666">
      <w:pPr>
        <w:spacing w:after="0"/>
      </w:pPr>
      <w:r>
        <w:separator/>
      </w:r>
    </w:p>
  </w:footnote>
  <w:footnote w:type="continuationSeparator" w:id="0">
    <w:p w14:paraId="1C24D2BC" w14:textId="77777777" w:rsidR="009B66D1" w:rsidRDefault="009B66D1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proofState w:spelling="clean"/>
  <w:attachedTemplate r:id="rId1"/>
  <w:defaultTabStop w:val="720"/>
  <w:evenAndOddHeaders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1D4C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93FF5"/>
    <w:rsid w:val="003D2F2D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B66D1"/>
    <w:rsid w:val="009C2B12"/>
    <w:rsid w:val="009E19A5"/>
    <w:rsid w:val="00A174D9"/>
    <w:rsid w:val="00AA4D24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25180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eastAsiaTheme="minorEastAsia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8B806AD1-8618-FE47-A606-2F27FFFAA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0</TotalTime>
  <Pages>6</Pages>
  <Words>981</Words>
  <Characters>5596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Nicole Rossides</cp:lastModifiedBy>
  <cp:revision>5</cp:revision>
  <cp:lastPrinted>2013-10-03T12:51:00Z</cp:lastPrinted>
  <dcterms:created xsi:type="dcterms:W3CDTF">2021-09-14T15:40:00Z</dcterms:created>
  <dcterms:modified xsi:type="dcterms:W3CDTF">2021-10-29T12:41:00Z</dcterms:modified>
</cp:coreProperties>
</file>